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56355" w14:textId="6B905B5B" w:rsidR="00554D72" w:rsidRPr="006A495B" w:rsidRDefault="005D2114" w:rsidP="006A495B">
      <w:pPr>
        <w:rPr>
          <w:rFonts w:ascii="Arial Narrow" w:hAnsi="Arial Narrow" w:cs="Arial"/>
          <w:sz w:val="22"/>
          <w:szCs w:val="22"/>
        </w:rPr>
      </w:pPr>
      <w:r w:rsidRPr="006A495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A495B">
        <w:rPr>
          <w:rFonts w:ascii="Arial Narrow" w:hAnsi="Arial Narrow" w:cs="Arial"/>
          <w:b/>
          <w:bCs/>
          <w:sz w:val="22"/>
          <w:szCs w:val="22"/>
        </w:rPr>
        <w:tab/>
      </w:r>
      <w:r w:rsidR="006A495B">
        <w:rPr>
          <w:rFonts w:ascii="Arial Narrow" w:hAnsi="Arial Narrow" w:cs="Arial"/>
          <w:b/>
          <w:bCs/>
          <w:sz w:val="22"/>
          <w:szCs w:val="22"/>
        </w:rPr>
        <w:tab/>
      </w:r>
      <w:r w:rsidR="006A495B">
        <w:rPr>
          <w:rFonts w:ascii="Arial Narrow" w:hAnsi="Arial Narrow" w:cs="Arial"/>
          <w:b/>
          <w:bCs/>
          <w:sz w:val="22"/>
          <w:szCs w:val="22"/>
        </w:rPr>
        <w:tab/>
      </w:r>
      <w:r w:rsidR="006A495B">
        <w:rPr>
          <w:rFonts w:ascii="Arial Narrow" w:hAnsi="Arial Narrow" w:cs="Arial"/>
          <w:b/>
          <w:bCs/>
          <w:sz w:val="22"/>
          <w:szCs w:val="22"/>
        </w:rPr>
        <w:tab/>
      </w:r>
      <w:r w:rsidR="006A495B">
        <w:rPr>
          <w:rFonts w:ascii="Arial Narrow" w:hAnsi="Arial Narrow" w:cs="Arial"/>
          <w:b/>
          <w:bCs/>
          <w:sz w:val="22"/>
          <w:szCs w:val="22"/>
        </w:rPr>
        <w:tab/>
      </w:r>
      <w:r w:rsidR="006A495B" w:rsidRPr="006A495B">
        <w:rPr>
          <w:rFonts w:ascii="Arial Narrow" w:hAnsi="Arial Narrow" w:cs="Arial"/>
          <w:sz w:val="22"/>
          <w:szCs w:val="22"/>
        </w:rPr>
        <w:t xml:space="preserve"> Bydgoszcz dnia: 2026-04-17</w:t>
      </w:r>
    </w:p>
    <w:p w14:paraId="1080A58C" w14:textId="77777777" w:rsidR="00554D72" w:rsidRPr="006A495B" w:rsidRDefault="005D2114" w:rsidP="006A495B">
      <w:pPr>
        <w:rPr>
          <w:rFonts w:ascii="Arial Narrow" w:hAnsi="Arial Narrow" w:cs="Arial"/>
          <w:sz w:val="22"/>
          <w:szCs w:val="22"/>
        </w:rPr>
      </w:pPr>
      <w:r w:rsidRPr="006A495B">
        <w:rPr>
          <w:rFonts w:ascii="Arial Narrow" w:hAnsi="Arial Narrow" w:cs="Arial"/>
          <w:sz w:val="22"/>
          <w:szCs w:val="22"/>
        </w:rPr>
        <w:t>Powstańców Warszawy</w:t>
      </w:r>
      <w:r w:rsidR="00554D72" w:rsidRPr="006A495B">
        <w:rPr>
          <w:rFonts w:ascii="Arial Narrow" w:hAnsi="Arial Narrow" w:cs="Arial"/>
          <w:sz w:val="22"/>
          <w:szCs w:val="22"/>
        </w:rPr>
        <w:t xml:space="preserve"> </w:t>
      </w:r>
      <w:r w:rsidRPr="006A495B">
        <w:rPr>
          <w:rFonts w:ascii="Arial Narrow" w:hAnsi="Arial Narrow" w:cs="Arial"/>
          <w:sz w:val="22"/>
          <w:szCs w:val="22"/>
        </w:rPr>
        <w:t>5</w:t>
      </w:r>
    </w:p>
    <w:p w14:paraId="325BB464" w14:textId="77777777" w:rsidR="00554D72" w:rsidRDefault="005D2114" w:rsidP="006A495B">
      <w:pPr>
        <w:rPr>
          <w:rFonts w:ascii="Arial Narrow" w:hAnsi="Arial Narrow" w:cs="Arial"/>
          <w:sz w:val="22"/>
          <w:szCs w:val="22"/>
        </w:rPr>
      </w:pPr>
      <w:r w:rsidRPr="006A495B">
        <w:rPr>
          <w:rFonts w:ascii="Arial Narrow" w:hAnsi="Arial Narrow" w:cs="Arial"/>
          <w:sz w:val="22"/>
          <w:szCs w:val="22"/>
        </w:rPr>
        <w:t>85-681</w:t>
      </w:r>
      <w:r w:rsidR="00554D72" w:rsidRPr="006A495B">
        <w:rPr>
          <w:rFonts w:ascii="Arial Narrow" w:hAnsi="Arial Narrow" w:cs="Arial"/>
          <w:sz w:val="22"/>
          <w:szCs w:val="22"/>
        </w:rPr>
        <w:t xml:space="preserve"> </w:t>
      </w:r>
      <w:r w:rsidRPr="006A495B">
        <w:rPr>
          <w:rFonts w:ascii="Arial Narrow" w:hAnsi="Arial Narrow" w:cs="Arial"/>
          <w:sz w:val="22"/>
          <w:szCs w:val="22"/>
        </w:rPr>
        <w:t>Bydgoszcz</w:t>
      </w:r>
    </w:p>
    <w:p w14:paraId="53713230" w14:textId="77777777" w:rsidR="006A495B" w:rsidRDefault="006A495B" w:rsidP="006A495B">
      <w:pPr>
        <w:rPr>
          <w:rFonts w:ascii="Arial Narrow" w:hAnsi="Arial Narrow" w:cs="Arial"/>
          <w:sz w:val="22"/>
          <w:szCs w:val="22"/>
        </w:rPr>
      </w:pPr>
    </w:p>
    <w:p w14:paraId="50C2BFD5" w14:textId="15415EA5" w:rsidR="006A495B" w:rsidRDefault="006A495B" w:rsidP="006A495B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3439/26</w:t>
      </w:r>
    </w:p>
    <w:p w14:paraId="1E2E586B" w14:textId="7D3AE86E" w:rsidR="006A495B" w:rsidRDefault="006A495B" w:rsidP="006A495B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49/2026</w:t>
      </w:r>
    </w:p>
    <w:p w14:paraId="6D0E277C" w14:textId="77777777" w:rsidR="006A495B" w:rsidRPr="006A495B" w:rsidRDefault="006A495B" w:rsidP="006A495B">
      <w:pPr>
        <w:rPr>
          <w:rFonts w:ascii="Arial Narrow" w:hAnsi="Arial Narrow" w:cs="Arial"/>
          <w:b/>
          <w:bCs/>
          <w:sz w:val="22"/>
          <w:szCs w:val="22"/>
        </w:rPr>
      </w:pPr>
    </w:p>
    <w:p w14:paraId="61189142" w14:textId="77777777" w:rsidR="00554D72" w:rsidRPr="006A495B" w:rsidRDefault="00554D72" w:rsidP="006A495B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b/>
          <w:sz w:val="22"/>
          <w:szCs w:val="22"/>
        </w:rPr>
      </w:pPr>
      <w:r w:rsidRPr="006A495B">
        <w:rPr>
          <w:rFonts w:ascii="Arial Narrow" w:hAnsi="Arial Narrow" w:cs="Arial"/>
          <w:b/>
          <w:sz w:val="22"/>
          <w:szCs w:val="22"/>
        </w:rPr>
        <w:t>WYKONAWCY</w:t>
      </w:r>
    </w:p>
    <w:p w14:paraId="06897B9A" w14:textId="77777777" w:rsidR="00554D72" w:rsidRPr="006A495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A495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A495B" w14:paraId="0B58C71B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5788A0" w14:textId="77777777" w:rsidR="00AB5D68" w:rsidRPr="006A495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6A495B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0215F7B" w14:textId="77777777" w:rsidR="00AB5D68" w:rsidRPr="006A495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A495B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6A495B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6A495B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6A495B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67DB0CFB" w14:textId="77777777" w:rsidR="00EF1037" w:rsidRPr="006A495B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98DDF89" w14:textId="77777777" w:rsidR="00554D72" w:rsidRPr="006A495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A495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A495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A495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A495B" w14:paraId="3F895C94" w14:textId="77777777" w:rsidTr="00860A6D">
        <w:tc>
          <w:tcPr>
            <w:tcW w:w="2269" w:type="dxa"/>
          </w:tcPr>
          <w:p w14:paraId="32C56941" w14:textId="77777777" w:rsidR="00554D72" w:rsidRPr="006A495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495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A63BE53" w14:textId="77777777" w:rsidR="00554D72" w:rsidRPr="006A495B" w:rsidRDefault="005D211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495B">
              <w:rPr>
                <w:rFonts w:ascii="Arial Narrow" w:hAnsi="Arial Narrow" w:cs="Arial"/>
                <w:bCs/>
                <w:sz w:val="22"/>
                <w:szCs w:val="22"/>
              </w:rPr>
              <w:t>Budowa komora pompowni</w:t>
            </w:r>
            <w:r w:rsidR="00554D72" w:rsidRPr="006A495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D2114" w:rsidRPr="006A495B" w14:paraId="5AC8DDA0" w14:textId="77777777" w:rsidTr="003E4B2A">
        <w:tc>
          <w:tcPr>
            <w:tcW w:w="2269" w:type="dxa"/>
          </w:tcPr>
          <w:p w14:paraId="13B17F39" w14:textId="77777777" w:rsidR="005D2114" w:rsidRPr="006A495B" w:rsidRDefault="005D2114" w:rsidP="003E4B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495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B6A5EF0" w14:textId="77777777" w:rsidR="005D2114" w:rsidRPr="006A495B" w:rsidRDefault="005D2114" w:rsidP="003E4B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495B">
              <w:rPr>
                <w:rFonts w:ascii="Arial Narrow" w:hAnsi="Arial Narrow" w:cs="Arial"/>
                <w:bCs/>
                <w:sz w:val="22"/>
                <w:szCs w:val="22"/>
              </w:rPr>
              <w:t>49/2026</w:t>
            </w:r>
          </w:p>
        </w:tc>
      </w:tr>
    </w:tbl>
    <w:p w14:paraId="66EB250E" w14:textId="0636699C" w:rsidR="00EF1037" w:rsidRPr="006A495B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A495B">
        <w:rPr>
          <w:rFonts w:ascii="Arial Narrow" w:hAnsi="Arial Narrow" w:cs="Arial"/>
          <w:sz w:val="22"/>
          <w:szCs w:val="22"/>
        </w:rPr>
        <w:t xml:space="preserve">Zamawiający, </w:t>
      </w:r>
      <w:r w:rsidR="005D2114" w:rsidRPr="006A495B">
        <w:rPr>
          <w:rFonts w:ascii="Arial Narrow" w:hAnsi="Arial Narrow" w:cs="Arial"/>
          <w:b/>
          <w:sz w:val="22"/>
          <w:szCs w:val="22"/>
        </w:rPr>
        <w:t>10WSzKzP SPZOZ</w:t>
      </w:r>
      <w:r w:rsidRPr="006A495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6A495B">
        <w:rPr>
          <w:rFonts w:ascii="Arial Narrow" w:hAnsi="Arial Narrow" w:cs="Arial"/>
          <w:sz w:val="22"/>
          <w:szCs w:val="22"/>
        </w:rPr>
        <w:t>286</w:t>
      </w:r>
      <w:r w:rsidRPr="006A495B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6A495B">
        <w:rPr>
          <w:rFonts w:ascii="Arial Narrow" w:hAnsi="Arial Narrow" w:cs="Arial"/>
          <w:sz w:val="22"/>
          <w:szCs w:val="22"/>
        </w:rPr>
        <w:t>7</w:t>
      </w:r>
      <w:r w:rsidRPr="006A495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5D2114" w:rsidRPr="006A495B">
        <w:rPr>
          <w:rFonts w:ascii="Arial Narrow" w:hAnsi="Arial Narrow" w:cs="Arial"/>
          <w:sz w:val="22"/>
          <w:szCs w:val="22"/>
        </w:rPr>
        <w:t>(t.j. Dz. U. z 2024 r. poz. 1320 z p</w:t>
      </w:r>
      <w:r w:rsidR="006A495B">
        <w:rPr>
          <w:rFonts w:ascii="Arial Narrow" w:hAnsi="Arial Narrow" w:cs="Arial"/>
          <w:sz w:val="22"/>
          <w:szCs w:val="22"/>
        </w:rPr>
        <w:t>óźn</w:t>
      </w:r>
      <w:r w:rsidR="005D2114" w:rsidRPr="006A495B">
        <w:rPr>
          <w:rFonts w:ascii="Arial Narrow" w:hAnsi="Arial Narrow" w:cs="Arial"/>
          <w:sz w:val="22"/>
          <w:szCs w:val="22"/>
        </w:rPr>
        <w:t>. zm.)</w:t>
      </w:r>
      <w:r w:rsidRPr="006A495B">
        <w:rPr>
          <w:rFonts w:ascii="Arial Narrow" w:hAnsi="Arial Narrow" w:cs="Arial"/>
          <w:sz w:val="22"/>
          <w:szCs w:val="22"/>
        </w:rPr>
        <w:t xml:space="preserve">, </w:t>
      </w:r>
      <w:r w:rsidR="00EB3650" w:rsidRPr="006A495B">
        <w:rPr>
          <w:rFonts w:ascii="Arial Narrow" w:hAnsi="Arial Narrow" w:cs="Arial"/>
          <w:sz w:val="22"/>
          <w:szCs w:val="22"/>
        </w:rPr>
        <w:t xml:space="preserve">informuje o </w:t>
      </w:r>
      <w:r w:rsidRPr="006A495B">
        <w:rPr>
          <w:rFonts w:ascii="Arial Narrow" w:hAnsi="Arial Narrow" w:cs="Arial"/>
          <w:sz w:val="22"/>
          <w:szCs w:val="22"/>
        </w:rPr>
        <w:t>dokon</w:t>
      </w:r>
      <w:r w:rsidR="00EB3650" w:rsidRPr="006A495B">
        <w:rPr>
          <w:rFonts w:ascii="Arial Narrow" w:hAnsi="Arial Narrow" w:cs="Arial"/>
          <w:sz w:val="22"/>
          <w:szCs w:val="22"/>
        </w:rPr>
        <w:t>aniu</w:t>
      </w:r>
      <w:r w:rsidRPr="006A495B">
        <w:rPr>
          <w:rFonts w:ascii="Arial Narrow" w:hAnsi="Arial Narrow" w:cs="Arial"/>
          <w:sz w:val="22"/>
          <w:szCs w:val="22"/>
        </w:rPr>
        <w:t xml:space="preserve"> </w:t>
      </w:r>
      <w:r w:rsidR="00460DC4" w:rsidRPr="006A495B">
        <w:rPr>
          <w:rFonts w:ascii="Arial Narrow" w:hAnsi="Arial Narrow" w:cs="Arial"/>
          <w:sz w:val="22"/>
          <w:szCs w:val="22"/>
        </w:rPr>
        <w:t>zmian</w:t>
      </w:r>
      <w:r w:rsidRPr="006A495B">
        <w:rPr>
          <w:rFonts w:ascii="Arial Narrow" w:hAnsi="Arial Narrow" w:cs="Arial"/>
          <w:sz w:val="22"/>
          <w:szCs w:val="22"/>
        </w:rPr>
        <w:t xml:space="preserve"> w z</w:t>
      </w:r>
      <w:r w:rsidR="00460DC4" w:rsidRPr="006A495B">
        <w:rPr>
          <w:rFonts w:ascii="Arial Narrow" w:hAnsi="Arial Narrow" w:cs="Arial"/>
          <w:sz w:val="22"/>
          <w:szCs w:val="22"/>
        </w:rPr>
        <w:t>apis</w:t>
      </w:r>
      <w:r w:rsidRPr="006A495B">
        <w:rPr>
          <w:rFonts w:ascii="Arial Narrow" w:hAnsi="Arial Narrow" w:cs="Arial"/>
          <w:sz w:val="22"/>
          <w:szCs w:val="22"/>
        </w:rPr>
        <w:t>ach</w:t>
      </w:r>
      <w:r w:rsidR="00460DC4" w:rsidRPr="006A495B">
        <w:rPr>
          <w:rFonts w:ascii="Arial Narrow" w:hAnsi="Arial Narrow" w:cs="Arial"/>
          <w:sz w:val="22"/>
          <w:szCs w:val="22"/>
        </w:rPr>
        <w:t xml:space="preserve"> </w:t>
      </w:r>
      <w:r w:rsidR="00E32881" w:rsidRPr="006A495B">
        <w:rPr>
          <w:rFonts w:ascii="Arial Narrow" w:hAnsi="Arial Narrow" w:cs="Arial"/>
          <w:sz w:val="22"/>
          <w:szCs w:val="22"/>
        </w:rPr>
        <w:t xml:space="preserve">SWZ </w:t>
      </w:r>
      <w:r w:rsidR="00460DC4" w:rsidRPr="006A495B">
        <w:rPr>
          <w:rFonts w:ascii="Arial Narrow" w:hAnsi="Arial Narrow" w:cs="Arial"/>
          <w:sz w:val="22"/>
          <w:szCs w:val="22"/>
        </w:rPr>
        <w:t>w następującym zakresie</w:t>
      </w:r>
      <w:r w:rsidR="00EF1037" w:rsidRPr="006A495B">
        <w:rPr>
          <w:rFonts w:ascii="Arial Narrow" w:hAnsi="Arial Narrow" w:cs="Arial"/>
          <w:sz w:val="22"/>
          <w:szCs w:val="22"/>
        </w:rPr>
        <w:t>:</w:t>
      </w:r>
    </w:p>
    <w:p w14:paraId="729EEA46" w14:textId="58600C1C" w:rsidR="006A495B" w:rsidRDefault="006A495B" w:rsidP="00CF444F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 xml:space="preserve">Pkt. 6 otrzymuje brzmienie: </w:t>
      </w:r>
    </w:p>
    <w:p w14:paraId="4CDDDB70" w14:textId="77777777" w:rsidR="002F5802" w:rsidRPr="002F5802" w:rsidRDefault="002F5802" w:rsidP="002F5802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F5802">
        <w:rPr>
          <w:rFonts w:ascii="Arial Narrow" w:hAnsi="Arial Narrow" w:cs="Arial"/>
          <w:bCs/>
          <w:sz w:val="22"/>
          <w:szCs w:val="22"/>
        </w:rPr>
        <w:t xml:space="preserve">Zamówienie musi zostać zrealizowane w terminie: do 187 dni kalendarzowych od dnia zawarcia umowy, przy czym: </w:t>
      </w:r>
    </w:p>
    <w:p w14:paraId="763826A9" w14:textId="4951059A" w:rsidR="002F5802" w:rsidRPr="002F5802" w:rsidRDefault="002F5802" w:rsidP="002F5802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F5802">
        <w:rPr>
          <w:rFonts w:ascii="Arial Narrow" w:hAnsi="Arial Narrow" w:cs="Arial"/>
          <w:bCs/>
          <w:sz w:val="22"/>
          <w:szCs w:val="22"/>
        </w:rPr>
        <w:t>-</w:t>
      </w:r>
      <w:r w:rsidR="00AF4207">
        <w:rPr>
          <w:rFonts w:ascii="Arial Narrow" w:hAnsi="Arial Narrow" w:cs="Arial"/>
          <w:bCs/>
          <w:sz w:val="22"/>
          <w:szCs w:val="22"/>
        </w:rPr>
        <w:t xml:space="preserve"> </w:t>
      </w:r>
      <w:r w:rsidRPr="002F5802">
        <w:rPr>
          <w:rFonts w:ascii="Arial Narrow" w:hAnsi="Arial Narrow" w:cs="Arial"/>
          <w:bCs/>
          <w:sz w:val="22"/>
          <w:szCs w:val="22"/>
        </w:rPr>
        <w:t>do 7 dni kalendarzowych od dnia zawarcia umowy nastąpi protokolarne przekazanie terenu budowy przez Zamawiającego</w:t>
      </w:r>
    </w:p>
    <w:p w14:paraId="3BAA65F7" w14:textId="68AE4DF3" w:rsidR="006A495B" w:rsidRPr="002F5802" w:rsidRDefault="002F5802" w:rsidP="002F5802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F5802">
        <w:rPr>
          <w:rFonts w:ascii="Arial Narrow" w:hAnsi="Arial Narrow" w:cs="Arial"/>
          <w:bCs/>
          <w:sz w:val="22"/>
          <w:szCs w:val="22"/>
        </w:rPr>
        <w:t>-</w:t>
      </w:r>
      <w:r w:rsidR="00AF4207">
        <w:rPr>
          <w:rFonts w:ascii="Arial Narrow" w:hAnsi="Arial Narrow" w:cs="Arial"/>
          <w:bCs/>
          <w:sz w:val="22"/>
          <w:szCs w:val="22"/>
        </w:rPr>
        <w:t xml:space="preserve"> </w:t>
      </w:r>
      <w:r w:rsidRPr="002F5802">
        <w:rPr>
          <w:rFonts w:ascii="Arial Narrow" w:hAnsi="Arial Narrow" w:cs="Arial"/>
          <w:bCs/>
          <w:sz w:val="22"/>
          <w:szCs w:val="22"/>
        </w:rPr>
        <w:t xml:space="preserve">termin realizacji przedmiotu zamówienia: </w:t>
      </w:r>
      <w:r>
        <w:rPr>
          <w:rFonts w:ascii="Arial Narrow" w:hAnsi="Arial Narrow" w:cs="Arial"/>
          <w:bCs/>
          <w:sz w:val="22"/>
          <w:szCs w:val="22"/>
        </w:rPr>
        <w:t xml:space="preserve">minimalnie 170 dni kalendarzowych </w:t>
      </w:r>
      <w:r w:rsidRPr="002F5802">
        <w:rPr>
          <w:rFonts w:ascii="Arial Narrow" w:hAnsi="Arial Narrow" w:cs="Arial"/>
          <w:bCs/>
          <w:sz w:val="22"/>
          <w:szCs w:val="22"/>
        </w:rPr>
        <w:t>do 180 dni kalendarzowych od daty protokolarnego przekazania terenu budowy ( kryterium oceny ofert) .</w:t>
      </w:r>
    </w:p>
    <w:p w14:paraId="65F9736F" w14:textId="49C701DA" w:rsidR="005D2114" w:rsidRPr="006A495B" w:rsidRDefault="005D2114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A495B">
        <w:rPr>
          <w:rFonts w:ascii="Arial Narrow" w:hAnsi="Arial Narrow" w:cs="Arial"/>
          <w:b/>
          <w:sz w:val="22"/>
          <w:szCs w:val="22"/>
          <w:u w:val="single"/>
        </w:rPr>
        <w:t>pkt. 16.1. otrzymuje brzmienie:</w:t>
      </w:r>
      <w:r w:rsidRPr="006A495B">
        <w:rPr>
          <w:rFonts w:ascii="Arial Narrow" w:hAnsi="Arial Narrow" w:cs="Arial"/>
          <w:bCs/>
          <w:sz w:val="22"/>
          <w:szCs w:val="22"/>
        </w:rPr>
        <w:t xml:space="preserve"> Wykonawca pozostaje związany ofertą do dnia </w:t>
      </w:r>
      <w:r w:rsidRPr="006A495B">
        <w:rPr>
          <w:rFonts w:ascii="Arial Narrow" w:hAnsi="Arial Narrow" w:cs="Arial"/>
          <w:bCs/>
          <w:sz w:val="22"/>
          <w:szCs w:val="22"/>
          <w:u w:val="single"/>
        </w:rPr>
        <w:t>2026-05-23</w:t>
      </w:r>
      <w:r w:rsidRPr="006A495B">
        <w:rPr>
          <w:rFonts w:ascii="Arial Narrow" w:hAnsi="Arial Narrow" w:cs="Arial"/>
          <w:bCs/>
          <w:sz w:val="22"/>
          <w:szCs w:val="22"/>
        </w:rPr>
        <w:t>.</w:t>
      </w:r>
    </w:p>
    <w:p w14:paraId="2DCE5200" w14:textId="77777777" w:rsidR="00EF1037" w:rsidRDefault="005D2114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A495B">
        <w:rPr>
          <w:rFonts w:ascii="Arial Narrow" w:hAnsi="Arial Narrow" w:cs="Arial"/>
          <w:b/>
          <w:sz w:val="22"/>
          <w:szCs w:val="22"/>
          <w:u w:val="single"/>
        </w:rPr>
        <w:t xml:space="preserve">pkt. 18 i pkt. 19.1 </w:t>
      </w:r>
      <w:r w:rsidRPr="006A495B">
        <w:rPr>
          <w:rFonts w:ascii="Arial Narrow" w:hAnsi="Arial Narrow" w:cs="Arial"/>
          <w:bCs/>
          <w:sz w:val="22"/>
          <w:szCs w:val="22"/>
        </w:rPr>
        <w:t xml:space="preserve">zmienia się termin składania i otwarcia ofert, który przenosi się na dzień  </w:t>
      </w:r>
      <w:r w:rsidRPr="006A495B">
        <w:rPr>
          <w:rFonts w:ascii="Arial Narrow" w:hAnsi="Arial Narrow" w:cs="Arial"/>
          <w:bCs/>
          <w:sz w:val="22"/>
          <w:szCs w:val="22"/>
          <w:u w:val="single"/>
        </w:rPr>
        <w:t>2026-04-24</w:t>
      </w:r>
      <w:r w:rsidRPr="006A495B">
        <w:rPr>
          <w:rFonts w:ascii="Arial Narrow" w:hAnsi="Arial Narrow" w:cs="Arial"/>
          <w:bCs/>
          <w:sz w:val="22"/>
          <w:szCs w:val="22"/>
        </w:rPr>
        <w:t>, godzina składania i otwarcia ofert pozostają bez zmian.</w:t>
      </w:r>
    </w:p>
    <w:p w14:paraId="76A05116" w14:textId="77777777" w:rsidR="009E59F8" w:rsidRDefault="00AF4207" w:rsidP="00CF444F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pkt. 21.2 otrzymuje brzmienie</w:t>
      </w:r>
      <w:r w:rsidR="009E59F8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14:paraId="6BDDCCFB" w14:textId="77777777" w:rsidR="00BE46E2" w:rsidRDefault="00BE46E2" w:rsidP="00CF444F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20D0A7DB" w14:textId="77777777" w:rsidR="00BE46E2" w:rsidRDefault="00BE46E2" w:rsidP="00CF444F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tbl>
      <w:tblPr>
        <w:tblW w:w="0" w:type="auto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7"/>
        <w:gridCol w:w="6152"/>
      </w:tblGrid>
      <w:tr w:rsidR="009E59F8" w:rsidRPr="009E59F8" w14:paraId="6F7CF7C3" w14:textId="77777777">
        <w:tc>
          <w:tcPr>
            <w:tcW w:w="2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B0A5D16" w14:textId="77777777" w:rsidR="009E59F8" w:rsidRDefault="009E59F8" w:rsidP="009E59F8">
            <w:pPr>
              <w:spacing w:after="12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</w:p>
          <w:p w14:paraId="4CDE63CA" w14:textId="5686C397" w:rsidR="009E59F8" w:rsidRPr="009E59F8" w:rsidRDefault="009E59F8" w:rsidP="009E59F8">
            <w:pPr>
              <w:spacing w:after="12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9E59F8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2</w:t>
            </w:r>
          </w:p>
        </w:tc>
        <w:tc>
          <w:tcPr>
            <w:tcW w:w="6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6DBFB04" w14:textId="77777777" w:rsidR="009E59F8" w:rsidRDefault="009E59F8" w:rsidP="009E59F8">
            <w:pPr>
              <w:spacing w:after="120"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14:paraId="0AA71062" w14:textId="27A1D7AE" w:rsidR="009E59F8" w:rsidRPr="009E59F8" w:rsidRDefault="009E59F8" w:rsidP="009E59F8">
            <w:pPr>
              <w:spacing w:after="120"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9E59F8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Termin realizacji</w:t>
            </w:r>
          </w:p>
          <w:p w14:paraId="462C2477" w14:textId="77777777" w:rsidR="009E59F8" w:rsidRPr="009E59F8" w:rsidRDefault="009E59F8" w:rsidP="009E59F8">
            <w:pPr>
              <w:spacing w:after="12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E59F8">
              <w:rPr>
                <w:rFonts w:ascii="Arial Narrow" w:hAnsi="Arial Narrow" w:cs="Arial"/>
                <w:bCs/>
                <w:sz w:val="22"/>
                <w:szCs w:val="22"/>
              </w:rPr>
              <w:t>Liczba punktów = ( Ozn min2/Ozn war2 ) * 100 * waga</w:t>
            </w:r>
          </w:p>
          <w:p w14:paraId="267FD128" w14:textId="77777777" w:rsidR="009E59F8" w:rsidRPr="009E59F8" w:rsidRDefault="009E59F8" w:rsidP="009E59F8">
            <w:pPr>
              <w:spacing w:after="12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E59F8">
              <w:rPr>
                <w:rFonts w:ascii="Arial Narrow" w:hAnsi="Arial Narrow" w:cs="Arial"/>
                <w:bCs/>
                <w:sz w:val="22"/>
                <w:szCs w:val="22"/>
              </w:rPr>
              <w:t>gdzie:</w:t>
            </w:r>
          </w:p>
          <w:p w14:paraId="1087C2E7" w14:textId="77777777" w:rsidR="009E59F8" w:rsidRPr="009E59F8" w:rsidRDefault="009E59F8" w:rsidP="009E59F8">
            <w:pPr>
              <w:spacing w:after="12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E59F8">
              <w:rPr>
                <w:rFonts w:ascii="Arial Narrow" w:hAnsi="Arial Narrow" w:cs="Arial"/>
                <w:bCs/>
                <w:sz w:val="22"/>
                <w:szCs w:val="22"/>
              </w:rPr>
              <w:t xml:space="preserve"> - Ozn min2 - najniższa spośród wszystkich ofert </w:t>
            </w:r>
          </w:p>
          <w:p w14:paraId="434CC374" w14:textId="77777777" w:rsidR="009E59F8" w:rsidRPr="009E59F8" w:rsidRDefault="009E59F8" w:rsidP="009E59F8">
            <w:pPr>
              <w:spacing w:after="12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E59F8">
              <w:rPr>
                <w:rFonts w:ascii="Arial Narrow" w:hAnsi="Arial Narrow" w:cs="Arial"/>
                <w:bCs/>
                <w:sz w:val="22"/>
                <w:szCs w:val="22"/>
              </w:rPr>
              <w:t xml:space="preserve"> - Ozn war2 - podana w ofercie </w:t>
            </w:r>
          </w:p>
          <w:p w14:paraId="72F30112" w14:textId="4C9F6224" w:rsidR="009E59F8" w:rsidRPr="009E59F8" w:rsidRDefault="009E59F8" w:rsidP="009E59F8">
            <w:pPr>
              <w:spacing w:after="12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9E59F8">
              <w:rPr>
                <w:rFonts w:ascii="Arial Narrow" w:hAnsi="Arial Narrow" w:cs="Arial"/>
                <w:bCs/>
                <w:i/>
                <w:sz w:val="22"/>
                <w:szCs w:val="22"/>
              </w:rPr>
              <w:t xml:space="preserve">Termin realizacji </w:t>
            </w:r>
            <w:r>
              <w:rPr>
                <w:rFonts w:ascii="Arial Narrow" w:hAnsi="Arial Narrow" w:cs="Arial"/>
                <w:bCs/>
                <w:i/>
                <w:sz w:val="22"/>
                <w:szCs w:val="22"/>
              </w:rPr>
              <w:t xml:space="preserve">minimalnie 170 dni kalendarzowych, </w:t>
            </w:r>
            <w:r w:rsidRPr="009E59F8">
              <w:rPr>
                <w:rFonts w:ascii="Arial Narrow" w:hAnsi="Arial Narrow" w:cs="Arial"/>
                <w:bCs/>
                <w:i/>
                <w:sz w:val="22"/>
                <w:szCs w:val="22"/>
              </w:rPr>
              <w:t>maksymalnie 180 dni kalendarzowych ( liczony od dnia protokolarnego przekazania placu budowy)</w:t>
            </w:r>
          </w:p>
        </w:tc>
      </w:tr>
    </w:tbl>
    <w:p w14:paraId="02B8A4FF" w14:textId="3AFF7E62" w:rsidR="00AF4207" w:rsidRDefault="00AF4207" w:rsidP="00CF444F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</w:p>
    <w:p w14:paraId="090A4AC7" w14:textId="77777777" w:rsidR="00CC58E4" w:rsidRDefault="00CC58E4" w:rsidP="00CF444F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0E8840D" w14:textId="5645B5A5" w:rsidR="00CC58E4" w:rsidRPr="00AF4207" w:rsidRDefault="00CC58E4" w:rsidP="00CF444F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 xml:space="preserve">Formularz oferty ( Załącznik nr 8 do SWZ) uwzględniający wprowadzoną zmianę zostaje opublikowany pod nazwą Formularz oferty AKTUALNY </w:t>
      </w:r>
    </w:p>
    <w:p w14:paraId="4D293134" w14:textId="77777777" w:rsidR="005C0930" w:rsidRPr="006A495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A495B">
        <w:rPr>
          <w:rFonts w:ascii="Arial Narrow" w:hAnsi="Arial Narrow" w:cs="Arial"/>
          <w:i/>
          <w:sz w:val="22"/>
          <w:szCs w:val="22"/>
        </w:rPr>
        <w:t>Zamawiający</w:t>
      </w:r>
    </w:p>
    <w:p w14:paraId="40516392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936FDFF" w14:textId="77777777" w:rsidR="00BE46E2" w:rsidRDefault="00BE46E2" w:rsidP="00AF4207">
      <w:pPr>
        <w:rPr>
          <w:rFonts w:ascii="Arial Narrow" w:hAnsi="Arial Narrow"/>
        </w:rPr>
      </w:pPr>
    </w:p>
    <w:p w14:paraId="36D10836" w14:textId="77777777" w:rsidR="00BE46E2" w:rsidRDefault="00BE46E2" w:rsidP="00AF4207">
      <w:pPr>
        <w:rPr>
          <w:rFonts w:ascii="Arial Narrow" w:hAnsi="Arial Narrow"/>
        </w:rPr>
      </w:pPr>
    </w:p>
    <w:p w14:paraId="622B3350" w14:textId="77777777" w:rsidR="00BE46E2" w:rsidRDefault="00BE46E2" w:rsidP="00AF4207">
      <w:pPr>
        <w:rPr>
          <w:rFonts w:ascii="Arial Narrow" w:hAnsi="Arial Narrow"/>
        </w:rPr>
      </w:pPr>
    </w:p>
    <w:p w14:paraId="2AFDDC66" w14:textId="77777777" w:rsidR="00BE46E2" w:rsidRDefault="00BE46E2" w:rsidP="00AF4207">
      <w:pPr>
        <w:rPr>
          <w:rFonts w:ascii="Arial Narrow" w:hAnsi="Arial Narrow"/>
        </w:rPr>
      </w:pPr>
    </w:p>
    <w:p w14:paraId="6FB8D550" w14:textId="77777777" w:rsidR="00BE46E2" w:rsidRDefault="00BE46E2" w:rsidP="00AF4207">
      <w:pPr>
        <w:rPr>
          <w:rFonts w:ascii="Arial Narrow" w:hAnsi="Arial Narrow"/>
        </w:rPr>
      </w:pPr>
    </w:p>
    <w:p w14:paraId="3EEB818A" w14:textId="77777777" w:rsidR="00BE46E2" w:rsidRDefault="00BE46E2" w:rsidP="00AF4207">
      <w:pPr>
        <w:rPr>
          <w:rFonts w:ascii="Arial Narrow" w:hAnsi="Arial Narrow"/>
        </w:rPr>
      </w:pPr>
    </w:p>
    <w:p w14:paraId="749DD57B" w14:textId="77777777" w:rsidR="00BE46E2" w:rsidRDefault="00BE46E2" w:rsidP="00AF4207">
      <w:pPr>
        <w:rPr>
          <w:rFonts w:ascii="Arial Narrow" w:hAnsi="Arial Narrow"/>
        </w:rPr>
      </w:pPr>
    </w:p>
    <w:p w14:paraId="1DF62D6D" w14:textId="77777777" w:rsidR="00BE46E2" w:rsidRDefault="00BE46E2" w:rsidP="00AF4207">
      <w:pPr>
        <w:rPr>
          <w:rFonts w:ascii="Arial Narrow" w:hAnsi="Arial Narrow"/>
        </w:rPr>
      </w:pPr>
    </w:p>
    <w:p w14:paraId="1DE15427" w14:textId="77777777" w:rsidR="00BE46E2" w:rsidRDefault="00BE46E2" w:rsidP="00AF4207">
      <w:pPr>
        <w:rPr>
          <w:rFonts w:ascii="Arial Narrow" w:hAnsi="Arial Narrow"/>
        </w:rPr>
      </w:pPr>
    </w:p>
    <w:p w14:paraId="306FC7B9" w14:textId="77777777" w:rsidR="00BE46E2" w:rsidRDefault="00BE46E2" w:rsidP="00AF4207">
      <w:pPr>
        <w:rPr>
          <w:rFonts w:ascii="Arial Narrow" w:hAnsi="Arial Narrow"/>
        </w:rPr>
      </w:pPr>
    </w:p>
    <w:p w14:paraId="0526E5B7" w14:textId="77777777" w:rsidR="00BE46E2" w:rsidRDefault="00BE46E2" w:rsidP="00AF4207">
      <w:pPr>
        <w:rPr>
          <w:rFonts w:ascii="Arial Narrow" w:hAnsi="Arial Narrow"/>
        </w:rPr>
      </w:pPr>
    </w:p>
    <w:p w14:paraId="0D2FDF34" w14:textId="77777777" w:rsidR="00BE46E2" w:rsidRDefault="00BE46E2" w:rsidP="00AF4207">
      <w:pPr>
        <w:rPr>
          <w:rFonts w:ascii="Arial Narrow" w:hAnsi="Arial Narrow"/>
        </w:rPr>
      </w:pPr>
    </w:p>
    <w:p w14:paraId="0E79F055" w14:textId="77777777" w:rsidR="00BE46E2" w:rsidRDefault="00BE46E2" w:rsidP="00AF4207">
      <w:pPr>
        <w:rPr>
          <w:rFonts w:ascii="Arial Narrow" w:hAnsi="Arial Narrow"/>
        </w:rPr>
      </w:pPr>
    </w:p>
    <w:p w14:paraId="310D5BE5" w14:textId="77777777" w:rsidR="00BE46E2" w:rsidRDefault="00BE46E2" w:rsidP="00AF4207">
      <w:pPr>
        <w:rPr>
          <w:rFonts w:ascii="Arial Narrow" w:hAnsi="Arial Narrow"/>
        </w:rPr>
      </w:pPr>
    </w:p>
    <w:p w14:paraId="3B924C61" w14:textId="77777777" w:rsidR="00BE46E2" w:rsidRDefault="00BE46E2" w:rsidP="00AF4207">
      <w:pPr>
        <w:rPr>
          <w:rFonts w:ascii="Arial Narrow" w:hAnsi="Arial Narrow"/>
        </w:rPr>
      </w:pPr>
    </w:p>
    <w:p w14:paraId="7ED14967" w14:textId="77777777" w:rsidR="00BE46E2" w:rsidRDefault="00BE46E2" w:rsidP="00AF4207">
      <w:pPr>
        <w:rPr>
          <w:rFonts w:ascii="Arial Narrow" w:hAnsi="Arial Narrow"/>
        </w:rPr>
      </w:pPr>
    </w:p>
    <w:p w14:paraId="3821D568" w14:textId="77777777" w:rsidR="00BE46E2" w:rsidRDefault="00BE46E2" w:rsidP="00AF4207">
      <w:pPr>
        <w:rPr>
          <w:rFonts w:ascii="Arial Narrow" w:hAnsi="Arial Narrow"/>
        </w:rPr>
      </w:pPr>
    </w:p>
    <w:p w14:paraId="2511D1F2" w14:textId="77777777" w:rsidR="00BE46E2" w:rsidRDefault="00BE46E2" w:rsidP="00AF4207">
      <w:pPr>
        <w:rPr>
          <w:rFonts w:ascii="Arial Narrow" w:hAnsi="Arial Narrow"/>
        </w:rPr>
      </w:pPr>
    </w:p>
    <w:p w14:paraId="725AFC2D" w14:textId="77777777" w:rsidR="00BE46E2" w:rsidRDefault="00BE46E2" w:rsidP="00AF4207">
      <w:pPr>
        <w:rPr>
          <w:rFonts w:ascii="Arial Narrow" w:hAnsi="Arial Narrow"/>
        </w:rPr>
      </w:pPr>
    </w:p>
    <w:p w14:paraId="59E0EAD4" w14:textId="77777777" w:rsidR="00BE46E2" w:rsidRDefault="00BE46E2" w:rsidP="00AF4207">
      <w:pPr>
        <w:rPr>
          <w:rFonts w:ascii="Arial Narrow" w:hAnsi="Arial Narrow"/>
        </w:rPr>
      </w:pPr>
    </w:p>
    <w:p w14:paraId="4D6A6C27" w14:textId="77777777" w:rsidR="00BE46E2" w:rsidRDefault="00BE46E2" w:rsidP="00AF4207">
      <w:pPr>
        <w:rPr>
          <w:rFonts w:ascii="Arial Narrow" w:hAnsi="Arial Narrow"/>
        </w:rPr>
      </w:pPr>
    </w:p>
    <w:p w14:paraId="27DBD9E3" w14:textId="77777777" w:rsidR="00BE46E2" w:rsidRDefault="00BE46E2" w:rsidP="00AF4207">
      <w:pPr>
        <w:rPr>
          <w:rFonts w:ascii="Arial Narrow" w:hAnsi="Arial Narrow"/>
        </w:rPr>
      </w:pPr>
    </w:p>
    <w:p w14:paraId="71B4AB34" w14:textId="77777777" w:rsidR="00BE46E2" w:rsidRDefault="00BE46E2" w:rsidP="00AF4207">
      <w:pPr>
        <w:rPr>
          <w:rFonts w:ascii="Arial Narrow" w:hAnsi="Arial Narrow"/>
        </w:rPr>
      </w:pPr>
    </w:p>
    <w:p w14:paraId="44C858AD" w14:textId="77777777" w:rsidR="00BE46E2" w:rsidRDefault="00BE46E2" w:rsidP="00AF4207">
      <w:pPr>
        <w:rPr>
          <w:rFonts w:ascii="Arial Narrow" w:hAnsi="Arial Narrow"/>
        </w:rPr>
      </w:pPr>
    </w:p>
    <w:p w14:paraId="4D02CACE" w14:textId="77777777" w:rsidR="00BE46E2" w:rsidRDefault="00BE46E2" w:rsidP="00AF4207">
      <w:pPr>
        <w:rPr>
          <w:rFonts w:ascii="Arial Narrow" w:hAnsi="Arial Narrow"/>
        </w:rPr>
      </w:pPr>
    </w:p>
    <w:p w14:paraId="2451598E" w14:textId="2AEDB852" w:rsidR="00AF4207" w:rsidRDefault="00AF4207" w:rsidP="00AF420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5D09CE06" w14:textId="457B23BC" w:rsidR="00AF4207" w:rsidRDefault="00AF4207" w:rsidP="00AF4207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2500A6C4" w14:textId="303F55CA" w:rsidR="00AF4207" w:rsidRDefault="00AF4207" w:rsidP="00AF420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2- </w:t>
      </w:r>
      <w:r w:rsidR="00BE46E2">
        <w:rPr>
          <w:rFonts w:ascii="Arial Narrow" w:hAnsi="Arial Narrow"/>
        </w:rPr>
        <w:t>uczestnicy postępowania ( platforma e-propublico.pl); SZPubl. T 2612 B5</w:t>
      </w:r>
    </w:p>
    <w:p w14:paraId="6AD22A8C" w14:textId="7673D484" w:rsidR="00BE46E2" w:rsidRDefault="00BE46E2" w:rsidP="00AF420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151B2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0201A4CD" w14:textId="6067F12D" w:rsidR="00BE46E2" w:rsidRPr="00AF4207" w:rsidRDefault="00BE46E2" w:rsidP="00AF4207">
      <w:pPr>
        <w:rPr>
          <w:rFonts w:ascii="Arial Narrow" w:hAnsi="Arial Narrow"/>
        </w:rPr>
      </w:pPr>
      <w:r>
        <w:rPr>
          <w:rFonts w:ascii="Arial Narrow" w:hAnsi="Arial Narrow"/>
        </w:rPr>
        <w:t>Data: 2026-04-17</w:t>
      </w:r>
    </w:p>
    <w:sectPr w:rsidR="00BE46E2" w:rsidRPr="00AF4207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7F1FB" w14:textId="77777777" w:rsidR="00D54F5C" w:rsidRDefault="00D54F5C">
      <w:r>
        <w:separator/>
      </w:r>
    </w:p>
  </w:endnote>
  <w:endnote w:type="continuationSeparator" w:id="0">
    <w:p w14:paraId="1F67AD4B" w14:textId="77777777" w:rsidR="00D54F5C" w:rsidRDefault="00D5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07C5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AF664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FBDF8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167DA7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8775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850C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4EBC68" w14:textId="77777777" w:rsidR="00EF1037" w:rsidRDefault="00EF1037">
    <w:pPr>
      <w:pStyle w:val="Stopka"/>
      <w:tabs>
        <w:tab w:val="clear" w:pos="4536"/>
        <w:tab w:val="left" w:pos="6237"/>
      </w:tabs>
    </w:pPr>
  </w:p>
  <w:p w14:paraId="449E8F6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2D1D6" w14:textId="77777777" w:rsidR="00D54F5C" w:rsidRDefault="00D54F5C">
      <w:r>
        <w:separator/>
      </w:r>
    </w:p>
  </w:footnote>
  <w:footnote w:type="continuationSeparator" w:id="0">
    <w:p w14:paraId="6C113A40" w14:textId="77777777" w:rsidR="00D54F5C" w:rsidRDefault="00D54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B2A66" w14:textId="77777777" w:rsidR="005D2114" w:rsidRDefault="005D21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F058" w14:textId="77777777" w:rsidR="005D2114" w:rsidRDefault="005D21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724EC" w14:textId="77777777" w:rsidR="005D2114" w:rsidRDefault="005D21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C50"/>
    <w:rsid w:val="00057D02"/>
    <w:rsid w:val="000613E0"/>
    <w:rsid w:val="000852B7"/>
    <w:rsid w:val="00152970"/>
    <w:rsid w:val="001A571A"/>
    <w:rsid w:val="002B1C74"/>
    <w:rsid w:val="002F5802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D2114"/>
    <w:rsid w:val="0060415D"/>
    <w:rsid w:val="006A495B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E59F8"/>
    <w:rsid w:val="00A220FB"/>
    <w:rsid w:val="00AB5D68"/>
    <w:rsid w:val="00AB6918"/>
    <w:rsid w:val="00AF4207"/>
    <w:rsid w:val="00B26D41"/>
    <w:rsid w:val="00B361A9"/>
    <w:rsid w:val="00BC1D1D"/>
    <w:rsid w:val="00BE46E2"/>
    <w:rsid w:val="00C152AE"/>
    <w:rsid w:val="00CC58E4"/>
    <w:rsid w:val="00CF444F"/>
    <w:rsid w:val="00D1574A"/>
    <w:rsid w:val="00D248D2"/>
    <w:rsid w:val="00D54F5C"/>
    <w:rsid w:val="00D877B6"/>
    <w:rsid w:val="00DE306E"/>
    <w:rsid w:val="00E02559"/>
    <w:rsid w:val="00E32881"/>
    <w:rsid w:val="00E37918"/>
    <w:rsid w:val="00E74582"/>
    <w:rsid w:val="00EB3650"/>
    <w:rsid w:val="00EF1037"/>
    <w:rsid w:val="00F004A8"/>
    <w:rsid w:val="00F03C50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AD6719"/>
  <w15:chartTrackingRefBased/>
  <w15:docId w15:val="{2B006F00-ABF4-453C-B08A-2520B6A1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BE46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46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11</cp:revision>
  <cp:lastPrinted>2026-04-17T10:27:00Z</cp:lastPrinted>
  <dcterms:created xsi:type="dcterms:W3CDTF">2026-04-17T10:19:00Z</dcterms:created>
  <dcterms:modified xsi:type="dcterms:W3CDTF">2026-04-17T10:38:00Z</dcterms:modified>
</cp:coreProperties>
</file>