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C3554" w14:textId="32B04E25" w:rsidR="00567FBC" w:rsidRDefault="00567FBC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13429C">
        <w:rPr>
          <w:noProof/>
        </w:rPr>
        <w:pict w14:anchorId="1A60F4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65pt;height:46.5pt;visibility:visible;mso-wrap-style:square">
            <v:imagedata r:id="rId6" o:title=""/>
          </v:shape>
        </w:pict>
      </w:r>
    </w:p>
    <w:p w14:paraId="5D81C697" w14:textId="53F67EB4" w:rsidR="009432A1" w:rsidRPr="00567FBC" w:rsidRDefault="00361ECA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67FBC">
        <w:rPr>
          <w:rFonts w:ascii="Arial Narrow" w:hAnsi="Arial Narrow" w:cs="Arial"/>
          <w:sz w:val="22"/>
          <w:szCs w:val="22"/>
        </w:rPr>
        <w:t>Bydgoszcz</w:t>
      </w:r>
      <w:r w:rsidR="009432A1" w:rsidRPr="00567FBC">
        <w:rPr>
          <w:rFonts w:ascii="Arial Narrow" w:hAnsi="Arial Narrow" w:cs="Arial"/>
          <w:sz w:val="22"/>
          <w:szCs w:val="22"/>
        </w:rPr>
        <w:t xml:space="preserve"> dnia: </w:t>
      </w:r>
      <w:r w:rsidRPr="00567FBC">
        <w:rPr>
          <w:rFonts w:ascii="Arial Narrow" w:hAnsi="Arial Narrow" w:cs="Arial"/>
          <w:sz w:val="22"/>
          <w:szCs w:val="22"/>
        </w:rPr>
        <w:t>2026-04-20</w:t>
      </w:r>
    </w:p>
    <w:p w14:paraId="56AC86E4" w14:textId="77777777" w:rsidR="009432A1" w:rsidRPr="00567FBC" w:rsidRDefault="00361ECA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67FB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3BFB238" w14:textId="77777777" w:rsidR="009432A1" w:rsidRPr="00567FBC" w:rsidRDefault="00361ECA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67FBC">
        <w:rPr>
          <w:rFonts w:ascii="Arial Narrow" w:hAnsi="Arial Narrow" w:cs="Arial"/>
          <w:sz w:val="22"/>
          <w:szCs w:val="22"/>
        </w:rPr>
        <w:t>Powstańców Warszawy</w:t>
      </w:r>
      <w:r w:rsidR="009432A1" w:rsidRPr="00567FBC">
        <w:rPr>
          <w:rFonts w:ascii="Arial Narrow" w:hAnsi="Arial Narrow" w:cs="Arial"/>
          <w:sz w:val="22"/>
          <w:szCs w:val="22"/>
        </w:rPr>
        <w:t xml:space="preserve"> </w:t>
      </w:r>
      <w:r w:rsidRPr="00567FBC">
        <w:rPr>
          <w:rFonts w:ascii="Arial Narrow" w:hAnsi="Arial Narrow" w:cs="Arial"/>
          <w:sz w:val="22"/>
          <w:szCs w:val="22"/>
        </w:rPr>
        <w:t>5</w:t>
      </w:r>
    </w:p>
    <w:p w14:paraId="5C24DC91" w14:textId="77777777" w:rsidR="009432A1" w:rsidRPr="00567FBC" w:rsidRDefault="00361ECA" w:rsidP="009432A1">
      <w:pPr>
        <w:rPr>
          <w:rFonts w:ascii="Arial Narrow" w:hAnsi="Arial Narrow" w:cs="Arial"/>
          <w:sz w:val="22"/>
          <w:szCs w:val="22"/>
        </w:rPr>
      </w:pPr>
      <w:r w:rsidRPr="00567FBC">
        <w:rPr>
          <w:rFonts w:ascii="Arial Narrow" w:hAnsi="Arial Narrow" w:cs="Arial"/>
          <w:sz w:val="22"/>
          <w:szCs w:val="22"/>
        </w:rPr>
        <w:t>85-681</w:t>
      </w:r>
      <w:r w:rsidR="009432A1" w:rsidRPr="00567FBC">
        <w:rPr>
          <w:rFonts w:ascii="Arial Narrow" w:hAnsi="Arial Narrow" w:cs="Arial"/>
          <w:sz w:val="22"/>
          <w:szCs w:val="22"/>
        </w:rPr>
        <w:t xml:space="preserve"> </w:t>
      </w:r>
      <w:r w:rsidRPr="00567FBC">
        <w:rPr>
          <w:rFonts w:ascii="Arial Narrow" w:hAnsi="Arial Narrow" w:cs="Arial"/>
          <w:sz w:val="22"/>
          <w:szCs w:val="22"/>
        </w:rPr>
        <w:t>Bydgoszcz</w:t>
      </w:r>
    </w:p>
    <w:p w14:paraId="4FA86FB9" w14:textId="6A259A4B" w:rsidR="009432A1" w:rsidRPr="00567FBC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67FBC" w14:paraId="2F10EA0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D2ED18" w14:textId="77777777" w:rsidR="009432A1" w:rsidRPr="00567FB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567FBC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35DE5FE0" w14:textId="77777777" w:rsidR="009432A1" w:rsidRPr="00567FB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567FBC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36EE8CE5" w14:textId="77777777" w:rsidR="00A80738" w:rsidRPr="00567FBC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67FBC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8A0072D" w14:textId="77777777" w:rsidR="009432A1" w:rsidRPr="00567FBC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67FB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67FB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67FB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67FBC" w14:paraId="68FC3F29" w14:textId="77777777" w:rsidTr="00A652DF">
        <w:tc>
          <w:tcPr>
            <w:tcW w:w="2269" w:type="dxa"/>
          </w:tcPr>
          <w:p w14:paraId="2E404F52" w14:textId="77777777" w:rsidR="009432A1" w:rsidRPr="00567FB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FB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42FCDEF" w14:textId="77777777" w:rsidR="009432A1" w:rsidRPr="00567FBC" w:rsidRDefault="00361EC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FBC">
              <w:rPr>
                <w:rFonts w:ascii="Arial Narrow" w:hAnsi="Arial Narrow" w:cs="Arial"/>
                <w:bCs/>
                <w:sz w:val="22"/>
                <w:szCs w:val="22"/>
              </w:rPr>
              <w:t>Zakup subskrypcji na aktualizację oprogramowania umożliwiającą bieżącą eksploatację oprogramowania firmy Kamsoft użytkowanego w 10. Wojskowym Szpitalu Klinicznym z Polikliniką SPZOZ</w:t>
            </w:r>
            <w:r w:rsidR="009432A1" w:rsidRPr="00567F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61ECA" w:rsidRPr="00567FBC" w14:paraId="53088C1E" w14:textId="77777777" w:rsidTr="006167EE">
        <w:tc>
          <w:tcPr>
            <w:tcW w:w="2269" w:type="dxa"/>
          </w:tcPr>
          <w:p w14:paraId="300FF31E" w14:textId="77777777" w:rsidR="00361ECA" w:rsidRPr="00567FBC" w:rsidRDefault="00361ECA" w:rsidP="006167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FB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EEE9CF6" w14:textId="77777777" w:rsidR="00361ECA" w:rsidRPr="00567FBC" w:rsidRDefault="00361ECA" w:rsidP="006167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FBC">
              <w:rPr>
                <w:rFonts w:ascii="Arial Narrow" w:hAnsi="Arial Narrow" w:cs="Arial"/>
                <w:bCs/>
                <w:sz w:val="22"/>
                <w:szCs w:val="22"/>
              </w:rPr>
              <w:t>39/2026</w:t>
            </w:r>
          </w:p>
        </w:tc>
      </w:tr>
    </w:tbl>
    <w:p w14:paraId="09F43364" w14:textId="65F103A4" w:rsidR="00890B92" w:rsidRPr="00567FBC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67FBC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67FBC">
        <w:rPr>
          <w:rFonts w:ascii="Arial Narrow" w:hAnsi="Arial Narrow" w:cs="Arial"/>
          <w:sz w:val="22"/>
          <w:szCs w:val="22"/>
        </w:rPr>
        <w:t>22</w:t>
      </w:r>
      <w:r w:rsidR="0043158A" w:rsidRPr="00567FBC">
        <w:rPr>
          <w:rFonts w:ascii="Arial Narrow" w:hAnsi="Arial Narrow" w:cs="Arial"/>
          <w:sz w:val="22"/>
          <w:szCs w:val="22"/>
        </w:rPr>
        <w:t>2</w:t>
      </w:r>
      <w:r w:rsidRPr="00567FBC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67FBC">
        <w:rPr>
          <w:rFonts w:ascii="Arial Narrow" w:hAnsi="Arial Narrow" w:cs="Arial"/>
          <w:sz w:val="22"/>
          <w:szCs w:val="22"/>
        </w:rPr>
        <w:t>4</w:t>
      </w:r>
      <w:r w:rsidRPr="00567FBC">
        <w:rPr>
          <w:rFonts w:ascii="Arial Narrow" w:hAnsi="Arial Narrow" w:cs="Arial"/>
          <w:sz w:val="22"/>
          <w:szCs w:val="22"/>
        </w:rPr>
        <w:t xml:space="preserve"> </w:t>
      </w:r>
      <w:r w:rsidR="00890B92" w:rsidRPr="00567FB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567FBC">
        <w:rPr>
          <w:rFonts w:ascii="Arial Narrow" w:hAnsi="Arial Narrow" w:cs="Arial"/>
          <w:sz w:val="22"/>
          <w:szCs w:val="22"/>
        </w:rPr>
        <w:t xml:space="preserve"> </w:t>
      </w:r>
      <w:r w:rsidR="00361ECA" w:rsidRPr="00567FBC">
        <w:rPr>
          <w:rFonts w:ascii="Arial Narrow" w:hAnsi="Arial Narrow" w:cs="Arial"/>
          <w:sz w:val="22"/>
          <w:szCs w:val="22"/>
        </w:rPr>
        <w:t>(t.j. Dz. U. z 2024 r. poz. 1320 z p</w:t>
      </w:r>
      <w:r w:rsidR="00567FBC">
        <w:rPr>
          <w:rFonts w:ascii="Arial Narrow" w:hAnsi="Arial Narrow" w:cs="Arial"/>
          <w:sz w:val="22"/>
          <w:szCs w:val="22"/>
        </w:rPr>
        <w:t>óźn</w:t>
      </w:r>
      <w:r w:rsidR="00361ECA" w:rsidRPr="00567FBC">
        <w:rPr>
          <w:rFonts w:ascii="Arial Narrow" w:hAnsi="Arial Narrow" w:cs="Arial"/>
          <w:sz w:val="22"/>
          <w:szCs w:val="22"/>
        </w:rPr>
        <w:t>. zm.)</w:t>
      </w:r>
      <w:r w:rsidR="00490DC0" w:rsidRPr="00567FBC">
        <w:rPr>
          <w:rFonts w:ascii="Arial Narrow" w:hAnsi="Arial Narrow" w:cs="Arial"/>
          <w:sz w:val="22"/>
          <w:szCs w:val="22"/>
        </w:rPr>
        <w:t xml:space="preserve"> </w:t>
      </w:r>
      <w:r w:rsidR="00890B92" w:rsidRPr="00567FBC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78644AA8" w14:textId="77777777" w:rsidR="0069085C" w:rsidRPr="00567FBC" w:rsidRDefault="00361ECA" w:rsidP="00567FBC">
      <w:pPr>
        <w:spacing w:before="120" w:after="120"/>
        <w:jc w:val="center"/>
        <w:rPr>
          <w:rFonts w:ascii="Arial Narrow" w:hAnsi="Arial Narrow" w:cs="Arial"/>
        </w:rPr>
      </w:pPr>
      <w:r w:rsidRPr="00567FBC">
        <w:rPr>
          <w:rFonts w:ascii="Arial Narrow" w:hAnsi="Arial Narrow" w:cs="Arial"/>
          <w:b/>
          <w:sz w:val="22"/>
          <w:szCs w:val="22"/>
        </w:rPr>
        <w:t>2 865 900.00</w:t>
      </w:r>
      <w:r w:rsidR="00890B92" w:rsidRPr="00567FBC">
        <w:rPr>
          <w:rFonts w:ascii="Arial Narrow" w:hAnsi="Arial Narrow" w:cs="Arial"/>
          <w:sz w:val="22"/>
          <w:szCs w:val="22"/>
        </w:rPr>
        <w:t xml:space="preserve"> zł brutto.</w:t>
      </w:r>
    </w:p>
    <w:p w14:paraId="3A910C3D" w14:textId="77777777" w:rsidR="00890B92" w:rsidRPr="00567FBC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98F47B7" w14:textId="77777777" w:rsidR="00890B92" w:rsidRPr="00567FBC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8BF233A" w14:textId="77777777" w:rsidR="00890B92" w:rsidRPr="00567FBC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17B7498E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67FBC">
        <w:rPr>
          <w:rFonts w:ascii="Arial Narrow" w:hAnsi="Arial Narrow" w:cs="Arial"/>
          <w:i/>
          <w:sz w:val="22"/>
          <w:szCs w:val="22"/>
        </w:rPr>
        <w:t>Zamawiający</w:t>
      </w:r>
    </w:p>
    <w:p w14:paraId="28E10A40" w14:textId="77777777" w:rsidR="00567FBC" w:rsidRPr="00567FBC" w:rsidRDefault="00567FBC" w:rsidP="00567FBC"/>
    <w:p w14:paraId="752523AB" w14:textId="77777777" w:rsidR="00567FBC" w:rsidRPr="00567FBC" w:rsidRDefault="00567FBC" w:rsidP="00567FBC"/>
    <w:p w14:paraId="361A5A50" w14:textId="77777777" w:rsidR="00567FBC" w:rsidRPr="00567FBC" w:rsidRDefault="00567FBC" w:rsidP="00567FBC"/>
    <w:p w14:paraId="383B762B" w14:textId="77777777" w:rsidR="00567FBC" w:rsidRDefault="00567FBC" w:rsidP="00567FBC">
      <w:pPr>
        <w:rPr>
          <w:rFonts w:ascii="Arial Narrow" w:hAnsi="Arial Narrow" w:cs="Arial"/>
          <w:i/>
          <w:sz w:val="22"/>
          <w:szCs w:val="22"/>
        </w:rPr>
      </w:pPr>
    </w:p>
    <w:p w14:paraId="63F3D257" w14:textId="32F226D0" w:rsidR="00567FBC" w:rsidRDefault="00567FBC" w:rsidP="00567FBC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224270E3" w14:textId="617F4AD1" w:rsidR="00567FBC" w:rsidRDefault="00567FBC" w:rsidP="00567FBC">
      <w:pPr>
        <w:rPr>
          <w:rFonts w:ascii="Arial Narrow" w:hAnsi="Arial Narrow"/>
        </w:rPr>
      </w:pPr>
      <w:r>
        <w:rPr>
          <w:rFonts w:ascii="Arial Narrow" w:hAnsi="Arial Narrow"/>
        </w:rPr>
        <w:t>Egz.  – strona WWW Zamawiającego; platforma e-propublico.pl; SZPubl. T 2612 B10</w:t>
      </w:r>
    </w:p>
    <w:p w14:paraId="467E1A9D" w14:textId="75332354" w:rsidR="00567FBC" w:rsidRDefault="00567FBC" w:rsidP="00567FB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FB025A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1EE40990" w14:textId="25A00908" w:rsidR="00567FBC" w:rsidRPr="00567FBC" w:rsidRDefault="00567FBC" w:rsidP="00567FBC">
      <w:pPr>
        <w:rPr>
          <w:rFonts w:ascii="Arial Narrow" w:hAnsi="Arial Narrow"/>
        </w:rPr>
      </w:pPr>
      <w:r>
        <w:rPr>
          <w:rFonts w:ascii="Arial Narrow" w:hAnsi="Arial Narrow"/>
        </w:rPr>
        <w:t>Data: 2026-04-20</w:t>
      </w:r>
    </w:p>
    <w:sectPr w:rsidR="00567FBC" w:rsidRPr="00567FBC" w:rsidSect="009432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90C4C" w14:textId="77777777" w:rsidR="00916C95" w:rsidRDefault="00916C95">
      <w:r>
        <w:separator/>
      </w:r>
    </w:p>
  </w:endnote>
  <w:endnote w:type="continuationSeparator" w:id="0">
    <w:p w14:paraId="7D8BA14C" w14:textId="77777777" w:rsidR="00916C95" w:rsidRDefault="00916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CFC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D60B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0F047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59E99A0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15E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C6B7E4" w14:textId="77777777" w:rsidR="009F189D" w:rsidRDefault="009F189D">
    <w:pPr>
      <w:pStyle w:val="Stopka"/>
      <w:tabs>
        <w:tab w:val="clear" w:pos="4536"/>
      </w:tabs>
      <w:jc w:val="center"/>
    </w:pPr>
  </w:p>
  <w:p w14:paraId="5A8993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DCD75" w14:textId="77777777" w:rsidR="00916C95" w:rsidRDefault="00916C95">
      <w:r>
        <w:separator/>
      </w:r>
    </w:p>
  </w:footnote>
  <w:footnote w:type="continuationSeparator" w:id="0">
    <w:p w14:paraId="1D3454B6" w14:textId="77777777" w:rsidR="00916C95" w:rsidRDefault="00916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2FBFE" w14:textId="77777777" w:rsidR="00361ECA" w:rsidRDefault="00361E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CD67D" w14:textId="77777777" w:rsidR="00361ECA" w:rsidRDefault="00361E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90A43" w14:textId="77777777" w:rsidR="00361ECA" w:rsidRDefault="00361E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10EC"/>
    <w:rsid w:val="00007727"/>
    <w:rsid w:val="00017720"/>
    <w:rsid w:val="00035488"/>
    <w:rsid w:val="000D7F25"/>
    <w:rsid w:val="000E00E5"/>
    <w:rsid w:val="00173B20"/>
    <w:rsid w:val="001C69FF"/>
    <w:rsid w:val="0023318D"/>
    <w:rsid w:val="00361ECA"/>
    <w:rsid w:val="00382A4A"/>
    <w:rsid w:val="003D72FD"/>
    <w:rsid w:val="00423179"/>
    <w:rsid w:val="0043158A"/>
    <w:rsid w:val="00490DC0"/>
    <w:rsid w:val="00493F8C"/>
    <w:rsid w:val="004C7E9B"/>
    <w:rsid w:val="00524583"/>
    <w:rsid w:val="00567FBC"/>
    <w:rsid w:val="0069085C"/>
    <w:rsid w:val="007B2916"/>
    <w:rsid w:val="00843263"/>
    <w:rsid w:val="00861E75"/>
    <w:rsid w:val="00890B92"/>
    <w:rsid w:val="00916C95"/>
    <w:rsid w:val="009432A1"/>
    <w:rsid w:val="009D19BD"/>
    <w:rsid w:val="009F189D"/>
    <w:rsid w:val="00A652DF"/>
    <w:rsid w:val="00A80738"/>
    <w:rsid w:val="00AF10EC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C9D9CE"/>
  <w15:chartTrackingRefBased/>
  <w15:docId w15:val="{691B1DDC-AB19-4768-B095-F8DE619A7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67FB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7F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2026-04-20T06:07:00Z</dcterms:created>
  <dcterms:modified xsi:type="dcterms:W3CDTF">2026-04-20T06:09:00Z</dcterms:modified>
</cp:coreProperties>
</file>