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62066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2066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620663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62066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620663" w:rsidTr="00D62E6E">
        <w:tc>
          <w:tcPr>
            <w:tcW w:w="2800" w:type="dxa"/>
          </w:tcPr>
          <w:p w:rsidR="00D62E6E" w:rsidRPr="0062066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2066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2066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6206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206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2066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206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2066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206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20663" w:rsidTr="00D62E6E">
        <w:tc>
          <w:tcPr>
            <w:tcW w:w="2800" w:type="dxa"/>
          </w:tcPr>
          <w:p w:rsidR="00D62E6E" w:rsidRPr="0062066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2066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6206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62066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62066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206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2066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206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62066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F1814" w:rsidRPr="00620663" w:rsidTr="0084769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F1814" w:rsidRPr="00620663" w:rsidRDefault="001F1814" w:rsidP="0084769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1F1814" w:rsidRPr="00620663" w:rsidRDefault="001F1814" w:rsidP="0084769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066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2066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20663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620663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620663">
              <w:rPr>
                <w:rFonts w:ascii="Arial Narrow" w:eastAsia="Times New Roman" w:hAnsi="Arial Narrow" w:cs="Arial"/>
                <w:lang w:eastAsia="pl-PL"/>
              </w:rPr>
              <w:t>óźn</w:t>
            </w:r>
            <w:proofErr w:type="spellEnd"/>
            <w:r w:rsidRPr="00620663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62066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2066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2066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1F1814" w:rsidRPr="00620663" w:rsidRDefault="001F1814" w:rsidP="008476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F1814" w:rsidRPr="00620663" w:rsidRDefault="001F1814" w:rsidP="0084769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620663" w:rsidRDefault="001F181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06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2066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2066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620663" w:rsidTr="00D62E6E">
        <w:tc>
          <w:tcPr>
            <w:tcW w:w="2269" w:type="dxa"/>
          </w:tcPr>
          <w:p w:rsidR="00D62E6E" w:rsidRPr="0062066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620663" w:rsidRDefault="001F181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sprzętu medycznego</w:t>
            </w:r>
            <w:r w:rsidR="00D62E6E" w:rsidRPr="006206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F1814" w:rsidRPr="00620663" w:rsidTr="00847693">
        <w:tc>
          <w:tcPr>
            <w:tcW w:w="2269" w:type="dxa"/>
          </w:tcPr>
          <w:p w:rsidR="001F1814" w:rsidRPr="00620663" w:rsidRDefault="001F1814" w:rsidP="008476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F1814" w:rsidRPr="00620663" w:rsidRDefault="001F1814" w:rsidP="008476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58/2026</w:t>
            </w:r>
          </w:p>
        </w:tc>
      </w:tr>
    </w:tbl>
    <w:p w:rsidR="00BC121E" w:rsidRPr="00620663" w:rsidRDefault="001F181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206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206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20663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62066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206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2066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620663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20663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62066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62066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6206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2066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620663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62066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2066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62066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2066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62066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620663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620663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2066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20663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62066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62066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2066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62066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2066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62066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62066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2066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62066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62066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620663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2066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62066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62066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620663" w:rsidTr="00620E37">
        <w:tc>
          <w:tcPr>
            <w:tcW w:w="2660" w:type="dxa"/>
          </w:tcPr>
          <w:p w:rsidR="00BC121E" w:rsidRPr="0062066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2066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62066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62066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62066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620663" w:rsidRDefault="00844A96" w:rsidP="001F181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1F1814"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2066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620663" w:rsidRDefault="00106AC7" w:rsidP="001E4022">
      <w:pPr>
        <w:rPr>
          <w:rFonts w:ascii="Arial Narrow" w:hAnsi="Arial Narrow"/>
        </w:rPr>
      </w:pPr>
    </w:p>
    <w:sectPr w:rsidR="00106AC7" w:rsidRPr="0062066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898" w:rsidRDefault="00D31898">
      <w:r>
        <w:separator/>
      </w:r>
    </w:p>
  </w:endnote>
  <w:endnote w:type="continuationSeparator" w:id="1">
    <w:p w:rsidR="00D31898" w:rsidRDefault="00D31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6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066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814" w:rsidRDefault="001F18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898" w:rsidRDefault="00D31898">
      <w:r>
        <w:separator/>
      </w:r>
    </w:p>
  </w:footnote>
  <w:footnote w:type="continuationSeparator" w:id="1">
    <w:p w:rsidR="00D31898" w:rsidRDefault="00D318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814" w:rsidRDefault="001F18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814" w:rsidRDefault="001F18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1814" w:rsidRDefault="001F181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81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1F1814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663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31898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196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2026-04-14T12:47:00Z</dcterms:created>
  <dcterms:modified xsi:type="dcterms:W3CDTF">2026-04-14T12:47:00Z</dcterms:modified>
</cp:coreProperties>
</file>