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A79243E" w14:textId="3B8C7D99" w:rsidR="00EB5703" w:rsidRPr="00EB5703" w:rsidRDefault="00E7272F" w:rsidP="00E7272F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E7272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Zakup pompy do kontrapulsacji wewnątrzaortalnej, kolumny anestezjologicznej oraz zestawu 2 Holterów RR oraz centrali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E7272F">
              <w:rPr>
                <w:rFonts w:ascii="Times New Roman" w:eastAsia="Times New Roman" w:hAnsi="Times New Roman"/>
                <w:b/>
                <w:bCs/>
                <w:lang w:eastAsia="pl-PL"/>
              </w:rPr>
              <w:t>do odczytywania wyników w ramach realizacji zadania: Kompleksowy program rozwoju opieki nad pacjentem kardiologicznym w Szpitalu Wojewódzkim w Poznaniu.</w:t>
            </w:r>
          </w:p>
          <w:p w14:paraId="2628427D" w14:textId="5CBC2F8D" w:rsidR="00D62E6E" w:rsidRPr="00926B32" w:rsidRDefault="00D62E6E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01CCE5F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7272F">
              <w:rPr>
                <w:rFonts w:ascii="Times New Roman" w:eastAsia="Times New Roman" w:hAnsi="Times New Roman"/>
                <w:bCs/>
                <w:lang w:eastAsia="pl-PL"/>
              </w:rPr>
              <w:t>31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</w:t>
            </w:r>
            <w:r w:rsidR="00EB5703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3F7BD2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3F7BD2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56B21" w14:textId="77777777" w:rsidR="003F7BD2" w:rsidRDefault="003F7BD2">
      <w:r>
        <w:separator/>
      </w:r>
    </w:p>
  </w:endnote>
  <w:endnote w:type="continuationSeparator" w:id="0">
    <w:p w14:paraId="30EC369F" w14:textId="77777777" w:rsidR="003F7BD2" w:rsidRDefault="003F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2A7C1" w14:textId="77777777" w:rsidR="003F7BD2" w:rsidRDefault="003F7BD2">
      <w:r>
        <w:separator/>
      </w:r>
    </w:p>
  </w:footnote>
  <w:footnote w:type="continuationSeparator" w:id="0">
    <w:p w14:paraId="2F77813E" w14:textId="77777777" w:rsidR="003F7BD2" w:rsidRDefault="003F7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4EA95" w14:textId="22B03331" w:rsidR="00EB5703" w:rsidRDefault="00EB5703" w:rsidP="00EB5703">
    <w:pPr>
      <w:pStyle w:val="Nagwek"/>
      <w:jc w:val="center"/>
    </w:pPr>
    <w:r w:rsidRPr="00006301">
      <w:rPr>
        <w:noProof/>
      </w:rPr>
      <w:drawing>
        <wp:inline distT="0" distB="0" distL="0" distR="0" wp14:anchorId="6CB7F86A" wp14:editId="5162DF73">
          <wp:extent cx="5759450" cy="738342"/>
          <wp:effectExtent l="0" t="0" r="0" b="5080"/>
          <wp:docPr id="10" name="Obraz 10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029FC0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3F7BD2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3AC1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7272F"/>
    <w:rsid w:val="00EB5703"/>
    <w:rsid w:val="00EB5766"/>
    <w:rsid w:val="00EC667E"/>
    <w:rsid w:val="00F361DD"/>
    <w:rsid w:val="00F46593"/>
    <w:rsid w:val="00F568D6"/>
    <w:rsid w:val="00F70072"/>
    <w:rsid w:val="00FB2DD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B570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7</cp:revision>
  <cp:lastPrinted>2010-01-07T09:39:00Z</cp:lastPrinted>
  <dcterms:created xsi:type="dcterms:W3CDTF">2025-03-10T08:55:00Z</dcterms:created>
  <dcterms:modified xsi:type="dcterms:W3CDTF">2026-04-16T10:47:00Z</dcterms:modified>
</cp:coreProperties>
</file>