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E334B" w14:textId="4A03CCC7" w:rsidR="00F245C5" w:rsidRPr="008D478C" w:rsidRDefault="00EF08EE" w:rsidP="00F245C5">
      <w:pPr>
        <w:spacing w:after="600"/>
        <w:jc w:val="right"/>
        <w:rPr>
          <w:rFonts w:ascii="Cambria" w:hAnsi="Cambria" w:cs="Arial"/>
        </w:rPr>
      </w:pPr>
      <w:bookmarkStart w:id="0" w:name="_Hlk53520193"/>
      <w:r w:rsidRPr="008D478C">
        <w:rPr>
          <w:rFonts w:ascii="Cambria" w:hAnsi="Cambria" w:cs="Arial"/>
        </w:rPr>
        <w:t>Poznań</w:t>
      </w:r>
      <w:r w:rsidR="00F245C5" w:rsidRPr="008D478C">
        <w:rPr>
          <w:rFonts w:ascii="Cambria" w:hAnsi="Cambria" w:cs="Arial"/>
        </w:rPr>
        <w:t xml:space="preserve"> dnia: </w:t>
      </w:r>
      <w:r w:rsidR="00F56188">
        <w:rPr>
          <w:rFonts w:ascii="Cambria" w:hAnsi="Cambria" w:cs="Arial"/>
        </w:rPr>
        <w:t>21.04.</w:t>
      </w:r>
      <w:r w:rsidRPr="008D478C">
        <w:rPr>
          <w:rFonts w:ascii="Cambria" w:hAnsi="Cambria" w:cs="Arial"/>
        </w:rPr>
        <w:t>2026</w:t>
      </w:r>
    </w:p>
    <w:p w14:paraId="047AB3B8" w14:textId="2830F1AA" w:rsidR="00F245C5" w:rsidRPr="008D478C" w:rsidRDefault="008D478C" w:rsidP="00F245C5">
      <w:pPr>
        <w:tabs>
          <w:tab w:val="right" w:pos="9072"/>
        </w:tabs>
        <w:spacing w:after="600"/>
        <w:ind w:right="3969"/>
        <w:jc w:val="both"/>
        <w:rPr>
          <w:rFonts w:ascii="Cambria" w:hAnsi="Cambria" w:cs="Arial"/>
          <w:sz w:val="18"/>
          <w:szCs w:val="18"/>
        </w:rPr>
      </w:pPr>
      <w:r w:rsidRPr="008D478C">
        <w:rPr>
          <w:rFonts w:ascii="Cambria" w:hAnsi="Cambria" w:cs="Arial"/>
        </w:rPr>
        <w:t>ZP3/7589</w:t>
      </w:r>
    </w:p>
    <w:p w14:paraId="724D3BC9" w14:textId="77777777" w:rsidR="00D30F1F" w:rsidRPr="008D478C" w:rsidRDefault="00D30F1F" w:rsidP="00D30F1F">
      <w:pPr>
        <w:tabs>
          <w:tab w:val="right" w:pos="9072"/>
        </w:tabs>
        <w:spacing w:line="360" w:lineRule="auto"/>
        <w:ind w:left="5670"/>
        <w:jc w:val="both"/>
        <w:rPr>
          <w:rFonts w:ascii="Cambria" w:hAnsi="Cambria" w:cs="Arial"/>
          <w:b/>
        </w:rPr>
      </w:pPr>
      <w:r w:rsidRPr="008D478C">
        <w:rPr>
          <w:rFonts w:ascii="Cambria" w:hAnsi="Cambria" w:cs="Arial"/>
          <w:b/>
        </w:rPr>
        <w:t>WYKONAWCY</w:t>
      </w:r>
    </w:p>
    <w:p w14:paraId="17FB72BA" w14:textId="77777777" w:rsidR="00F245C5" w:rsidRPr="008D478C" w:rsidRDefault="00D30F1F" w:rsidP="00D30F1F">
      <w:pPr>
        <w:tabs>
          <w:tab w:val="right" w:pos="9072"/>
        </w:tabs>
        <w:spacing w:after="600" w:line="360" w:lineRule="auto"/>
        <w:ind w:left="5670"/>
        <w:jc w:val="both"/>
        <w:rPr>
          <w:rFonts w:ascii="Cambria" w:hAnsi="Cambria" w:cs="Arial"/>
          <w:b/>
        </w:rPr>
      </w:pPr>
      <w:r w:rsidRPr="008D478C">
        <w:rPr>
          <w:rFonts w:ascii="Cambria" w:hAnsi="Cambria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8D478C" w14:paraId="7FC7904B" w14:textId="77777777" w:rsidTr="002716A3">
        <w:tc>
          <w:tcPr>
            <w:tcW w:w="10065" w:type="dxa"/>
            <w:shd w:val="clear" w:color="auto" w:fill="F2F2F2"/>
            <w:hideMark/>
          </w:tcPr>
          <w:p w14:paraId="246D01D8" w14:textId="77777777" w:rsidR="00F245C5" w:rsidRPr="008D478C" w:rsidRDefault="00F245C5" w:rsidP="002716A3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</w:pPr>
            <w:r w:rsidRPr="008D478C"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04EC7EC2" w14:textId="77777777" w:rsidR="00F245C5" w:rsidRPr="008D478C" w:rsidRDefault="00F245C5" w:rsidP="002716A3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8D478C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25F799D0" w14:textId="77777777" w:rsidR="00F245C5" w:rsidRPr="008D478C" w:rsidRDefault="00F245C5" w:rsidP="00F245C5">
      <w:pPr>
        <w:keepNext/>
        <w:spacing w:after="240"/>
        <w:outlineLvl w:val="0"/>
        <w:rPr>
          <w:rFonts w:ascii="Cambria" w:hAnsi="Cambria" w:cs="Arial"/>
          <w:b/>
        </w:rPr>
      </w:pPr>
    </w:p>
    <w:p w14:paraId="26D4911D" w14:textId="533ABE33" w:rsidR="00F245C5" w:rsidRPr="008D478C" w:rsidRDefault="00F245C5" w:rsidP="008D478C">
      <w:pPr>
        <w:spacing w:after="120"/>
        <w:jc w:val="both"/>
        <w:rPr>
          <w:rFonts w:ascii="Cambria" w:eastAsia="Calibri" w:hAnsi="Cambria" w:cs="Arial"/>
          <w:lang w:eastAsia="en-US"/>
        </w:rPr>
      </w:pPr>
      <w:r w:rsidRPr="008D478C">
        <w:rPr>
          <w:rFonts w:ascii="Cambria" w:eastAsia="Calibri" w:hAnsi="Cambria" w:cs="Arial"/>
          <w:lang w:eastAsia="en-US"/>
        </w:rPr>
        <w:t xml:space="preserve">Dotyczy </w:t>
      </w:r>
      <w:r w:rsidRPr="008D478C">
        <w:rPr>
          <w:rFonts w:ascii="Cambria" w:hAnsi="Cambria" w:cs="Arial"/>
        </w:rPr>
        <w:t>postępowania o udzielenie zamówienia publicznego</w:t>
      </w:r>
      <w:r w:rsidRPr="008D478C">
        <w:rPr>
          <w:rFonts w:ascii="Cambria" w:eastAsia="Calibri" w:hAnsi="Cambria" w:cs="Arial"/>
          <w:lang w:eastAsia="en-US"/>
        </w:rPr>
        <w:t>:</w:t>
      </w:r>
      <w:r w:rsidR="008D478C" w:rsidRPr="008D478C">
        <w:rPr>
          <w:rFonts w:ascii="Cambria" w:hAnsi="Cambria" w:cs="Arial"/>
          <w:bCs/>
        </w:rPr>
        <w:t xml:space="preserve"> ZP3/7589 Roboty budowlane w obiektach UAM - 2 części</w:t>
      </w:r>
    </w:p>
    <w:p w14:paraId="7BEEDE76" w14:textId="77777777" w:rsidR="00F245C5" w:rsidRPr="008D478C" w:rsidRDefault="00F245C5" w:rsidP="00F245C5">
      <w:pPr>
        <w:tabs>
          <w:tab w:val="left" w:pos="708"/>
          <w:tab w:val="center" w:pos="4536"/>
          <w:tab w:val="right" w:pos="9072"/>
        </w:tabs>
        <w:rPr>
          <w:rFonts w:ascii="Cambria" w:hAnsi="Cambria" w:cs="Arial"/>
        </w:rPr>
      </w:pPr>
    </w:p>
    <w:p w14:paraId="15D95825" w14:textId="32381809" w:rsidR="00A02E94" w:rsidRDefault="00F245C5" w:rsidP="008D478C">
      <w:pPr>
        <w:pStyle w:val="Nagwek"/>
        <w:tabs>
          <w:tab w:val="left" w:pos="708"/>
        </w:tabs>
        <w:spacing w:after="120"/>
        <w:jc w:val="both"/>
        <w:rPr>
          <w:rFonts w:ascii="Cambria" w:hAnsi="Cambria" w:cs="Arial"/>
        </w:rPr>
      </w:pPr>
      <w:r w:rsidRPr="008D478C">
        <w:rPr>
          <w:rFonts w:ascii="Cambria" w:hAnsi="Cambria" w:cs="Arial"/>
        </w:rPr>
        <w:t xml:space="preserve">Zamawiający, </w:t>
      </w:r>
      <w:r w:rsidR="00EF08EE" w:rsidRPr="008D478C">
        <w:rPr>
          <w:rFonts w:ascii="Cambria" w:hAnsi="Cambria" w:cs="Arial"/>
          <w:b/>
        </w:rPr>
        <w:t>Uniwersytet im. Adama Mickiewicza w Poznaniu</w:t>
      </w:r>
      <w:r w:rsidRPr="008D478C">
        <w:rPr>
          <w:rFonts w:ascii="Cambria" w:hAnsi="Cambria" w:cs="Arial"/>
        </w:rPr>
        <w:t xml:space="preserve">, działając na podstawie art. 253 ust. 1 ustawy z dnia 11 września 2019r. Prawo zamówień publicznych </w:t>
      </w:r>
      <w:r w:rsidR="00EF08EE" w:rsidRPr="008D478C">
        <w:rPr>
          <w:rFonts w:ascii="Cambria" w:hAnsi="Cambria" w:cs="Arial"/>
        </w:rPr>
        <w:t>(</w:t>
      </w:r>
      <w:proofErr w:type="spellStart"/>
      <w:r w:rsidR="00EF08EE" w:rsidRPr="008D478C">
        <w:rPr>
          <w:rFonts w:ascii="Cambria" w:hAnsi="Cambria" w:cs="Arial"/>
        </w:rPr>
        <w:t>t.j</w:t>
      </w:r>
      <w:proofErr w:type="spellEnd"/>
      <w:r w:rsidR="00EF08EE" w:rsidRPr="008D478C">
        <w:rPr>
          <w:rFonts w:ascii="Cambria" w:hAnsi="Cambria" w:cs="Arial"/>
        </w:rPr>
        <w:t xml:space="preserve">. Dz. U. z 2024 r. poz. 1320 z </w:t>
      </w:r>
      <w:proofErr w:type="spellStart"/>
      <w:r w:rsidR="008D478C">
        <w:rPr>
          <w:rFonts w:ascii="Cambria" w:hAnsi="Cambria" w:cs="Arial"/>
        </w:rPr>
        <w:t>późn</w:t>
      </w:r>
      <w:proofErr w:type="spellEnd"/>
      <w:r w:rsidR="00EF08EE" w:rsidRPr="008D478C">
        <w:rPr>
          <w:rFonts w:ascii="Cambria" w:hAnsi="Cambria" w:cs="Arial"/>
        </w:rPr>
        <w:t>. zm.)</w:t>
      </w:r>
      <w:r w:rsidRPr="008D478C">
        <w:rPr>
          <w:rFonts w:ascii="Cambria" w:hAnsi="Cambria" w:cs="Arial"/>
        </w:rPr>
        <w:t xml:space="preserve">, zwanej dalej „ustawą </w:t>
      </w:r>
      <w:proofErr w:type="spellStart"/>
      <w:r w:rsidRPr="008D478C">
        <w:rPr>
          <w:rFonts w:ascii="Cambria" w:hAnsi="Cambria" w:cs="Arial"/>
        </w:rPr>
        <w:t>Pzp</w:t>
      </w:r>
      <w:proofErr w:type="spellEnd"/>
      <w:r w:rsidRPr="008D478C">
        <w:rPr>
          <w:rFonts w:ascii="Cambria" w:hAnsi="Cambria" w:cs="Arial"/>
        </w:rPr>
        <w:t>”, informuje, że w toczącym się postępowaniu o udzielenie zamówienia publicznego</w:t>
      </w:r>
      <w:r w:rsidR="00A02E94" w:rsidRPr="008D478C">
        <w:rPr>
          <w:rFonts w:ascii="Cambria" w:hAnsi="Cambria" w:cs="Arial"/>
        </w:rPr>
        <w:t xml:space="preserve">, </w:t>
      </w:r>
      <w:r w:rsidRPr="008D478C">
        <w:rPr>
          <w:rFonts w:ascii="Cambria" w:hAnsi="Cambria" w:cs="Arial"/>
        </w:rPr>
        <w:t>jako najkorzystniejsza wybrana została oferta złożona przez wykonawcę</w:t>
      </w:r>
      <w:r w:rsidR="00A02E94" w:rsidRPr="008D478C">
        <w:rPr>
          <w:rFonts w:ascii="Cambria" w:hAnsi="Cambria" w:cs="Arial"/>
        </w:rPr>
        <w:t>:</w:t>
      </w:r>
    </w:p>
    <w:p w14:paraId="7AB5E2CB" w14:textId="77777777" w:rsidR="008D478C" w:rsidRDefault="008D478C" w:rsidP="008D478C">
      <w:pPr>
        <w:keepNext/>
        <w:suppressAutoHyphens/>
        <w:jc w:val="both"/>
        <w:outlineLvl w:val="1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część 1. </w:t>
      </w:r>
      <w:r w:rsidRPr="004E6E62">
        <w:rPr>
          <w:rFonts w:ascii="Cambria" w:hAnsi="Cambria" w:cs="Arial"/>
          <w:b/>
          <w:bCs/>
          <w:sz w:val="22"/>
          <w:szCs w:val="22"/>
        </w:rPr>
        <w:t>Modernizacja pracowni komputerowej 3/8 (L</w:t>
      </w:r>
      <w:r>
        <w:rPr>
          <w:rFonts w:ascii="Cambria" w:hAnsi="Cambria" w:cs="Arial"/>
          <w:b/>
          <w:bCs/>
          <w:sz w:val="22"/>
          <w:szCs w:val="22"/>
        </w:rPr>
        <w:t>-</w:t>
      </w:r>
      <w:r w:rsidRPr="004E6E62">
        <w:rPr>
          <w:rFonts w:ascii="Cambria" w:hAnsi="Cambria" w:cs="Arial"/>
          <w:b/>
          <w:bCs/>
          <w:sz w:val="22"/>
          <w:szCs w:val="22"/>
        </w:rPr>
        <w:t>306) na dwa pomieszczenia w budynku Wydziału Nauk Geograficznych i Geologicznych - Katedra Turystyki i Rekreacji ul. Bogumiła Krygowskiego 10 w Poznaniu</w:t>
      </w:r>
    </w:p>
    <w:p w14:paraId="1295DF51" w14:textId="77777777" w:rsidR="008D478C" w:rsidRDefault="008D478C" w:rsidP="008D478C">
      <w:pPr>
        <w:keepNext/>
        <w:suppressAutoHyphens/>
        <w:jc w:val="both"/>
        <w:outlineLvl w:val="1"/>
        <w:rPr>
          <w:rFonts w:ascii="Cambria" w:hAnsi="Cambria" w:cs="Arial"/>
          <w:b/>
          <w:bCs/>
          <w:sz w:val="22"/>
          <w:szCs w:val="22"/>
        </w:rPr>
      </w:pP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EF08EE" w:rsidRPr="00F56188" w14:paraId="619F90DD" w14:textId="77777777" w:rsidTr="008D478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0CD45" w14:textId="44F5DA27" w:rsidR="00EF08EE" w:rsidRPr="00F56188" w:rsidRDefault="00EF08EE" w:rsidP="003D6584">
            <w:pPr>
              <w:spacing w:before="60" w:line="360" w:lineRule="auto"/>
              <w:jc w:val="both"/>
              <w:rPr>
                <w:rFonts w:ascii="Cambria" w:hAnsi="Cambria" w:cs="Arial"/>
                <w:b/>
                <w:sz w:val="20"/>
                <w:szCs w:val="20"/>
              </w:rPr>
            </w:pPr>
            <w:r w:rsidRPr="00F56188">
              <w:rPr>
                <w:rFonts w:ascii="Cambria" w:hAnsi="Cambria" w:cs="Arial"/>
                <w:b/>
                <w:sz w:val="20"/>
                <w:szCs w:val="20"/>
              </w:rPr>
              <w:t xml:space="preserve">Spółdzielnia Rzemieślnicza Zdunów Usług </w:t>
            </w:r>
            <w:r w:rsidR="008D478C" w:rsidRPr="00F56188">
              <w:rPr>
                <w:rFonts w:ascii="Cambria" w:hAnsi="Cambria" w:cs="Arial"/>
                <w:b/>
                <w:sz w:val="20"/>
                <w:szCs w:val="20"/>
              </w:rPr>
              <w:t>Budowlanych</w:t>
            </w:r>
            <w:r w:rsidRPr="00F56188">
              <w:rPr>
                <w:rFonts w:ascii="Cambria" w:hAnsi="Cambria" w:cs="Arial"/>
                <w:b/>
                <w:sz w:val="20"/>
                <w:szCs w:val="20"/>
              </w:rPr>
              <w:t xml:space="preserve"> i Produkcji Różnej</w:t>
            </w:r>
          </w:p>
          <w:p w14:paraId="52FF7E99" w14:textId="33C69B90" w:rsidR="00EF08EE" w:rsidRPr="00F56188" w:rsidRDefault="008D478C" w:rsidP="003D6584">
            <w:pPr>
              <w:spacing w:line="360" w:lineRule="auto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F56188">
              <w:rPr>
                <w:rFonts w:ascii="Cambria" w:hAnsi="Cambria" w:cs="Arial"/>
                <w:bCs/>
                <w:sz w:val="20"/>
                <w:szCs w:val="20"/>
              </w:rPr>
              <w:t xml:space="preserve">Ul. </w:t>
            </w:r>
            <w:r w:rsidR="00EF08EE" w:rsidRPr="00F56188">
              <w:rPr>
                <w:rFonts w:ascii="Cambria" w:hAnsi="Cambria" w:cs="Arial"/>
                <w:bCs/>
                <w:sz w:val="20"/>
                <w:szCs w:val="20"/>
              </w:rPr>
              <w:t xml:space="preserve">Słowiańska 53C </w:t>
            </w:r>
          </w:p>
          <w:p w14:paraId="2EA885B4" w14:textId="77777777" w:rsidR="00EF08EE" w:rsidRPr="00F56188" w:rsidRDefault="00EF08EE" w:rsidP="003D6584">
            <w:pPr>
              <w:spacing w:after="120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F56188">
              <w:rPr>
                <w:rFonts w:ascii="Cambria" w:hAnsi="Cambria" w:cs="Arial"/>
                <w:bCs/>
                <w:sz w:val="20"/>
                <w:szCs w:val="20"/>
              </w:rPr>
              <w:t>61-664 Poznań</w:t>
            </w:r>
          </w:p>
          <w:p w14:paraId="121E273B" w14:textId="77777777" w:rsidR="00EF08EE" w:rsidRPr="00F56188" w:rsidRDefault="00EF08EE" w:rsidP="003D6584">
            <w:pPr>
              <w:spacing w:line="360" w:lineRule="auto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F56188">
              <w:rPr>
                <w:rFonts w:ascii="Cambria" w:hAnsi="Cambria" w:cs="Arial"/>
                <w:sz w:val="20"/>
                <w:szCs w:val="20"/>
              </w:rPr>
              <w:t xml:space="preserve">za cenę wykonania przedmiotu zamówienia w wysokości </w:t>
            </w:r>
            <w:r w:rsidRPr="00F56188">
              <w:rPr>
                <w:rFonts w:ascii="Cambria" w:hAnsi="Cambria" w:cs="Arial"/>
                <w:b/>
                <w:sz w:val="20"/>
                <w:szCs w:val="20"/>
              </w:rPr>
              <w:t>98 145.41 zł</w:t>
            </w:r>
            <w:r w:rsidRPr="00F56188">
              <w:rPr>
                <w:rFonts w:ascii="Cambria" w:hAnsi="Cambria" w:cs="Arial"/>
                <w:sz w:val="20"/>
                <w:szCs w:val="20"/>
              </w:rPr>
              <w:t xml:space="preserve"> </w:t>
            </w:r>
            <w:r w:rsidRPr="00F56188">
              <w:rPr>
                <w:rFonts w:ascii="Cambria" w:hAnsi="Cambria" w:cs="Arial"/>
                <w:b/>
                <w:bCs/>
                <w:sz w:val="20"/>
                <w:szCs w:val="20"/>
              </w:rPr>
              <w:t>brutto</w:t>
            </w:r>
            <w:r w:rsidRPr="00F56188">
              <w:rPr>
                <w:rFonts w:ascii="Cambria" w:hAnsi="Cambria" w:cs="Arial"/>
                <w:bCs/>
                <w:sz w:val="20"/>
                <w:szCs w:val="20"/>
              </w:rPr>
              <w:t>.</w:t>
            </w:r>
          </w:p>
          <w:p w14:paraId="3A4419D3" w14:textId="7C5634B8" w:rsidR="00EF08EE" w:rsidRPr="00F56188" w:rsidRDefault="00EF08EE" w:rsidP="008D478C">
            <w:pPr>
              <w:spacing w:before="120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F56188">
              <w:rPr>
                <w:rFonts w:ascii="Cambria" w:hAnsi="Cambria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56188">
              <w:rPr>
                <w:rFonts w:ascii="Cambria" w:hAnsi="Cambria" w:cs="Arial"/>
                <w:color w:val="000000"/>
                <w:sz w:val="20"/>
                <w:szCs w:val="20"/>
              </w:rPr>
              <w:t>:</w:t>
            </w:r>
            <w:r w:rsidR="008D478C" w:rsidRPr="00F56188">
              <w:rPr>
                <w:rFonts w:ascii="Cambria" w:hAnsi="Cambria" w:cs="Arial"/>
                <w:color w:val="000000"/>
                <w:sz w:val="20"/>
                <w:szCs w:val="20"/>
              </w:rPr>
              <w:t xml:space="preserve"> </w:t>
            </w:r>
            <w:r w:rsidRPr="00F56188">
              <w:rPr>
                <w:rFonts w:ascii="Cambria" w:hAnsi="Cambria" w:cs="Arial"/>
                <w:sz w:val="20"/>
                <w:szCs w:val="20"/>
              </w:rPr>
              <w:t>wybrano ofertę na podstawie kryteriów oceny ofert określonych w specyfikacji warunków zamówienia. Wybrano ofertę najkorzystniejszą, która uzyskała najwyższą ilość punktów, nie podlegającą odrzuceniu</w:t>
            </w:r>
          </w:p>
        </w:tc>
      </w:tr>
    </w:tbl>
    <w:p w14:paraId="7C46A484" w14:textId="77777777" w:rsidR="008D478C" w:rsidRDefault="008D478C"/>
    <w:p w14:paraId="2EE7E1EB" w14:textId="6E32452F" w:rsidR="008D478C" w:rsidRPr="008D478C" w:rsidRDefault="008D478C" w:rsidP="008D478C">
      <w:pPr>
        <w:spacing w:before="120" w:after="240"/>
        <w:jc w:val="both"/>
        <w:rPr>
          <w:rFonts w:ascii="Cambria" w:hAnsi="Cambria" w:cs="Arial"/>
          <w:b/>
          <w:bCs/>
        </w:rPr>
      </w:pPr>
      <w:r w:rsidRPr="008D478C">
        <w:rPr>
          <w:rFonts w:ascii="Cambria" w:hAnsi="Cambria" w:cs="Arial"/>
          <w:b/>
          <w:bCs/>
        </w:rPr>
        <w:t>Część nr 2: Miejscowa naprawa ścian z płytek w toaletach budynku Centrum Zaawansowanych Technologii ul. Uniwersytetu Poznańskiego 10 w Poznaniu.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EF08EE" w:rsidRPr="00F56188" w14:paraId="7F2381B2" w14:textId="77777777" w:rsidTr="008D478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98831" w14:textId="77777777" w:rsidR="00EF08EE" w:rsidRPr="00F56188" w:rsidRDefault="00EF08EE" w:rsidP="003D6584">
            <w:pPr>
              <w:spacing w:before="60" w:line="360" w:lineRule="auto"/>
              <w:jc w:val="both"/>
              <w:rPr>
                <w:rFonts w:ascii="Cambria" w:hAnsi="Cambria" w:cs="Arial"/>
                <w:b/>
                <w:sz w:val="20"/>
                <w:szCs w:val="20"/>
              </w:rPr>
            </w:pPr>
            <w:proofErr w:type="spellStart"/>
            <w:r w:rsidRPr="00F56188">
              <w:rPr>
                <w:rFonts w:ascii="Cambria" w:hAnsi="Cambria" w:cs="Arial"/>
                <w:b/>
                <w:sz w:val="20"/>
                <w:szCs w:val="20"/>
              </w:rPr>
              <w:t>MKRenova</w:t>
            </w:r>
            <w:proofErr w:type="spellEnd"/>
          </w:p>
          <w:p w14:paraId="6E8A602B" w14:textId="3F10821A" w:rsidR="00EF08EE" w:rsidRPr="00F56188" w:rsidRDefault="008D478C" w:rsidP="003D6584">
            <w:pPr>
              <w:spacing w:line="360" w:lineRule="auto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F56188">
              <w:rPr>
                <w:rFonts w:ascii="Cambria" w:hAnsi="Cambria" w:cs="Arial"/>
                <w:bCs/>
                <w:sz w:val="20"/>
                <w:szCs w:val="20"/>
              </w:rPr>
              <w:t xml:space="preserve">Ul. </w:t>
            </w:r>
            <w:r w:rsidR="00EF08EE" w:rsidRPr="00F56188">
              <w:rPr>
                <w:rFonts w:ascii="Cambria" w:hAnsi="Cambria" w:cs="Arial"/>
                <w:bCs/>
                <w:sz w:val="20"/>
                <w:szCs w:val="20"/>
              </w:rPr>
              <w:t xml:space="preserve">Orla 8 </w:t>
            </w:r>
          </w:p>
          <w:p w14:paraId="4D983D72" w14:textId="77777777" w:rsidR="00EF08EE" w:rsidRPr="00F56188" w:rsidRDefault="00EF08EE" w:rsidP="003D6584">
            <w:pPr>
              <w:spacing w:after="120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F56188">
              <w:rPr>
                <w:rFonts w:ascii="Cambria" w:hAnsi="Cambria" w:cs="Arial"/>
                <w:bCs/>
                <w:sz w:val="20"/>
                <w:szCs w:val="20"/>
              </w:rPr>
              <w:t>64-530 Kopanina</w:t>
            </w:r>
          </w:p>
          <w:p w14:paraId="647A0E36" w14:textId="77777777" w:rsidR="00EF08EE" w:rsidRPr="00F56188" w:rsidRDefault="00EF08EE" w:rsidP="003D6584">
            <w:pPr>
              <w:spacing w:line="360" w:lineRule="auto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F56188">
              <w:rPr>
                <w:rFonts w:ascii="Cambria" w:hAnsi="Cambria" w:cs="Arial"/>
                <w:sz w:val="20"/>
                <w:szCs w:val="20"/>
              </w:rPr>
              <w:t xml:space="preserve">za cenę wykonania przedmiotu zamówienia w wysokości </w:t>
            </w:r>
            <w:r w:rsidRPr="00F56188">
              <w:rPr>
                <w:rFonts w:ascii="Cambria" w:hAnsi="Cambria" w:cs="Arial"/>
                <w:b/>
                <w:sz w:val="20"/>
                <w:szCs w:val="20"/>
              </w:rPr>
              <w:t>29 870.52 zł</w:t>
            </w:r>
            <w:r w:rsidRPr="00F56188">
              <w:rPr>
                <w:rFonts w:ascii="Cambria" w:hAnsi="Cambria" w:cs="Arial"/>
                <w:sz w:val="20"/>
                <w:szCs w:val="20"/>
              </w:rPr>
              <w:t xml:space="preserve"> </w:t>
            </w:r>
            <w:r w:rsidRPr="00F56188">
              <w:rPr>
                <w:rFonts w:ascii="Cambria" w:hAnsi="Cambria" w:cs="Arial"/>
                <w:b/>
                <w:bCs/>
                <w:sz w:val="20"/>
                <w:szCs w:val="20"/>
              </w:rPr>
              <w:t>brutto</w:t>
            </w:r>
            <w:r w:rsidRPr="00F56188">
              <w:rPr>
                <w:rFonts w:ascii="Cambria" w:hAnsi="Cambria" w:cs="Arial"/>
                <w:bCs/>
                <w:sz w:val="20"/>
                <w:szCs w:val="20"/>
              </w:rPr>
              <w:t>.</w:t>
            </w:r>
          </w:p>
          <w:p w14:paraId="023D2790" w14:textId="201AE450" w:rsidR="00EF08EE" w:rsidRPr="00F56188" w:rsidRDefault="00EF08EE" w:rsidP="008D478C">
            <w:pPr>
              <w:spacing w:before="120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F56188">
              <w:rPr>
                <w:rFonts w:ascii="Cambria" w:hAnsi="Cambria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56188">
              <w:rPr>
                <w:rFonts w:ascii="Cambria" w:hAnsi="Cambria" w:cs="Arial"/>
                <w:color w:val="000000"/>
                <w:sz w:val="20"/>
                <w:szCs w:val="20"/>
              </w:rPr>
              <w:t>:</w:t>
            </w:r>
            <w:r w:rsidR="008D478C" w:rsidRPr="00F56188">
              <w:rPr>
                <w:rFonts w:ascii="Cambria" w:hAnsi="Cambria" w:cs="Arial"/>
                <w:color w:val="000000"/>
                <w:sz w:val="20"/>
                <w:szCs w:val="20"/>
              </w:rPr>
              <w:t xml:space="preserve"> </w:t>
            </w:r>
            <w:r w:rsidRPr="00F56188">
              <w:rPr>
                <w:rFonts w:ascii="Cambria" w:hAnsi="Cambria" w:cs="Arial"/>
                <w:sz w:val="20"/>
                <w:szCs w:val="20"/>
              </w:rPr>
              <w:t>wybrano ofertę na podstawie kryteriów oceny ofert określonych w specyfikacji warunków zamówienia. Wybrano ofertę najkorzystniejszą, która uzyskała najwyższą ilość punktów, nie podlegającą odrzuceniu</w:t>
            </w:r>
          </w:p>
        </w:tc>
      </w:tr>
    </w:tbl>
    <w:p w14:paraId="2F87D94C" w14:textId="77777777" w:rsidR="00F56188" w:rsidRDefault="00F56188" w:rsidP="00F245C5">
      <w:pPr>
        <w:spacing w:before="360" w:after="120" w:line="276" w:lineRule="auto"/>
        <w:jc w:val="both"/>
        <w:rPr>
          <w:rFonts w:ascii="Cambria" w:hAnsi="Cambria" w:cs="Arial"/>
          <w:b/>
          <w:bCs/>
          <w:color w:val="000000"/>
        </w:rPr>
      </w:pPr>
    </w:p>
    <w:p w14:paraId="10338753" w14:textId="49BB3FB5" w:rsidR="00A02E94" w:rsidRPr="008D478C" w:rsidRDefault="00F245C5" w:rsidP="00F245C5">
      <w:pPr>
        <w:spacing w:before="360" w:after="120" w:line="276" w:lineRule="auto"/>
        <w:jc w:val="both"/>
        <w:rPr>
          <w:rFonts w:ascii="Cambria" w:hAnsi="Cambria" w:cs="Arial"/>
          <w:color w:val="000000"/>
        </w:rPr>
      </w:pPr>
      <w:r w:rsidRPr="008D478C">
        <w:rPr>
          <w:rFonts w:ascii="Cambria" w:hAnsi="Cambria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478C">
        <w:rPr>
          <w:rFonts w:ascii="Cambria" w:hAnsi="Cambria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856"/>
        <w:gridCol w:w="2694"/>
        <w:gridCol w:w="1105"/>
      </w:tblGrid>
      <w:tr w:rsidR="00A02E94" w:rsidRPr="000872A3" w14:paraId="1E8302FE" w14:textId="77777777" w:rsidTr="008D47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DB36B9" w14:textId="77777777" w:rsidR="00A02E94" w:rsidRPr="000872A3" w:rsidRDefault="00F245C5" w:rsidP="005C35EA">
            <w:pPr>
              <w:spacing w:before="120" w:after="120"/>
              <w:jc w:val="center"/>
              <w:rPr>
                <w:rFonts w:ascii="Cambria" w:hAnsi="Cambria" w:cs="Arial"/>
                <w:bCs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bCs/>
                <w:sz w:val="18"/>
                <w:szCs w:val="18"/>
              </w:rPr>
              <w:t>Część</w:t>
            </w:r>
            <w:r w:rsidR="00A02E94" w:rsidRPr="000872A3">
              <w:rPr>
                <w:rFonts w:ascii="Cambria" w:hAnsi="Cambria" w:cs="Arial"/>
                <w:bCs/>
                <w:sz w:val="18"/>
                <w:szCs w:val="18"/>
              </w:rPr>
              <w:t xml:space="preserve"> </w:t>
            </w:r>
            <w:r w:rsidR="007D7932" w:rsidRPr="000872A3">
              <w:rPr>
                <w:rFonts w:ascii="Cambria" w:hAnsi="Cambria" w:cs="Arial"/>
                <w:bCs/>
                <w:sz w:val="18"/>
                <w:szCs w:val="18"/>
              </w:rPr>
              <w:t>zamówienia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BCF1A32" w14:textId="77777777" w:rsidR="00A02E94" w:rsidRPr="000872A3" w:rsidRDefault="007D7932" w:rsidP="005C35EA">
            <w:pPr>
              <w:spacing w:before="120" w:after="120"/>
              <w:jc w:val="center"/>
              <w:rPr>
                <w:rFonts w:ascii="Cambria" w:hAnsi="Cambria" w:cs="Arial"/>
                <w:bCs/>
                <w:sz w:val="18"/>
                <w:szCs w:val="18"/>
              </w:rPr>
            </w:pPr>
            <w:r w:rsidRPr="000872A3">
              <w:rPr>
                <w:rFonts w:ascii="Cambria" w:hAnsi="Cambria" w:cs="Arial"/>
                <w:bCs/>
                <w:sz w:val="18"/>
                <w:szCs w:val="18"/>
              </w:rPr>
              <w:t>Wykonawca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2CB27A" w14:textId="77777777" w:rsidR="00A02E94" w:rsidRPr="000872A3" w:rsidRDefault="007D7932" w:rsidP="005C35EA">
            <w:pPr>
              <w:spacing w:before="120" w:after="120"/>
              <w:jc w:val="center"/>
              <w:rPr>
                <w:rFonts w:ascii="Cambria" w:hAnsi="Cambria" w:cs="Arial"/>
                <w:bCs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bCs/>
                <w:color w:val="000000"/>
                <w:sz w:val="18"/>
                <w:szCs w:val="18"/>
              </w:rPr>
              <w:t>K</w:t>
            </w:r>
            <w:r w:rsidR="00A02E94" w:rsidRPr="000872A3">
              <w:rPr>
                <w:rFonts w:ascii="Cambria" w:hAnsi="Cambria" w:cs="Arial"/>
                <w:bCs/>
                <w:color w:val="000000"/>
                <w:sz w:val="18"/>
                <w:szCs w:val="18"/>
              </w:rPr>
              <w:t xml:space="preserve">ryterium - </w:t>
            </w:r>
            <w:r w:rsidRPr="000872A3">
              <w:rPr>
                <w:rFonts w:ascii="Cambria" w:hAnsi="Cambria" w:cs="Arial"/>
                <w:bCs/>
                <w:color w:val="000000"/>
                <w:sz w:val="18"/>
                <w:szCs w:val="18"/>
              </w:rPr>
              <w:t>punktacja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4C7C2A5" w14:textId="77777777" w:rsidR="00A02E94" w:rsidRPr="000872A3" w:rsidRDefault="00A02E94" w:rsidP="005C35EA">
            <w:pPr>
              <w:spacing w:before="120" w:after="120"/>
              <w:jc w:val="center"/>
              <w:rPr>
                <w:rFonts w:ascii="Cambria" w:hAnsi="Cambria" w:cs="Arial"/>
                <w:bCs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bCs/>
                <w:color w:val="000000"/>
                <w:sz w:val="18"/>
                <w:szCs w:val="18"/>
              </w:rPr>
              <w:t>Razem</w:t>
            </w:r>
          </w:p>
        </w:tc>
      </w:tr>
      <w:tr w:rsidR="008D478C" w:rsidRPr="000872A3" w14:paraId="07D76C74" w14:textId="77777777" w:rsidTr="008D478C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68332C" w14:textId="77777777" w:rsidR="008D478C" w:rsidRPr="000872A3" w:rsidRDefault="008D478C" w:rsidP="003D6584">
            <w:pPr>
              <w:spacing w:before="40" w:after="40"/>
              <w:rPr>
                <w:rFonts w:ascii="Cambria" w:hAnsi="Cambria" w:cs="Arial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 xml:space="preserve">1 - ZP3/7589 Roboty budowlane w obiektach UAM - 2 części </w:t>
            </w:r>
          </w:p>
          <w:p w14:paraId="707010D5" w14:textId="67801465" w:rsidR="008D478C" w:rsidRPr="000872A3" w:rsidRDefault="008D478C" w:rsidP="003D6584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Modernizacja pracowni komputerowej 3/8 (L306) na dwa pomieszczenia w budynku Wydziału Nauk Geograficznych i Geologicznych - Katedra Turystyki i Rekreacji ul. Bogumiła Krygowskiego 10 w Poznaniu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29C6A" w14:textId="77777777" w:rsidR="008D478C" w:rsidRPr="000872A3" w:rsidRDefault="008D478C" w:rsidP="00326C95">
            <w:pPr>
              <w:spacing w:line="276" w:lineRule="auto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0872A3">
              <w:rPr>
                <w:rFonts w:ascii="Cambria" w:hAnsi="Cambria" w:cs="Arial"/>
                <w:b/>
                <w:bCs/>
                <w:sz w:val="18"/>
                <w:szCs w:val="18"/>
              </w:rPr>
              <w:t>Spółdzielnia Rzemieślnicza Zdunów Usług Budowlanych i Produkcji Różnej</w:t>
            </w:r>
          </w:p>
          <w:p w14:paraId="14774AAE" w14:textId="335A1496" w:rsidR="008D478C" w:rsidRPr="000872A3" w:rsidRDefault="008D478C" w:rsidP="00326C95">
            <w:pPr>
              <w:spacing w:line="276" w:lineRule="auto"/>
              <w:rPr>
                <w:rFonts w:ascii="Cambria" w:hAnsi="Cambria" w:cs="Arial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Ul. Słowiańska 53C</w:t>
            </w:r>
          </w:p>
          <w:p w14:paraId="3F78A338" w14:textId="77777777" w:rsidR="008D478C" w:rsidRPr="000872A3" w:rsidRDefault="008D478C" w:rsidP="00326C95">
            <w:pPr>
              <w:spacing w:after="40" w:line="276" w:lineRule="auto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61-664 Poznań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A630E" w14:textId="6B0BE959" w:rsidR="008D478C" w:rsidRPr="000872A3" w:rsidRDefault="008D478C" w:rsidP="00326C95">
            <w:pPr>
              <w:spacing w:before="40" w:after="40"/>
              <w:rPr>
                <w:rFonts w:ascii="Cambria" w:hAnsi="Cambria" w:cs="Arial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1 - Cena – 98 145,41 zł / 60.00</w:t>
            </w:r>
          </w:p>
          <w:p w14:paraId="1956BD0C" w14:textId="489991AA" w:rsidR="008D478C" w:rsidRPr="000872A3" w:rsidRDefault="008D478C" w:rsidP="00326C95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2 - Okres gwarancji – 60 miesięcy / 40.00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F283D" w14:textId="77777777" w:rsidR="008D478C" w:rsidRPr="000872A3" w:rsidRDefault="008D478C" w:rsidP="00326C95">
            <w:pPr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 xml:space="preserve">  100,00</w:t>
            </w:r>
          </w:p>
        </w:tc>
      </w:tr>
      <w:tr w:rsidR="008D478C" w:rsidRPr="000872A3" w14:paraId="08A4C3AF" w14:textId="77777777" w:rsidTr="008D478C"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E20448" w14:textId="2B65CCA2" w:rsidR="008D478C" w:rsidRPr="000872A3" w:rsidRDefault="008D478C" w:rsidP="003D6584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B0231" w14:textId="77777777" w:rsidR="008D478C" w:rsidRPr="000872A3" w:rsidRDefault="008D478C" w:rsidP="008F4BC6">
            <w:pPr>
              <w:spacing w:line="276" w:lineRule="auto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0872A3">
              <w:rPr>
                <w:rFonts w:ascii="Cambria" w:hAnsi="Cambria" w:cs="Arial"/>
                <w:b/>
                <w:bCs/>
                <w:sz w:val="18"/>
                <w:szCs w:val="18"/>
              </w:rPr>
              <w:t>Przedsiębiorstwo Robót Hydrotechnicznych i Budowlanych HYDROSERVIS mgr inż. Krzysztof Sporny</w:t>
            </w:r>
          </w:p>
          <w:p w14:paraId="731FE8F1" w14:textId="77777777" w:rsidR="008D478C" w:rsidRPr="000872A3" w:rsidRDefault="008D478C" w:rsidP="008F4BC6">
            <w:pPr>
              <w:spacing w:line="276" w:lineRule="auto"/>
              <w:rPr>
                <w:rFonts w:ascii="Cambria" w:hAnsi="Cambria" w:cs="Arial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Żerniki 24d</w:t>
            </w:r>
          </w:p>
          <w:p w14:paraId="2A3848E8" w14:textId="77777777" w:rsidR="008D478C" w:rsidRPr="000872A3" w:rsidRDefault="008D478C" w:rsidP="008F4BC6">
            <w:pPr>
              <w:spacing w:after="40" w:line="276" w:lineRule="auto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64-600 Oborniki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1C0BA" w14:textId="3A06F69C" w:rsidR="008D478C" w:rsidRPr="000872A3" w:rsidRDefault="008D478C" w:rsidP="008F4BC6">
            <w:pPr>
              <w:spacing w:before="40" w:after="40"/>
              <w:rPr>
                <w:rFonts w:ascii="Cambria" w:hAnsi="Cambria" w:cs="Arial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1 - Cena – 103 321,78 zł / 56.99</w:t>
            </w:r>
          </w:p>
          <w:p w14:paraId="775B6E3E" w14:textId="7A95F9F2" w:rsidR="008D478C" w:rsidRPr="000872A3" w:rsidRDefault="008D478C" w:rsidP="008F4BC6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2 - Okres gwarancji - 60 miesięcy / 40.00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13617" w14:textId="77777777" w:rsidR="008D478C" w:rsidRPr="000872A3" w:rsidRDefault="008D478C" w:rsidP="008F4BC6">
            <w:pPr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 xml:space="preserve">  96,99</w:t>
            </w:r>
          </w:p>
        </w:tc>
      </w:tr>
      <w:tr w:rsidR="008D478C" w:rsidRPr="000872A3" w14:paraId="5D9180E8" w14:textId="77777777" w:rsidTr="008D478C"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A3A4F3" w14:textId="4B73A07D" w:rsidR="008D478C" w:rsidRPr="000872A3" w:rsidRDefault="008D478C" w:rsidP="003D6584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BD725" w14:textId="77777777" w:rsidR="008D478C" w:rsidRPr="000872A3" w:rsidRDefault="008D478C" w:rsidP="00B349AB">
            <w:pPr>
              <w:spacing w:line="276" w:lineRule="auto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0872A3">
              <w:rPr>
                <w:rFonts w:ascii="Cambria" w:hAnsi="Cambria" w:cs="Arial"/>
                <w:b/>
                <w:bCs/>
                <w:sz w:val="18"/>
                <w:szCs w:val="18"/>
              </w:rPr>
              <w:t xml:space="preserve">Bud-Mar Marcin </w:t>
            </w:r>
            <w:proofErr w:type="spellStart"/>
            <w:r w:rsidRPr="000872A3">
              <w:rPr>
                <w:rFonts w:ascii="Cambria" w:hAnsi="Cambria" w:cs="Arial"/>
                <w:b/>
                <w:bCs/>
                <w:sz w:val="18"/>
                <w:szCs w:val="18"/>
              </w:rPr>
              <w:t>Markwitz</w:t>
            </w:r>
            <w:proofErr w:type="spellEnd"/>
          </w:p>
          <w:p w14:paraId="4A796A40" w14:textId="79DBF249" w:rsidR="008D478C" w:rsidRPr="000872A3" w:rsidRDefault="008D478C" w:rsidP="00B349AB">
            <w:pPr>
              <w:spacing w:line="276" w:lineRule="auto"/>
              <w:rPr>
                <w:rFonts w:ascii="Cambria" w:hAnsi="Cambria" w:cs="Arial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Ul. Podgórna 6</w:t>
            </w:r>
          </w:p>
          <w:p w14:paraId="2EEE01DA" w14:textId="77777777" w:rsidR="008D478C" w:rsidRPr="000872A3" w:rsidRDefault="008D478C" w:rsidP="00B349AB">
            <w:pPr>
              <w:spacing w:after="40" w:line="276" w:lineRule="auto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62-095 Murowana Goślina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9D18C" w14:textId="2A7DD8BE" w:rsidR="008D478C" w:rsidRPr="000872A3" w:rsidRDefault="008D478C" w:rsidP="00B349AB">
            <w:pPr>
              <w:spacing w:before="40" w:after="40"/>
              <w:rPr>
                <w:rFonts w:ascii="Cambria" w:hAnsi="Cambria" w:cs="Arial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1 - Cena – 105 388,60 zł / 55.88</w:t>
            </w:r>
          </w:p>
          <w:p w14:paraId="0878E166" w14:textId="0AC16FCA" w:rsidR="008D478C" w:rsidRPr="000872A3" w:rsidRDefault="008D478C" w:rsidP="00B349AB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2 - Okres gwarancji - 60 miesięcy / 40.00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BAB25" w14:textId="77777777" w:rsidR="008D478C" w:rsidRPr="000872A3" w:rsidRDefault="008D478C" w:rsidP="00B349AB">
            <w:pPr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 xml:space="preserve">  95,88</w:t>
            </w:r>
          </w:p>
        </w:tc>
      </w:tr>
      <w:tr w:rsidR="008D478C" w:rsidRPr="000872A3" w14:paraId="0180282D" w14:textId="77777777" w:rsidTr="008D478C"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0B35A6" w14:textId="5F26D758" w:rsidR="008D478C" w:rsidRPr="000872A3" w:rsidRDefault="008D478C" w:rsidP="003D6584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5F453" w14:textId="77777777" w:rsidR="008D478C" w:rsidRPr="000872A3" w:rsidRDefault="008D478C" w:rsidP="00B349AB">
            <w:pPr>
              <w:spacing w:line="276" w:lineRule="auto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0872A3">
              <w:rPr>
                <w:rFonts w:ascii="Cambria" w:hAnsi="Cambria" w:cs="Arial"/>
                <w:b/>
                <w:bCs/>
                <w:sz w:val="18"/>
                <w:szCs w:val="18"/>
              </w:rPr>
              <w:t>Zakład Remontowo Budowlany Tadeusz Kamiński</w:t>
            </w:r>
          </w:p>
          <w:p w14:paraId="2C4AF7E2" w14:textId="56555F61" w:rsidR="008D478C" w:rsidRPr="000872A3" w:rsidRDefault="008D478C" w:rsidP="00B349AB">
            <w:pPr>
              <w:spacing w:line="276" w:lineRule="auto"/>
              <w:rPr>
                <w:rFonts w:ascii="Cambria" w:hAnsi="Cambria" w:cs="Arial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Ul. Słowackiego 34</w:t>
            </w:r>
          </w:p>
          <w:p w14:paraId="531469F3" w14:textId="77777777" w:rsidR="008D478C" w:rsidRPr="000872A3" w:rsidRDefault="008D478C" w:rsidP="00B349AB">
            <w:pPr>
              <w:spacing w:after="40" w:line="276" w:lineRule="auto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60-825 Poznań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168BE" w14:textId="08303BE1" w:rsidR="008D478C" w:rsidRPr="000872A3" w:rsidRDefault="008D478C" w:rsidP="00B349AB">
            <w:pPr>
              <w:spacing w:before="40" w:after="40"/>
              <w:rPr>
                <w:rFonts w:ascii="Cambria" w:hAnsi="Cambria" w:cs="Arial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1 - Cena – 107 370,85 zł / 54.84</w:t>
            </w:r>
          </w:p>
          <w:p w14:paraId="6F8C1637" w14:textId="6F27892A" w:rsidR="008D478C" w:rsidRPr="000872A3" w:rsidRDefault="008D478C" w:rsidP="00B349AB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2 - Okres gwarancji - 60 miesięcy / 40.00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D29F9" w14:textId="77777777" w:rsidR="008D478C" w:rsidRPr="000872A3" w:rsidRDefault="008D478C" w:rsidP="00B349AB">
            <w:pPr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 xml:space="preserve">  94,84</w:t>
            </w:r>
          </w:p>
        </w:tc>
      </w:tr>
      <w:tr w:rsidR="008D478C" w:rsidRPr="000872A3" w14:paraId="2E3FCAF3" w14:textId="77777777" w:rsidTr="008D478C"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8376A7" w14:textId="15C29FB5" w:rsidR="008D478C" w:rsidRPr="000872A3" w:rsidRDefault="008D478C" w:rsidP="003D6584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BA34F" w14:textId="77777777" w:rsidR="008D478C" w:rsidRPr="000872A3" w:rsidRDefault="008D478C" w:rsidP="003D6584">
            <w:pPr>
              <w:spacing w:line="276" w:lineRule="auto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proofErr w:type="spellStart"/>
            <w:r w:rsidRPr="000872A3">
              <w:rPr>
                <w:rFonts w:ascii="Cambria" w:hAnsi="Cambria" w:cs="Arial"/>
                <w:b/>
                <w:bCs/>
                <w:sz w:val="18"/>
                <w:szCs w:val="18"/>
              </w:rPr>
              <w:t>Mistre</w:t>
            </w:r>
            <w:proofErr w:type="spellEnd"/>
            <w:r w:rsidRPr="000872A3">
              <w:rPr>
                <w:rFonts w:ascii="Cambria" w:hAnsi="Cambria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872A3">
              <w:rPr>
                <w:rFonts w:ascii="Cambria" w:hAnsi="Cambria" w:cs="Arial"/>
                <w:b/>
                <w:bCs/>
                <w:sz w:val="18"/>
                <w:szCs w:val="18"/>
              </w:rPr>
              <w:t>Group</w:t>
            </w:r>
            <w:proofErr w:type="spellEnd"/>
            <w:r w:rsidRPr="000872A3">
              <w:rPr>
                <w:rFonts w:ascii="Cambria" w:hAnsi="Cambria" w:cs="Arial"/>
                <w:b/>
                <w:bCs/>
                <w:sz w:val="18"/>
                <w:szCs w:val="18"/>
              </w:rPr>
              <w:t xml:space="preserve"> sp. z o.o.</w:t>
            </w:r>
          </w:p>
          <w:p w14:paraId="6664E1D7" w14:textId="393BF634" w:rsidR="008D478C" w:rsidRPr="000872A3" w:rsidRDefault="008D478C" w:rsidP="003D6584">
            <w:pPr>
              <w:spacing w:line="276" w:lineRule="auto"/>
              <w:rPr>
                <w:rFonts w:ascii="Cambria" w:hAnsi="Cambria" w:cs="Arial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Ul. Bóżnicza 15/6</w:t>
            </w:r>
          </w:p>
          <w:p w14:paraId="4738F4A2" w14:textId="77777777" w:rsidR="008D478C" w:rsidRPr="000872A3" w:rsidRDefault="008D478C" w:rsidP="003D6584">
            <w:pPr>
              <w:spacing w:after="40" w:line="276" w:lineRule="auto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61-751 Poznań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DCA88" w14:textId="5A7735D5" w:rsidR="008D478C" w:rsidRPr="000872A3" w:rsidRDefault="008D478C" w:rsidP="003D6584">
            <w:pPr>
              <w:spacing w:before="40" w:after="40"/>
              <w:rPr>
                <w:rFonts w:ascii="Cambria" w:hAnsi="Cambria" w:cs="Arial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1 - Cena – 131 851,30 zł / 44.66</w:t>
            </w:r>
          </w:p>
          <w:p w14:paraId="7F1FC1E2" w14:textId="7AC8B82A" w:rsidR="008D478C" w:rsidRPr="000872A3" w:rsidRDefault="008D478C" w:rsidP="003D6584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2 - Okres gwarancji - 60 miesięcy / 40.00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DEC53" w14:textId="77777777" w:rsidR="008D478C" w:rsidRPr="000872A3" w:rsidRDefault="008D478C" w:rsidP="003D6584">
            <w:pPr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 xml:space="preserve">  84,66</w:t>
            </w:r>
          </w:p>
        </w:tc>
      </w:tr>
      <w:tr w:rsidR="008D478C" w:rsidRPr="000872A3" w14:paraId="7E066CB7" w14:textId="77777777" w:rsidTr="008D478C"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063649" w14:textId="218C713A" w:rsidR="008D478C" w:rsidRPr="000872A3" w:rsidRDefault="008D478C" w:rsidP="003D6584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D3D89" w14:textId="77777777" w:rsidR="008D478C" w:rsidRPr="000872A3" w:rsidRDefault="008D478C" w:rsidP="003D6584">
            <w:pPr>
              <w:spacing w:line="276" w:lineRule="auto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0872A3">
              <w:rPr>
                <w:rFonts w:ascii="Cambria" w:hAnsi="Cambria" w:cs="Arial"/>
                <w:b/>
                <w:bCs/>
                <w:sz w:val="18"/>
                <w:szCs w:val="18"/>
              </w:rPr>
              <w:t>STRUKTUM SJ SPÓŁKA Z OGRANICZONĄ ODPOWIEDZIALNOŚCIĄ</w:t>
            </w:r>
          </w:p>
          <w:p w14:paraId="6A0E9D00" w14:textId="7798F608" w:rsidR="008D478C" w:rsidRPr="000872A3" w:rsidRDefault="008D478C" w:rsidP="003D6584">
            <w:pPr>
              <w:spacing w:line="276" w:lineRule="auto"/>
              <w:rPr>
                <w:rFonts w:ascii="Cambria" w:hAnsi="Cambria" w:cs="Arial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Ul. Piłsudskiego 102</w:t>
            </w:r>
          </w:p>
          <w:p w14:paraId="4DAA04A2" w14:textId="77777777" w:rsidR="008D478C" w:rsidRPr="000872A3" w:rsidRDefault="008D478C" w:rsidP="003D6584">
            <w:pPr>
              <w:spacing w:after="40" w:line="276" w:lineRule="auto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61-246 Poznań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08974" w14:textId="13932218" w:rsidR="008D478C" w:rsidRPr="000872A3" w:rsidRDefault="008D478C" w:rsidP="003D6584">
            <w:pPr>
              <w:spacing w:before="40" w:after="40"/>
              <w:rPr>
                <w:rFonts w:ascii="Cambria" w:hAnsi="Cambria" w:cs="Arial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1 - Cena -</w:t>
            </w:r>
            <w:r w:rsidR="000872A3" w:rsidRPr="000872A3">
              <w:rPr>
                <w:rFonts w:ascii="Cambria" w:hAnsi="Cambria" w:cs="Arial"/>
                <w:sz w:val="18"/>
                <w:szCs w:val="18"/>
              </w:rPr>
              <w:t>141 450,00 zł /</w:t>
            </w:r>
            <w:r w:rsidRPr="000872A3">
              <w:rPr>
                <w:rFonts w:ascii="Cambria" w:hAnsi="Cambria" w:cs="Arial"/>
                <w:sz w:val="18"/>
                <w:szCs w:val="18"/>
              </w:rPr>
              <w:t xml:space="preserve"> 41.63</w:t>
            </w:r>
          </w:p>
          <w:p w14:paraId="7425EF5E" w14:textId="2F934218" w:rsidR="008D478C" w:rsidRPr="000872A3" w:rsidRDefault="008D478C" w:rsidP="003D6584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2 - Okres gwarancji - 60 miesięcy / 40.00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CED3F" w14:textId="77777777" w:rsidR="008D478C" w:rsidRPr="000872A3" w:rsidRDefault="008D478C" w:rsidP="003D6584">
            <w:pPr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 xml:space="preserve">  81,63</w:t>
            </w:r>
          </w:p>
        </w:tc>
      </w:tr>
      <w:tr w:rsidR="008D478C" w:rsidRPr="000872A3" w14:paraId="3365E244" w14:textId="77777777" w:rsidTr="008D478C"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43AEBD" w14:textId="23E0785E" w:rsidR="008D478C" w:rsidRPr="000872A3" w:rsidRDefault="008D478C" w:rsidP="003D6584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36054" w14:textId="77777777" w:rsidR="008D478C" w:rsidRPr="000872A3" w:rsidRDefault="008D478C" w:rsidP="003D6584">
            <w:pPr>
              <w:spacing w:line="276" w:lineRule="auto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0872A3">
              <w:rPr>
                <w:rFonts w:ascii="Cambria" w:hAnsi="Cambria" w:cs="Arial"/>
                <w:b/>
                <w:bCs/>
                <w:sz w:val="18"/>
                <w:szCs w:val="18"/>
              </w:rPr>
              <w:t>MP Budownictwo Sp. z o. o.</w:t>
            </w:r>
          </w:p>
          <w:p w14:paraId="66E33DEC" w14:textId="0F8AD951" w:rsidR="008D478C" w:rsidRPr="000872A3" w:rsidRDefault="008D478C" w:rsidP="003D6584">
            <w:pPr>
              <w:spacing w:line="276" w:lineRule="auto"/>
              <w:rPr>
                <w:rFonts w:ascii="Cambria" w:hAnsi="Cambria" w:cs="Arial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Ul. Samuela Lindego 6</w:t>
            </w:r>
          </w:p>
          <w:p w14:paraId="36CB648C" w14:textId="77777777" w:rsidR="008D478C" w:rsidRPr="000872A3" w:rsidRDefault="008D478C" w:rsidP="003D6584">
            <w:pPr>
              <w:spacing w:after="40" w:line="276" w:lineRule="auto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60-573 Poznań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D1239" w14:textId="0938CC2D" w:rsidR="008D478C" w:rsidRPr="000872A3" w:rsidRDefault="008D478C" w:rsidP="003D6584">
            <w:pPr>
              <w:spacing w:before="40" w:after="40"/>
              <w:rPr>
                <w:rFonts w:ascii="Cambria" w:hAnsi="Cambria" w:cs="Arial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 xml:space="preserve">1 - Cena </w:t>
            </w:r>
            <w:r w:rsidR="000872A3" w:rsidRPr="000872A3">
              <w:rPr>
                <w:rFonts w:ascii="Cambria" w:hAnsi="Cambria" w:cs="Arial"/>
                <w:sz w:val="18"/>
                <w:szCs w:val="18"/>
              </w:rPr>
              <w:t>– 145 000,00 zł /</w:t>
            </w:r>
            <w:r w:rsidRPr="000872A3">
              <w:rPr>
                <w:rFonts w:ascii="Cambria" w:hAnsi="Cambria" w:cs="Arial"/>
                <w:sz w:val="18"/>
                <w:szCs w:val="18"/>
              </w:rPr>
              <w:t xml:space="preserve"> 40.61</w:t>
            </w:r>
          </w:p>
          <w:p w14:paraId="4310D37F" w14:textId="2DFF4E0D" w:rsidR="008D478C" w:rsidRPr="000872A3" w:rsidRDefault="008D478C" w:rsidP="003D6584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2 - Okres gwarancji - 60 miesięcy / 40.00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E9137" w14:textId="77777777" w:rsidR="008D478C" w:rsidRPr="000872A3" w:rsidRDefault="008D478C" w:rsidP="003D6584">
            <w:pPr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 xml:space="preserve">  80,61</w:t>
            </w:r>
          </w:p>
        </w:tc>
      </w:tr>
      <w:tr w:rsidR="008D478C" w:rsidRPr="000872A3" w14:paraId="712EB9B3" w14:textId="77777777" w:rsidTr="008D478C"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D1AECA" w14:textId="75766DC2" w:rsidR="008D478C" w:rsidRPr="000872A3" w:rsidRDefault="008D478C" w:rsidP="003D6584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B4363" w14:textId="1AD7B32A" w:rsidR="008D478C" w:rsidRPr="000872A3" w:rsidRDefault="008D478C" w:rsidP="003D6584">
            <w:pPr>
              <w:spacing w:line="276" w:lineRule="auto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0872A3">
              <w:rPr>
                <w:rFonts w:ascii="Cambria" w:hAnsi="Cambria" w:cs="Arial"/>
                <w:b/>
                <w:bCs/>
                <w:sz w:val="18"/>
                <w:szCs w:val="18"/>
              </w:rPr>
              <w:t>NOVOTERM BUDOWNICTWO SPÓŁKA Z ODPOWIEDZIALNOŚCIĄOGRANICZONĄ</w:t>
            </w:r>
          </w:p>
          <w:p w14:paraId="68C51C28" w14:textId="07A10037" w:rsidR="008D478C" w:rsidRPr="000872A3" w:rsidRDefault="008D478C" w:rsidP="003D6584">
            <w:pPr>
              <w:spacing w:line="276" w:lineRule="auto"/>
              <w:rPr>
                <w:rFonts w:ascii="Cambria" w:hAnsi="Cambria" w:cs="Arial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Ciemierów 10</w:t>
            </w:r>
          </w:p>
          <w:p w14:paraId="6CD619A6" w14:textId="77777777" w:rsidR="008D478C" w:rsidRPr="000872A3" w:rsidRDefault="008D478C" w:rsidP="003D6584">
            <w:pPr>
              <w:spacing w:after="40" w:line="276" w:lineRule="auto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62-310 Ciemierów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2DD74" w14:textId="4B9C5F16" w:rsidR="008D478C" w:rsidRPr="000872A3" w:rsidRDefault="008D478C" w:rsidP="003D6584">
            <w:pPr>
              <w:spacing w:before="40" w:after="40"/>
              <w:rPr>
                <w:rFonts w:ascii="Cambria" w:hAnsi="Cambria" w:cs="Arial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 xml:space="preserve">1 - Cena </w:t>
            </w:r>
            <w:r w:rsidR="000872A3" w:rsidRPr="000872A3">
              <w:rPr>
                <w:rFonts w:ascii="Cambria" w:hAnsi="Cambria" w:cs="Arial"/>
                <w:sz w:val="18"/>
                <w:szCs w:val="18"/>
              </w:rPr>
              <w:t>–</w:t>
            </w:r>
            <w:r w:rsidRPr="000872A3">
              <w:rPr>
                <w:rFonts w:ascii="Cambria" w:hAnsi="Cambria" w:cs="Arial"/>
                <w:sz w:val="18"/>
                <w:szCs w:val="18"/>
              </w:rPr>
              <w:t xml:space="preserve"> </w:t>
            </w:r>
            <w:r w:rsidR="000872A3" w:rsidRPr="000872A3">
              <w:rPr>
                <w:rFonts w:ascii="Cambria" w:hAnsi="Cambria" w:cs="Arial"/>
                <w:sz w:val="18"/>
                <w:szCs w:val="18"/>
              </w:rPr>
              <w:t xml:space="preserve">182 683,60 zł / </w:t>
            </w:r>
            <w:r w:rsidRPr="000872A3">
              <w:rPr>
                <w:rFonts w:ascii="Cambria" w:hAnsi="Cambria" w:cs="Arial"/>
                <w:sz w:val="18"/>
                <w:szCs w:val="18"/>
              </w:rPr>
              <w:t>32.23</w:t>
            </w:r>
          </w:p>
          <w:p w14:paraId="3F169790" w14:textId="6C22B383" w:rsidR="008D478C" w:rsidRPr="000872A3" w:rsidRDefault="008D478C" w:rsidP="003D6584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2 - Okres gwarancji - 60 miesięcy / 40.00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142DB" w14:textId="77777777" w:rsidR="008D478C" w:rsidRPr="000872A3" w:rsidRDefault="008D478C" w:rsidP="003D6584">
            <w:pPr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 xml:space="preserve">  72,23</w:t>
            </w:r>
          </w:p>
        </w:tc>
      </w:tr>
      <w:tr w:rsidR="008D478C" w:rsidRPr="000872A3" w14:paraId="42B8C93D" w14:textId="77777777" w:rsidTr="008D478C"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4D068" w14:textId="5B5DB3D8" w:rsidR="008D478C" w:rsidRPr="000872A3" w:rsidRDefault="008D478C" w:rsidP="003D6584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BED6A" w14:textId="77777777" w:rsidR="008D478C" w:rsidRPr="000872A3" w:rsidRDefault="008D478C" w:rsidP="003D6584">
            <w:pPr>
              <w:spacing w:line="276" w:lineRule="auto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0872A3">
              <w:rPr>
                <w:rFonts w:ascii="Cambria" w:hAnsi="Cambria" w:cs="Arial"/>
                <w:b/>
                <w:bCs/>
                <w:sz w:val="18"/>
                <w:szCs w:val="18"/>
              </w:rPr>
              <w:t>JZR Robert Nowak</w:t>
            </w:r>
          </w:p>
          <w:p w14:paraId="2E3FC7DC" w14:textId="27F73E4C" w:rsidR="008D478C" w:rsidRPr="000872A3" w:rsidRDefault="000872A3" w:rsidP="003D6584">
            <w:pPr>
              <w:spacing w:line="276" w:lineRule="auto"/>
              <w:rPr>
                <w:rFonts w:ascii="Cambria" w:hAnsi="Cambria" w:cs="Arial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 xml:space="preserve">Ul. </w:t>
            </w:r>
            <w:r w:rsidR="008D478C" w:rsidRPr="000872A3">
              <w:rPr>
                <w:rFonts w:ascii="Cambria" w:hAnsi="Cambria" w:cs="Arial"/>
                <w:sz w:val="18"/>
                <w:szCs w:val="18"/>
              </w:rPr>
              <w:t>Gen. H. Dąbrowskiego 33</w:t>
            </w:r>
          </w:p>
          <w:p w14:paraId="5FE32048" w14:textId="77777777" w:rsidR="008D478C" w:rsidRPr="000872A3" w:rsidRDefault="008D478C" w:rsidP="003D6584">
            <w:pPr>
              <w:spacing w:after="40" w:line="276" w:lineRule="auto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64-600 Oborniki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A506F" w14:textId="4C36A90E" w:rsidR="008D478C" w:rsidRPr="000872A3" w:rsidRDefault="008D478C" w:rsidP="003D6584">
            <w:pPr>
              <w:spacing w:before="40" w:after="40"/>
              <w:rPr>
                <w:rFonts w:ascii="Cambria" w:hAnsi="Cambria" w:cs="Arial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 xml:space="preserve">1 - Cena </w:t>
            </w:r>
            <w:r w:rsidR="000872A3" w:rsidRPr="000872A3">
              <w:rPr>
                <w:rFonts w:ascii="Cambria" w:hAnsi="Cambria" w:cs="Arial"/>
                <w:sz w:val="18"/>
                <w:szCs w:val="18"/>
              </w:rPr>
              <w:t>–</w:t>
            </w:r>
            <w:r w:rsidRPr="000872A3">
              <w:rPr>
                <w:rFonts w:ascii="Cambria" w:hAnsi="Cambria" w:cs="Arial"/>
                <w:sz w:val="18"/>
                <w:szCs w:val="18"/>
              </w:rPr>
              <w:t xml:space="preserve"> </w:t>
            </w:r>
            <w:r w:rsidR="000872A3" w:rsidRPr="000872A3">
              <w:rPr>
                <w:rFonts w:ascii="Cambria" w:hAnsi="Cambria" w:cs="Arial"/>
                <w:sz w:val="18"/>
                <w:szCs w:val="18"/>
              </w:rPr>
              <w:t xml:space="preserve">193 235,20 zł / </w:t>
            </w:r>
            <w:r w:rsidRPr="000872A3">
              <w:rPr>
                <w:rFonts w:ascii="Cambria" w:hAnsi="Cambria" w:cs="Arial"/>
                <w:sz w:val="18"/>
                <w:szCs w:val="18"/>
              </w:rPr>
              <w:t>30.47</w:t>
            </w:r>
          </w:p>
          <w:p w14:paraId="4ECC89D7" w14:textId="5BC519F2" w:rsidR="008D478C" w:rsidRPr="000872A3" w:rsidRDefault="008D478C" w:rsidP="003D6584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2 - Okres gwarancji - 60 miesięcy / 40.00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0DCF1" w14:textId="77777777" w:rsidR="008D478C" w:rsidRPr="000872A3" w:rsidRDefault="008D478C" w:rsidP="003D6584">
            <w:pPr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 xml:space="preserve">  70,47</w:t>
            </w:r>
          </w:p>
        </w:tc>
      </w:tr>
      <w:tr w:rsidR="008D478C" w:rsidRPr="000872A3" w14:paraId="387B083F" w14:textId="77777777" w:rsidTr="008D478C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544972" w14:textId="77777777" w:rsidR="008D478C" w:rsidRPr="000872A3" w:rsidRDefault="008D478C" w:rsidP="005130E2">
            <w:pPr>
              <w:spacing w:before="40" w:after="40"/>
              <w:rPr>
                <w:rFonts w:ascii="Cambria" w:hAnsi="Cambria" w:cs="Arial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2 - ZP3/7589 Roboty budowlane w obiektach UAM - 2 części</w:t>
            </w:r>
          </w:p>
          <w:p w14:paraId="37927B72" w14:textId="77777777" w:rsidR="008D478C" w:rsidRPr="000872A3" w:rsidRDefault="008D478C" w:rsidP="005130E2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Miejscowa naprawa ścian z płytek w toaletach budynku Centrum Zaawansowanych Technologii ul. Uniwersytetu Poznańskiego 10 w Poznaniu.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6A6E0" w14:textId="77777777" w:rsidR="008D478C" w:rsidRPr="000872A3" w:rsidRDefault="008D478C" w:rsidP="005130E2">
            <w:pPr>
              <w:spacing w:line="276" w:lineRule="auto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proofErr w:type="spellStart"/>
            <w:r w:rsidRPr="000872A3">
              <w:rPr>
                <w:rFonts w:ascii="Cambria" w:hAnsi="Cambria" w:cs="Arial"/>
                <w:b/>
                <w:bCs/>
                <w:sz w:val="18"/>
                <w:szCs w:val="18"/>
              </w:rPr>
              <w:t>MKRenova</w:t>
            </w:r>
            <w:proofErr w:type="spellEnd"/>
          </w:p>
          <w:p w14:paraId="738C8669" w14:textId="7C29CB1D" w:rsidR="008D478C" w:rsidRPr="000872A3" w:rsidRDefault="000872A3" w:rsidP="005130E2">
            <w:pPr>
              <w:spacing w:line="276" w:lineRule="auto"/>
              <w:rPr>
                <w:rFonts w:ascii="Cambria" w:hAnsi="Cambria" w:cs="Arial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 xml:space="preserve">Ul. </w:t>
            </w:r>
            <w:r w:rsidR="008D478C" w:rsidRPr="000872A3">
              <w:rPr>
                <w:rFonts w:ascii="Cambria" w:hAnsi="Cambria" w:cs="Arial"/>
                <w:sz w:val="18"/>
                <w:szCs w:val="18"/>
              </w:rPr>
              <w:t>Orla 8</w:t>
            </w:r>
          </w:p>
          <w:p w14:paraId="710D5C55" w14:textId="77777777" w:rsidR="008D478C" w:rsidRPr="000872A3" w:rsidRDefault="008D478C" w:rsidP="005130E2">
            <w:pPr>
              <w:spacing w:after="40" w:line="276" w:lineRule="auto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64-530 Kopanina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C2231" w14:textId="5149ABA7" w:rsidR="008D478C" w:rsidRPr="000872A3" w:rsidRDefault="008D478C" w:rsidP="005130E2">
            <w:pPr>
              <w:spacing w:before="40" w:after="40"/>
              <w:rPr>
                <w:rFonts w:ascii="Cambria" w:hAnsi="Cambria" w:cs="Arial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 xml:space="preserve">1 - Cena </w:t>
            </w:r>
            <w:r w:rsidR="000872A3" w:rsidRPr="000872A3">
              <w:rPr>
                <w:rFonts w:ascii="Cambria" w:hAnsi="Cambria" w:cs="Arial"/>
                <w:sz w:val="18"/>
                <w:szCs w:val="18"/>
              </w:rPr>
              <w:t>–</w:t>
            </w:r>
            <w:r w:rsidRPr="000872A3">
              <w:rPr>
                <w:rFonts w:ascii="Cambria" w:hAnsi="Cambria" w:cs="Arial"/>
                <w:sz w:val="18"/>
                <w:szCs w:val="18"/>
              </w:rPr>
              <w:t xml:space="preserve"> </w:t>
            </w:r>
            <w:r w:rsidR="000872A3" w:rsidRPr="000872A3">
              <w:rPr>
                <w:rFonts w:ascii="Cambria" w:hAnsi="Cambria" w:cs="Arial"/>
                <w:sz w:val="18"/>
                <w:szCs w:val="18"/>
              </w:rPr>
              <w:t xml:space="preserve">29 871,52 zł / </w:t>
            </w:r>
            <w:r w:rsidRPr="000872A3">
              <w:rPr>
                <w:rFonts w:ascii="Cambria" w:hAnsi="Cambria" w:cs="Arial"/>
                <w:sz w:val="18"/>
                <w:szCs w:val="18"/>
              </w:rPr>
              <w:t>60.00</w:t>
            </w:r>
          </w:p>
          <w:p w14:paraId="08D86847" w14:textId="7DB31139" w:rsidR="008D478C" w:rsidRPr="000872A3" w:rsidRDefault="008D478C" w:rsidP="005130E2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2 - Okres gwarancji - 60 miesięcy / 40.00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5214A" w14:textId="77777777" w:rsidR="008D478C" w:rsidRPr="000872A3" w:rsidRDefault="008D478C" w:rsidP="005130E2">
            <w:pPr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 xml:space="preserve">  100,00</w:t>
            </w:r>
          </w:p>
        </w:tc>
      </w:tr>
      <w:tr w:rsidR="008D478C" w:rsidRPr="000872A3" w14:paraId="0A0DDDE7" w14:textId="77777777" w:rsidTr="008D478C"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7D8E8B" w14:textId="62F8362C" w:rsidR="008D478C" w:rsidRPr="000872A3" w:rsidRDefault="008D478C" w:rsidP="003D6584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275CA" w14:textId="77777777" w:rsidR="008D478C" w:rsidRPr="000872A3" w:rsidRDefault="008D478C" w:rsidP="003D6584">
            <w:pPr>
              <w:spacing w:line="276" w:lineRule="auto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0872A3">
              <w:rPr>
                <w:rFonts w:ascii="Cambria" w:hAnsi="Cambria" w:cs="Arial"/>
                <w:b/>
                <w:bCs/>
                <w:sz w:val="18"/>
                <w:szCs w:val="18"/>
              </w:rPr>
              <w:t>Firma Remontowo-Budowlana JOTA Tomasz Michalski</w:t>
            </w:r>
          </w:p>
          <w:p w14:paraId="71FD93A2" w14:textId="4C21DDF9" w:rsidR="008D478C" w:rsidRPr="000872A3" w:rsidRDefault="000872A3" w:rsidP="003D6584">
            <w:pPr>
              <w:spacing w:line="276" w:lineRule="auto"/>
              <w:rPr>
                <w:rFonts w:ascii="Cambria" w:hAnsi="Cambria" w:cs="Arial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 xml:space="preserve">Ul. </w:t>
            </w:r>
            <w:r w:rsidR="008D478C" w:rsidRPr="000872A3">
              <w:rPr>
                <w:rFonts w:ascii="Cambria" w:hAnsi="Cambria" w:cs="Arial"/>
                <w:sz w:val="18"/>
                <w:szCs w:val="18"/>
              </w:rPr>
              <w:t>Marcelińska 98b/138</w:t>
            </w:r>
          </w:p>
          <w:p w14:paraId="2815921B" w14:textId="77777777" w:rsidR="008D478C" w:rsidRPr="000872A3" w:rsidRDefault="008D478C" w:rsidP="003D6584">
            <w:pPr>
              <w:spacing w:after="40" w:line="276" w:lineRule="auto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60-352 Poznań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2F125" w14:textId="0326837E" w:rsidR="008D478C" w:rsidRPr="000872A3" w:rsidRDefault="008D478C" w:rsidP="003D6584">
            <w:pPr>
              <w:spacing w:before="40" w:after="40"/>
              <w:rPr>
                <w:rFonts w:ascii="Cambria" w:hAnsi="Cambria" w:cs="Arial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 xml:space="preserve">1 - Cena </w:t>
            </w:r>
            <w:r w:rsidR="000872A3" w:rsidRPr="000872A3">
              <w:rPr>
                <w:rFonts w:ascii="Cambria" w:hAnsi="Cambria" w:cs="Arial"/>
                <w:sz w:val="18"/>
                <w:szCs w:val="18"/>
              </w:rPr>
              <w:t>–</w:t>
            </w:r>
            <w:r w:rsidRPr="000872A3">
              <w:rPr>
                <w:rFonts w:ascii="Cambria" w:hAnsi="Cambria" w:cs="Arial"/>
                <w:sz w:val="18"/>
                <w:szCs w:val="18"/>
              </w:rPr>
              <w:t xml:space="preserve"> </w:t>
            </w:r>
            <w:r w:rsidR="000872A3" w:rsidRPr="000872A3">
              <w:rPr>
                <w:rFonts w:ascii="Cambria" w:hAnsi="Cambria" w:cs="Arial"/>
                <w:sz w:val="18"/>
                <w:szCs w:val="18"/>
              </w:rPr>
              <w:t xml:space="preserve">35 620,80 zł / </w:t>
            </w:r>
            <w:r w:rsidRPr="000872A3">
              <w:rPr>
                <w:rFonts w:ascii="Cambria" w:hAnsi="Cambria" w:cs="Arial"/>
                <w:sz w:val="18"/>
                <w:szCs w:val="18"/>
              </w:rPr>
              <w:t>50.31</w:t>
            </w:r>
          </w:p>
          <w:p w14:paraId="463A0264" w14:textId="37AA2292" w:rsidR="008D478C" w:rsidRPr="000872A3" w:rsidRDefault="008D478C" w:rsidP="003D6584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2 - Okres gwarancji - 60 miesięcy / 40.00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A8A06" w14:textId="77777777" w:rsidR="008D478C" w:rsidRPr="000872A3" w:rsidRDefault="008D478C" w:rsidP="003D6584">
            <w:pPr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 xml:space="preserve">  90,31</w:t>
            </w:r>
          </w:p>
        </w:tc>
      </w:tr>
      <w:tr w:rsidR="008D478C" w:rsidRPr="000872A3" w14:paraId="77D6BAF7" w14:textId="77777777" w:rsidTr="008D478C"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32F3D1" w14:textId="6743154B" w:rsidR="008D478C" w:rsidRPr="000872A3" w:rsidRDefault="008D478C" w:rsidP="003D6584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0528C" w14:textId="77777777" w:rsidR="008D478C" w:rsidRPr="000872A3" w:rsidRDefault="008D478C" w:rsidP="003D6584">
            <w:pPr>
              <w:spacing w:line="276" w:lineRule="auto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proofErr w:type="spellStart"/>
            <w:r w:rsidRPr="000872A3">
              <w:rPr>
                <w:rFonts w:ascii="Cambria" w:hAnsi="Cambria" w:cs="Arial"/>
                <w:b/>
                <w:bCs/>
                <w:sz w:val="18"/>
                <w:szCs w:val="18"/>
              </w:rPr>
              <w:t>Mistre</w:t>
            </w:r>
            <w:proofErr w:type="spellEnd"/>
            <w:r w:rsidRPr="000872A3">
              <w:rPr>
                <w:rFonts w:ascii="Cambria" w:hAnsi="Cambria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872A3">
              <w:rPr>
                <w:rFonts w:ascii="Cambria" w:hAnsi="Cambria" w:cs="Arial"/>
                <w:b/>
                <w:bCs/>
                <w:sz w:val="18"/>
                <w:szCs w:val="18"/>
              </w:rPr>
              <w:t>Group</w:t>
            </w:r>
            <w:proofErr w:type="spellEnd"/>
            <w:r w:rsidRPr="000872A3">
              <w:rPr>
                <w:rFonts w:ascii="Cambria" w:hAnsi="Cambria" w:cs="Arial"/>
                <w:b/>
                <w:bCs/>
                <w:sz w:val="18"/>
                <w:szCs w:val="18"/>
              </w:rPr>
              <w:t xml:space="preserve"> sp. z o.o.</w:t>
            </w:r>
          </w:p>
          <w:p w14:paraId="3A2B927C" w14:textId="0B9B72EF" w:rsidR="008D478C" w:rsidRPr="000872A3" w:rsidRDefault="000872A3" w:rsidP="003D6584">
            <w:pPr>
              <w:spacing w:line="276" w:lineRule="auto"/>
              <w:rPr>
                <w:rFonts w:ascii="Cambria" w:hAnsi="Cambria" w:cs="Arial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 xml:space="preserve">Ul. </w:t>
            </w:r>
            <w:r w:rsidR="008D478C" w:rsidRPr="000872A3">
              <w:rPr>
                <w:rFonts w:ascii="Cambria" w:hAnsi="Cambria" w:cs="Arial"/>
                <w:sz w:val="18"/>
                <w:szCs w:val="18"/>
              </w:rPr>
              <w:t>Bóżnicza 15/6</w:t>
            </w:r>
          </w:p>
          <w:p w14:paraId="349F7FC8" w14:textId="77777777" w:rsidR="008D478C" w:rsidRPr="000872A3" w:rsidRDefault="008D478C" w:rsidP="003D6584">
            <w:pPr>
              <w:spacing w:after="40" w:line="276" w:lineRule="auto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61-751 Poznań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5E23D" w14:textId="331F3A4F" w:rsidR="008D478C" w:rsidRPr="000872A3" w:rsidRDefault="008D478C" w:rsidP="003D6584">
            <w:pPr>
              <w:spacing w:before="40" w:after="40"/>
              <w:rPr>
                <w:rFonts w:ascii="Cambria" w:hAnsi="Cambria" w:cs="Arial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 xml:space="preserve">1 - Cena </w:t>
            </w:r>
            <w:r w:rsidR="000872A3" w:rsidRPr="000872A3">
              <w:rPr>
                <w:rFonts w:ascii="Cambria" w:hAnsi="Cambria" w:cs="Arial"/>
                <w:sz w:val="18"/>
                <w:szCs w:val="18"/>
              </w:rPr>
              <w:t>–</w:t>
            </w:r>
            <w:r w:rsidRPr="000872A3">
              <w:rPr>
                <w:rFonts w:ascii="Cambria" w:hAnsi="Cambria" w:cs="Arial"/>
                <w:sz w:val="18"/>
                <w:szCs w:val="18"/>
              </w:rPr>
              <w:t xml:space="preserve"> </w:t>
            </w:r>
            <w:r w:rsidR="000872A3" w:rsidRPr="000872A3">
              <w:rPr>
                <w:rFonts w:ascii="Cambria" w:hAnsi="Cambria" w:cs="Arial"/>
                <w:sz w:val="18"/>
                <w:szCs w:val="18"/>
              </w:rPr>
              <w:t xml:space="preserve">42 353,83 zł / </w:t>
            </w:r>
            <w:r w:rsidRPr="000872A3">
              <w:rPr>
                <w:rFonts w:ascii="Cambria" w:hAnsi="Cambria" w:cs="Arial"/>
                <w:sz w:val="18"/>
                <w:szCs w:val="18"/>
              </w:rPr>
              <w:t>42.32</w:t>
            </w:r>
          </w:p>
          <w:p w14:paraId="24F51C0C" w14:textId="48429983" w:rsidR="008D478C" w:rsidRPr="000872A3" w:rsidRDefault="008D478C" w:rsidP="003D6584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2 - Okres gwarancji - 60 miesięcy / 40.00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1C2B0" w14:textId="77777777" w:rsidR="008D478C" w:rsidRPr="000872A3" w:rsidRDefault="008D478C" w:rsidP="003D6584">
            <w:pPr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 xml:space="preserve">  82,32</w:t>
            </w:r>
          </w:p>
        </w:tc>
      </w:tr>
      <w:tr w:rsidR="008D478C" w:rsidRPr="000872A3" w14:paraId="5A9F949B" w14:textId="77777777" w:rsidTr="000872A3">
        <w:trPr>
          <w:trHeight w:val="1257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DF84CB" w14:textId="1394B9E3" w:rsidR="008D478C" w:rsidRPr="000872A3" w:rsidRDefault="008D478C" w:rsidP="003D6584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6346A" w14:textId="77777777" w:rsidR="008D478C" w:rsidRPr="000872A3" w:rsidRDefault="008D478C" w:rsidP="003D6584">
            <w:pPr>
              <w:spacing w:line="276" w:lineRule="auto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0872A3">
              <w:rPr>
                <w:rFonts w:ascii="Cambria" w:hAnsi="Cambria" w:cs="Arial"/>
                <w:b/>
                <w:bCs/>
                <w:sz w:val="18"/>
                <w:szCs w:val="18"/>
              </w:rPr>
              <w:t>Przedsiębiorstwo Robót Hydrotechnicznych i Budowlanych HYDROSERVIS mgr inż. Krzysztof Sporny</w:t>
            </w:r>
          </w:p>
          <w:p w14:paraId="4745AA16" w14:textId="77777777" w:rsidR="008D478C" w:rsidRPr="000872A3" w:rsidRDefault="008D478C" w:rsidP="003D6584">
            <w:pPr>
              <w:spacing w:line="276" w:lineRule="auto"/>
              <w:rPr>
                <w:rFonts w:ascii="Cambria" w:hAnsi="Cambria" w:cs="Arial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Żerniki 24d</w:t>
            </w:r>
          </w:p>
          <w:p w14:paraId="569AF744" w14:textId="77777777" w:rsidR="008D478C" w:rsidRPr="000872A3" w:rsidRDefault="008D478C" w:rsidP="003D6584">
            <w:pPr>
              <w:spacing w:after="40" w:line="276" w:lineRule="auto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64-600 Oborniki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CCD6A" w14:textId="1A7286E1" w:rsidR="008D478C" w:rsidRPr="000872A3" w:rsidRDefault="008D478C" w:rsidP="003D6584">
            <w:pPr>
              <w:spacing w:before="40" w:after="40"/>
              <w:rPr>
                <w:rFonts w:ascii="Cambria" w:hAnsi="Cambria" w:cs="Arial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 xml:space="preserve">1 - Cena </w:t>
            </w:r>
            <w:r w:rsidR="000872A3" w:rsidRPr="000872A3">
              <w:rPr>
                <w:rFonts w:ascii="Cambria" w:hAnsi="Cambria" w:cs="Arial"/>
                <w:sz w:val="18"/>
                <w:szCs w:val="18"/>
              </w:rPr>
              <w:t>–</w:t>
            </w:r>
            <w:r w:rsidRPr="000872A3">
              <w:rPr>
                <w:rFonts w:ascii="Cambria" w:hAnsi="Cambria" w:cs="Arial"/>
                <w:sz w:val="18"/>
                <w:szCs w:val="18"/>
              </w:rPr>
              <w:t xml:space="preserve"> </w:t>
            </w:r>
            <w:r w:rsidR="000872A3" w:rsidRPr="000872A3">
              <w:rPr>
                <w:rFonts w:ascii="Cambria" w:hAnsi="Cambria" w:cs="Arial"/>
                <w:sz w:val="18"/>
                <w:szCs w:val="18"/>
              </w:rPr>
              <w:t xml:space="preserve">36 522,72 zł / </w:t>
            </w:r>
            <w:r w:rsidRPr="000872A3">
              <w:rPr>
                <w:rFonts w:ascii="Cambria" w:hAnsi="Cambria" w:cs="Arial"/>
                <w:sz w:val="18"/>
                <w:szCs w:val="18"/>
              </w:rPr>
              <w:t>49.07</w:t>
            </w:r>
          </w:p>
          <w:p w14:paraId="10310998" w14:textId="543A96DA" w:rsidR="008D478C" w:rsidRPr="000872A3" w:rsidRDefault="008D478C" w:rsidP="003D6584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2 - Okres gwarancji - 60 miesięcy / 40.00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9B488" w14:textId="77777777" w:rsidR="008D478C" w:rsidRPr="000872A3" w:rsidRDefault="008D478C" w:rsidP="003D6584">
            <w:pPr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 xml:space="preserve">  89,07</w:t>
            </w:r>
          </w:p>
        </w:tc>
      </w:tr>
      <w:tr w:rsidR="008D478C" w:rsidRPr="000872A3" w14:paraId="1EA612EE" w14:textId="77777777" w:rsidTr="008D478C"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AC5BDE" w14:textId="706B5BCB" w:rsidR="008D478C" w:rsidRPr="000872A3" w:rsidRDefault="008D478C" w:rsidP="003D6584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D130A" w14:textId="77F92C90" w:rsidR="008D478C" w:rsidRPr="000872A3" w:rsidRDefault="008D478C" w:rsidP="003D6584">
            <w:pPr>
              <w:spacing w:line="276" w:lineRule="auto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0872A3">
              <w:rPr>
                <w:rFonts w:ascii="Cambria" w:hAnsi="Cambria" w:cs="Arial"/>
                <w:b/>
                <w:bCs/>
                <w:sz w:val="18"/>
                <w:szCs w:val="18"/>
              </w:rPr>
              <w:t xml:space="preserve">STRUKTUM SJ </w:t>
            </w:r>
            <w:r w:rsidR="000872A3" w:rsidRPr="000872A3">
              <w:rPr>
                <w:rFonts w:ascii="Cambria" w:hAnsi="Cambria" w:cs="Arial"/>
                <w:b/>
                <w:bCs/>
                <w:sz w:val="18"/>
                <w:szCs w:val="18"/>
              </w:rPr>
              <w:t>spółka z ograniczoną odpowiedzialnością</w:t>
            </w:r>
          </w:p>
          <w:p w14:paraId="17E033BD" w14:textId="75D65BB6" w:rsidR="008D478C" w:rsidRPr="000872A3" w:rsidRDefault="000872A3" w:rsidP="003D6584">
            <w:pPr>
              <w:spacing w:line="276" w:lineRule="auto"/>
              <w:rPr>
                <w:rFonts w:ascii="Cambria" w:hAnsi="Cambria" w:cs="Arial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Ul. Piłsudskiego</w:t>
            </w:r>
            <w:r w:rsidR="008D478C" w:rsidRPr="000872A3">
              <w:rPr>
                <w:rFonts w:ascii="Cambria" w:hAnsi="Cambria" w:cs="Arial"/>
                <w:sz w:val="18"/>
                <w:szCs w:val="18"/>
              </w:rPr>
              <w:t xml:space="preserve"> 102</w:t>
            </w:r>
          </w:p>
          <w:p w14:paraId="0F2D899E" w14:textId="77777777" w:rsidR="008D478C" w:rsidRPr="000872A3" w:rsidRDefault="008D478C" w:rsidP="003D6584">
            <w:pPr>
              <w:spacing w:after="40" w:line="276" w:lineRule="auto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61-246 Poznań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52F77" w14:textId="38268B68" w:rsidR="008D478C" w:rsidRPr="000872A3" w:rsidRDefault="008D478C" w:rsidP="003D6584">
            <w:pPr>
              <w:spacing w:before="40" w:after="40"/>
              <w:rPr>
                <w:rFonts w:ascii="Cambria" w:hAnsi="Cambria" w:cs="Arial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 xml:space="preserve">1 - Cena </w:t>
            </w:r>
            <w:r w:rsidR="000872A3" w:rsidRPr="000872A3">
              <w:rPr>
                <w:rFonts w:ascii="Cambria" w:hAnsi="Cambria" w:cs="Arial"/>
                <w:sz w:val="18"/>
                <w:szCs w:val="18"/>
              </w:rPr>
              <w:t>–</w:t>
            </w:r>
            <w:r w:rsidRPr="000872A3">
              <w:rPr>
                <w:rFonts w:ascii="Cambria" w:hAnsi="Cambria" w:cs="Arial"/>
                <w:sz w:val="18"/>
                <w:szCs w:val="18"/>
              </w:rPr>
              <w:t xml:space="preserve"> </w:t>
            </w:r>
            <w:r w:rsidR="000872A3" w:rsidRPr="000872A3">
              <w:rPr>
                <w:rFonts w:ascii="Cambria" w:hAnsi="Cambria" w:cs="Arial"/>
                <w:sz w:val="18"/>
                <w:szCs w:val="18"/>
              </w:rPr>
              <w:t xml:space="preserve">39 237,00 zł / </w:t>
            </w:r>
            <w:r w:rsidRPr="000872A3">
              <w:rPr>
                <w:rFonts w:ascii="Cambria" w:hAnsi="Cambria" w:cs="Arial"/>
                <w:sz w:val="18"/>
                <w:szCs w:val="18"/>
              </w:rPr>
              <w:t>45.68</w:t>
            </w:r>
          </w:p>
          <w:p w14:paraId="1EFAC37F" w14:textId="08B46636" w:rsidR="008D478C" w:rsidRPr="000872A3" w:rsidRDefault="008D478C" w:rsidP="003D6584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2 - Okres gwarancji - 60 miesięcy / 40.00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A9BC2" w14:textId="77777777" w:rsidR="008D478C" w:rsidRPr="000872A3" w:rsidRDefault="008D478C" w:rsidP="003D6584">
            <w:pPr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 xml:space="preserve">  85,68</w:t>
            </w:r>
          </w:p>
        </w:tc>
      </w:tr>
      <w:tr w:rsidR="008D478C" w:rsidRPr="000872A3" w14:paraId="6AF7BED9" w14:textId="77777777" w:rsidTr="008D478C"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51F967" w14:textId="61AD7148" w:rsidR="008D478C" w:rsidRPr="000872A3" w:rsidRDefault="008D478C" w:rsidP="003D6584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9CEE5" w14:textId="77777777" w:rsidR="008D478C" w:rsidRPr="000872A3" w:rsidRDefault="008D478C" w:rsidP="003D6584">
            <w:pPr>
              <w:spacing w:line="276" w:lineRule="auto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0872A3">
              <w:rPr>
                <w:rFonts w:ascii="Cambria" w:hAnsi="Cambria" w:cs="Arial"/>
                <w:b/>
                <w:bCs/>
                <w:sz w:val="18"/>
                <w:szCs w:val="18"/>
              </w:rPr>
              <w:t xml:space="preserve">Bud-Mar Marcin </w:t>
            </w:r>
            <w:proofErr w:type="spellStart"/>
            <w:r w:rsidRPr="000872A3">
              <w:rPr>
                <w:rFonts w:ascii="Cambria" w:hAnsi="Cambria" w:cs="Arial"/>
                <w:b/>
                <w:bCs/>
                <w:sz w:val="18"/>
                <w:szCs w:val="18"/>
              </w:rPr>
              <w:t>Markwitz</w:t>
            </w:r>
            <w:proofErr w:type="spellEnd"/>
          </w:p>
          <w:p w14:paraId="3DE2DEF0" w14:textId="287D110D" w:rsidR="008D478C" w:rsidRPr="000872A3" w:rsidRDefault="000872A3" w:rsidP="003D6584">
            <w:pPr>
              <w:spacing w:line="276" w:lineRule="auto"/>
              <w:rPr>
                <w:rFonts w:ascii="Cambria" w:hAnsi="Cambria" w:cs="Arial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 xml:space="preserve">Ul. </w:t>
            </w:r>
            <w:r w:rsidR="008D478C" w:rsidRPr="000872A3">
              <w:rPr>
                <w:rFonts w:ascii="Cambria" w:hAnsi="Cambria" w:cs="Arial"/>
                <w:sz w:val="18"/>
                <w:szCs w:val="18"/>
              </w:rPr>
              <w:t>Podgórna 6</w:t>
            </w:r>
          </w:p>
          <w:p w14:paraId="438F7C6C" w14:textId="77777777" w:rsidR="008D478C" w:rsidRPr="000872A3" w:rsidRDefault="008D478C" w:rsidP="003D6584">
            <w:pPr>
              <w:spacing w:after="40" w:line="276" w:lineRule="auto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62-095 Murowana Goślina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50FE7" w14:textId="1335E801" w:rsidR="008D478C" w:rsidRPr="000872A3" w:rsidRDefault="008D478C" w:rsidP="003D6584">
            <w:pPr>
              <w:spacing w:before="40" w:after="40"/>
              <w:rPr>
                <w:rFonts w:ascii="Cambria" w:hAnsi="Cambria" w:cs="Arial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1 - Cena -</w:t>
            </w:r>
            <w:r w:rsidR="000872A3" w:rsidRPr="000872A3">
              <w:rPr>
                <w:rFonts w:ascii="Cambria" w:hAnsi="Cambria" w:cs="Arial"/>
                <w:sz w:val="18"/>
                <w:szCs w:val="18"/>
              </w:rPr>
              <w:t xml:space="preserve">45 284,12 zł / </w:t>
            </w:r>
            <w:r w:rsidRPr="000872A3">
              <w:rPr>
                <w:rFonts w:ascii="Cambria" w:hAnsi="Cambria" w:cs="Arial"/>
                <w:sz w:val="18"/>
                <w:szCs w:val="18"/>
              </w:rPr>
              <w:t xml:space="preserve"> 39.58</w:t>
            </w:r>
          </w:p>
          <w:p w14:paraId="415FF47F" w14:textId="29C2FC16" w:rsidR="008D478C" w:rsidRPr="000872A3" w:rsidRDefault="008D478C" w:rsidP="003D6584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2 - Okres gwarancji - 60 miesięcy / 40.00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3956A" w14:textId="77777777" w:rsidR="008D478C" w:rsidRPr="000872A3" w:rsidRDefault="008D478C" w:rsidP="003D6584">
            <w:pPr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 xml:space="preserve">  79,58</w:t>
            </w:r>
          </w:p>
        </w:tc>
      </w:tr>
      <w:tr w:rsidR="008D478C" w:rsidRPr="000872A3" w14:paraId="3A63B015" w14:textId="77777777" w:rsidTr="008D478C"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50B353" w14:textId="55DFBEC8" w:rsidR="008D478C" w:rsidRPr="000872A3" w:rsidRDefault="008D478C" w:rsidP="003D6584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C73AE" w14:textId="77777777" w:rsidR="008D478C" w:rsidRPr="000872A3" w:rsidRDefault="008D478C" w:rsidP="003D6584">
            <w:pPr>
              <w:spacing w:line="276" w:lineRule="auto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0872A3">
              <w:rPr>
                <w:rFonts w:ascii="Cambria" w:hAnsi="Cambria" w:cs="Arial"/>
                <w:b/>
                <w:bCs/>
                <w:sz w:val="18"/>
                <w:szCs w:val="18"/>
              </w:rPr>
              <w:t>JZR Robert Nowak</w:t>
            </w:r>
          </w:p>
          <w:p w14:paraId="42EED611" w14:textId="32A4027D" w:rsidR="008D478C" w:rsidRPr="000872A3" w:rsidRDefault="000872A3" w:rsidP="003D6584">
            <w:pPr>
              <w:spacing w:line="276" w:lineRule="auto"/>
              <w:rPr>
                <w:rFonts w:ascii="Cambria" w:hAnsi="Cambria" w:cs="Arial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lastRenderedPageBreak/>
              <w:t xml:space="preserve">Ul. </w:t>
            </w:r>
            <w:r w:rsidR="008D478C" w:rsidRPr="000872A3">
              <w:rPr>
                <w:rFonts w:ascii="Cambria" w:hAnsi="Cambria" w:cs="Arial"/>
                <w:sz w:val="18"/>
                <w:szCs w:val="18"/>
              </w:rPr>
              <w:t>Gen. H. Dąbrowskiego 33</w:t>
            </w:r>
          </w:p>
          <w:p w14:paraId="5F972DC1" w14:textId="77777777" w:rsidR="008D478C" w:rsidRPr="000872A3" w:rsidRDefault="008D478C" w:rsidP="003D6584">
            <w:pPr>
              <w:spacing w:after="40" w:line="276" w:lineRule="auto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64-600 Oborniki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32E50" w14:textId="397ED7FB" w:rsidR="008D478C" w:rsidRPr="000872A3" w:rsidRDefault="008D478C" w:rsidP="003D6584">
            <w:pPr>
              <w:spacing w:before="40" w:after="40"/>
              <w:rPr>
                <w:rFonts w:ascii="Cambria" w:hAnsi="Cambria" w:cs="Arial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lastRenderedPageBreak/>
              <w:t xml:space="preserve">1 - Cena </w:t>
            </w:r>
            <w:r w:rsidR="000872A3" w:rsidRPr="000872A3">
              <w:rPr>
                <w:rFonts w:ascii="Cambria" w:hAnsi="Cambria" w:cs="Arial"/>
                <w:sz w:val="18"/>
                <w:szCs w:val="18"/>
              </w:rPr>
              <w:t>–</w:t>
            </w:r>
            <w:r w:rsidRPr="000872A3">
              <w:rPr>
                <w:rFonts w:ascii="Cambria" w:hAnsi="Cambria" w:cs="Arial"/>
                <w:sz w:val="18"/>
                <w:szCs w:val="18"/>
              </w:rPr>
              <w:t xml:space="preserve"> </w:t>
            </w:r>
            <w:r w:rsidR="000872A3" w:rsidRPr="000872A3">
              <w:rPr>
                <w:rFonts w:ascii="Cambria" w:hAnsi="Cambria" w:cs="Arial"/>
                <w:sz w:val="18"/>
                <w:szCs w:val="18"/>
              </w:rPr>
              <w:t xml:space="preserve">60 190,34 zł / </w:t>
            </w:r>
            <w:r w:rsidRPr="000872A3">
              <w:rPr>
                <w:rFonts w:ascii="Cambria" w:hAnsi="Cambria" w:cs="Arial"/>
                <w:sz w:val="18"/>
                <w:szCs w:val="18"/>
              </w:rPr>
              <w:t>29.78</w:t>
            </w:r>
          </w:p>
          <w:p w14:paraId="6BD48DCC" w14:textId="15BAC06D" w:rsidR="008D478C" w:rsidRPr="000872A3" w:rsidRDefault="008D478C" w:rsidP="003D6584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lastRenderedPageBreak/>
              <w:t>2 - Okres gwarancji - 60 miesięcy / 40.00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0CA09" w14:textId="77777777" w:rsidR="008D478C" w:rsidRPr="000872A3" w:rsidRDefault="008D478C" w:rsidP="003D6584">
            <w:pPr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lastRenderedPageBreak/>
              <w:t xml:space="preserve">  69,78</w:t>
            </w:r>
          </w:p>
        </w:tc>
      </w:tr>
      <w:tr w:rsidR="008D478C" w:rsidRPr="000872A3" w14:paraId="6C61B993" w14:textId="77777777" w:rsidTr="008D478C"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033480" w14:textId="03A6E084" w:rsidR="008D478C" w:rsidRPr="000872A3" w:rsidRDefault="008D478C" w:rsidP="003D6584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1CE25" w14:textId="3A64A875" w:rsidR="008D478C" w:rsidRPr="000872A3" w:rsidRDefault="008D478C" w:rsidP="003D6584">
            <w:pPr>
              <w:spacing w:line="276" w:lineRule="auto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0872A3">
              <w:rPr>
                <w:rFonts w:ascii="Cambria" w:hAnsi="Cambria" w:cs="Arial"/>
                <w:b/>
                <w:bCs/>
                <w:sz w:val="18"/>
                <w:szCs w:val="18"/>
              </w:rPr>
              <w:t xml:space="preserve">NOVOTERM BUDOWNICTWO </w:t>
            </w:r>
            <w:r w:rsidR="000872A3" w:rsidRPr="000872A3">
              <w:rPr>
                <w:rFonts w:ascii="Cambria" w:hAnsi="Cambria" w:cs="Arial"/>
                <w:b/>
                <w:bCs/>
                <w:sz w:val="18"/>
                <w:szCs w:val="18"/>
              </w:rPr>
              <w:t>spółka z ograniczoną odpowiedzialnością</w:t>
            </w:r>
          </w:p>
          <w:p w14:paraId="004E2B66" w14:textId="77777777" w:rsidR="008D478C" w:rsidRPr="000872A3" w:rsidRDefault="008D478C" w:rsidP="003D6584">
            <w:pPr>
              <w:spacing w:line="276" w:lineRule="auto"/>
              <w:rPr>
                <w:rFonts w:ascii="Cambria" w:hAnsi="Cambria" w:cs="Arial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Ciemierów 10</w:t>
            </w:r>
          </w:p>
          <w:p w14:paraId="51E3A63F" w14:textId="77777777" w:rsidR="008D478C" w:rsidRPr="000872A3" w:rsidRDefault="008D478C" w:rsidP="003D6584">
            <w:pPr>
              <w:spacing w:after="40" w:line="276" w:lineRule="auto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62-310 Ciemierów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D8F97" w14:textId="5C77F298" w:rsidR="008D478C" w:rsidRPr="000872A3" w:rsidRDefault="008D478C" w:rsidP="003D6584">
            <w:pPr>
              <w:spacing w:before="40" w:after="40"/>
              <w:rPr>
                <w:rFonts w:ascii="Cambria" w:hAnsi="Cambria" w:cs="Arial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1 - Cena -</w:t>
            </w:r>
            <w:r w:rsidR="000872A3" w:rsidRPr="000872A3">
              <w:rPr>
                <w:rFonts w:ascii="Cambria" w:hAnsi="Cambria" w:cs="Arial"/>
                <w:sz w:val="18"/>
                <w:szCs w:val="18"/>
              </w:rPr>
              <w:t xml:space="preserve">113 230,97 zł / </w:t>
            </w:r>
            <w:r w:rsidRPr="000872A3">
              <w:rPr>
                <w:rFonts w:ascii="Cambria" w:hAnsi="Cambria" w:cs="Arial"/>
                <w:sz w:val="18"/>
                <w:szCs w:val="18"/>
              </w:rPr>
              <w:t xml:space="preserve"> 15.83</w:t>
            </w:r>
          </w:p>
          <w:p w14:paraId="772A4767" w14:textId="769CE9AE" w:rsidR="008D478C" w:rsidRPr="000872A3" w:rsidRDefault="008D478C" w:rsidP="003D6584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2 - Okres gwarancji - 60 miesięcy / 40.00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2396C" w14:textId="77777777" w:rsidR="008D478C" w:rsidRPr="000872A3" w:rsidRDefault="008D478C" w:rsidP="003D6584">
            <w:pPr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 xml:space="preserve">  55,83</w:t>
            </w:r>
          </w:p>
        </w:tc>
      </w:tr>
      <w:tr w:rsidR="000872A3" w:rsidRPr="000872A3" w14:paraId="77214639" w14:textId="77777777" w:rsidTr="00841E7A"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2FF80" w14:textId="33FFE3F9" w:rsidR="000872A3" w:rsidRPr="000872A3" w:rsidRDefault="000872A3" w:rsidP="003D6584">
            <w:pPr>
              <w:spacing w:before="40" w:after="40"/>
              <w:rPr>
                <w:rFonts w:ascii="Cambria" w:hAnsi="Cambria" w:cs="Arial"/>
                <w:color w:val="000000"/>
                <w:sz w:val="18"/>
                <w:szCs w:val="18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0BDA0" w14:textId="77777777" w:rsidR="000872A3" w:rsidRPr="000872A3" w:rsidRDefault="000872A3" w:rsidP="003D6584">
            <w:pPr>
              <w:spacing w:line="276" w:lineRule="auto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0872A3">
              <w:rPr>
                <w:rFonts w:ascii="Cambria" w:hAnsi="Cambria" w:cs="Arial"/>
                <w:b/>
                <w:bCs/>
                <w:sz w:val="18"/>
                <w:szCs w:val="18"/>
              </w:rPr>
              <w:t>MP Budownictwo Sp. z o. o.</w:t>
            </w:r>
          </w:p>
          <w:p w14:paraId="52575ACC" w14:textId="07EC15C8" w:rsidR="000872A3" w:rsidRPr="000872A3" w:rsidRDefault="000872A3" w:rsidP="003D6584">
            <w:pPr>
              <w:spacing w:line="276" w:lineRule="auto"/>
              <w:rPr>
                <w:rFonts w:ascii="Cambria" w:hAnsi="Cambria" w:cs="Arial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Ul. Samuela Lindego 6</w:t>
            </w:r>
          </w:p>
          <w:p w14:paraId="7C431C5F" w14:textId="77777777" w:rsidR="000872A3" w:rsidRPr="000872A3" w:rsidRDefault="000872A3" w:rsidP="003D6584">
            <w:pPr>
              <w:spacing w:after="40" w:line="276" w:lineRule="auto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sz w:val="18"/>
                <w:szCs w:val="18"/>
              </w:rPr>
              <w:t>60-573 Poznań</w:t>
            </w:r>
          </w:p>
        </w:tc>
        <w:tc>
          <w:tcPr>
            <w:tcW w:w="3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BF4F7" w14:textId="5041BD63" w:rsidR="000872A3" w:rsidRPr="000872A3" w:rsidRDefault="000872A3" w:rsidP="003D6584">
            <w:pPr>
              <w:jc w:val="center"/>
              <w:rPr>
                <w:rFonts w:ascii="Cambria" w:hAnsi="Cambria" w:cs="Arial"/>
                <w:color w:val="000000"/>
                <w:sz w:val="18"/>
                <w:szCs w:val="18"/>
              </w:rPr>
            </w:pPr>
            <w:r w:rsidRPr="000872A3">
              <w:rPr>
                <w:rFonts w:ascii="Cambria" w:hAnsi="Cambria" w:cs="Arial"/>
                <w:color w:val="000000"/>
                <w:sz w:val="18"/>
                <w:szCs w:val="18"/>
              </w:rPr>
              <w:t>oferta odrzucona, nie podlega ocenie</w:t>
            </w:r>
          </w:p>
        </w:tc>
      </w:tr>
    </w:tbl>
    <w:p w14:paraId="528FF623" w14:textId="77777777" w:rsidR="00A02E94" w:rsidRPr="008D478C" w:rsidRDefault="00A02E94" w:rsidP="00A02E94">
      <w:pPr>
        <w:spacing w:before="120"/>
        <w:jc w:val="both"/>
        <w:rPr>
          <w:rFonts w:ascii="Cambria" w:hAnsi="Cambria" w:cs="Arial"/>
          <w:color w:val="000000"/>
        </w:rPr>
      </w:pPr>
    </w:p>
    <w:p w14:paraId="77E284A3" w14:textId="77777777" w:rsidR="00A02E94" w:rsidRPr="008D478C" w:rsidRDefault="00A02E94" w:rsidP="00A02E94">
      <w:pPr>
        <w:spacing w:after="120"/>
        <w:jc w:val="both"/>
        <w:rPr>
          <w:rFonts w:ascii="Cambria" w:hAnsi="Cambria" w:cs="Arial"/>
          <w:color w:val="000000"/>
        </w:rPr>
      </w:pPr>
      <w:r w:rsidRPr="008D478C">
        <w:rPr>
          <w:rFonts w:ascii="Cambria" w:hAnsi="Cambria" w:cs="Arial"/>
          <w:b/>
          <w:bCs/>
          <w:color w:val="000000"/>
        </w:rPr>
        <w:t>Informacja o wykonawcach, których oferty zostały odrzucone</w:t>
      </w:r>
      <w:r w:rsidRPr="008D478C">
        <w:rPr>
          <w:rFonts w:ascii="Cambria" w:hAnsi="Cambria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2"/>
        <w:gridCol w:w="2835"/>
        <w:gridCol w:w="6206"/>
      </w:tblGrid>
      <w:tr w:rsidR="00A02E94" w:rsidRPr="000872A3" w14:paraId="415537C8" w14:textId="77777777" w:rsidTr="000872A3">
        <w:tc>
          <w:tcPr>
            <w:tcW w:w="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8075EF2" w14:textId="77777777" w:rsidR="00A02E94" w:rsidRPr="000872A3" w:rsidRDefault="00A02E94" w:rsidP="005C35EA">
            <w:pPr>
              <w:spacing w:before="60" w:after="60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0872A3">
              <w:rPr>
                <w:rFonts w:ascii="Cambria" w:hAnsi="Cambria" w:cs="Arial"/>
                <w:bCs/>
                <w:sz w:val="20"/>
                <w:szCs w:val="20"/>
              </w:rPr>
              <w:t>Nr oferty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DD23BF6" w14:textId="77777777" w:rsidR="00A02E94" w:rsidRPr="000872A3" w:rsidRDefault="00A02E94" w:rsidP="005C35EA">
            <w:pPr>
              <w:spacing w:before="60" w:after="60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0872A3">
              <w:rPr>
                <w:rFonts w:ascii="Cambria" w:hAnsi="Cambria" w:cs="Arial"/>
                <w:bCs/>
                <w:sz w:val="20"/>
                <w:szCs w:val="20"/>
              </w:rPr>
              <w:t>Nazwa i adres wykonawcy</w:t>
            </w:r>
          </w:p>
        </w:tc>
        <w:tc>
          <w:tcPr>
            <w:tcW w:w="62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553223C" w14:textId="77777777" w:rsidR="00A02E94" w:rsidRPr="000872A3" w:rsidRDefault="00A02E94" w:rsidP="005C35EA">
            <w:pPr>
              <w:spacing w:before="60" w:after="60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0872A3">
              <w:rPr>
                <w:rFonts w:ascii="Cambria" w:hAnsi="Cambria" w:cs="Arial"/>
                <w:bCs/>
                <w:sz w:val="20"/>
                <w:szCs w:val="20"/>
              </w:rPr>
              <w:t>Uzasadnienie odrzucenia oferty</w:t>
            </w:r>
          </w:p>
        </w:tc>
      </w:tr>
      <w:tr w:rsidR="00EF08EE" w:rsidRPr="000872A3" w14:paraId="48ED988E" w14:textId="77777777" w:rsidTr="000872A3">
        <w:tc>
          <w:tcPr>
            <w:tcW w:w="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D49C147" w14:textId="77777777" w:rsidR="00EF08EE" w:rsidRPr="000872A3" w:rsidRDefault="00EF08EE" w:rsidP="003D6584">
            <w:pPr>
              <w:spacing w:before="40"/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0872A3">
              <w:rPr>
                <w:rFonts w:ascii="Cambria" w:hAnsi="Cambria" w:cs="Arial"/>
                <w:sz w:val="20"/>
                <w:szCs w:val="20"/>
              </w:rPr>
              <w:t>1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188C7E4" w14:textId="77777777" w:rsidR="00EF08EE" w:rsidRPr="000872A3" w:rsidRDefault="00EF08EE" w:rsidP="003D6584">
            <w:pPr>
              <w:spacing w:before="60" w:line="276" w:lineRule="auto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0872A3">
              <w:rPr>
                <w:rFonts w:ascii="Cambria" w:hAnsi="Cambria" w:cs="Arial"/>
                <w:b/>
                <w:bCs/>
                <w:sz w:val="20"/>
                <w:szCs w:val="20"/>
              </w:rPr>
              <w:t>MP Budownictwo Sp. z o. o.</w:t>
            </w:r>
          </w:p>
          <w:p w14:paraId="47693C7C" w14:textId="628F658E" w:rsidR="00EF08EE" w:rsidRPr="000872A3" w:rsidRDefault="000872A3" w:rsidP="003D6584">
            <w:pPr>
              <w:spacing w:line="276" w:lineRule="auto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 xml:space="preserve">Ul. </w:t>
            </w:r>
            <w:r w:rsidR="00EF08EE" w:rsidRPr="000872A3">
              <w:rPr>
                <w:rFonts w:ascii="Cambria" w:hAnsi="Cambria" w:cs="Arial"/>
                <w:sz w:val="20"/>
                <w:szCs w:val="20"/>
              </w:rPr>
              <w:t xml:space="preserve">Samuela Lindego 6 </w:t>
            </w:r>
          </w:p>
          <w:p w14:paraId="2B4245E7" w14:textId="77777777" w:rsidR="00EF08EE" w:rsidRPr="000872A3" w:rsidRDefault="00EF08EE" w:rsidP="003D6584">
            <w:pPr>
              <w:spacing w:after="60" w:line="276" w:lineRule="auto"/>
              <w:rPr>
                <w:rFonts w:ascii="Cambria" w:hAnsi="Cambria" w:cs="Arial"/>
                <w:sz w:val="20"/>
                <w:szCs w:val="20"/>
              </w:rPr>
            </w:pPr>
            <w:r w:rsidRPr="000872A3">
              <w:rPr>
                <w:rFonts w:ascii="Cambria" w:hAnsi="Cambria" w:cs="Arial"/>
                <w:sz w:val="20"/>
                <w:szCs w:val="20"/>
              </w:rPr>
              <w:t>60-573 Poznań</w:t>
            </w:r>
          </w:p>
        </w:tc>
        <w:tc>
          <w:tcPr>
            <w:tcW w:w="62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8807521" w14:textId="67FBE5B3" w:rsidR="00EF08EE" w:rsidRPr="000872A3" w:rsidRDefault="00EF08EE" w:rsidP="003D6584">
            <w:pPr>
              <w:spacing w:before="60" w:line="276" w:lineRule="auto"/>
              <w:rPr>
                <w:rFonts w:ascii="Cambria" w:hAnsi="Cambria" w:cs="Arial"/>
                <w:sz w:val="20"/>
                <w:szCs w:val="20"/>
              </w:rPr>
            </w:pPr>
            <w:r w:rsidRPr="000872A3">
              <w:rPr>
                <w:rFonts w:ascii="Cambria" w:hAnsi="Cambria" w:cs="Arial"/>
                <w:sz w:val="20"/>
                <w:szCs w:val="20"/>
              </w:rPr>
              <w:t xml:space="preserve">Oferta odrzucona w zadaniu 2 na podstawie </w:t>
            </w:r>
            <w:r w:rsidR="000872A3" w:rsidRPr="000872A3">
              <w:rPr>
                <w:rFonts w:ascii="Cambria" w:hAnsi="Cambria" w:cs="Arial"/>
                <w:color w:val="000000"/>
                <w:sz w:val="20"/>
                <w:szCs w:val="20"/>
              </w:rPr>
              <w:t>226 ust. 1 pkt 2 lit. c</w:t>
            </w:r>
            <w:r w:rsidR="000872A3" w:rsidRPr="000872A3">
              <w:rPr>
                <w:rFonts w:ascii="Cambria" w:hAnsi="Cambria" w:cs="Arial"/>
                <w:sz w:val="20"/>
                <w:szCs w:val="20"/>
              </w:rPr>
              <w:t xml:space="preserve"> </w:t>
            </w:r>
            <w:r w:rsidRPr="000872A3">
              <w:rPr>
                <w:rFonts w:ascii="Cambria" w:hAnsi="Cambria" w:cs="Arial"/>
                <w:sz w:val="20"/>
                <w:szCs w:val="20"/>
              </w:rPr>
              <w:t xml:space="preserve">ustawy </w:t>
            </w:r>
            <w:proofErr w:type="spellStart"/>
            <w:r w:rsidRPr="000872A3">
              <w:rPr>
                <w:rFonts w:ascii="Cambria" w:hAnsi="Cambria" w:cs="Arial"/>
                <w:sz w:val="20"/>
                <w:szCs w:val="20"/>
              </w:rPr>
              <w:t>Pzp</w:t>
            </w:r>
            <w:proofErr w:type="spellEnd"/>
            <w:r w:rsidRPr="000872A3">
              <w:rPr>
                <w:rFonts w:ascii="Cambria" w:hAnsi="Cambria" w:cs="Arial"/>
                <w:sz w:val="20"/>
                <w:szCs w:val="20"/>
              </w:rPr>
              <w:t>.</w:t>
            </w:r>
          </w:p>
          <w:p w14:paraId="17FE76F3" w14:textId="7EC5EED9" w:rsidR="000872A3" w:rsidRPr="000872A3" w:rsidRDefault="000872A3" w:rsidP="00D2723C">
            <w:pPr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0872A3">
              <w:rPr>
                <w:rFonts w:ascii="Cambria" w:hAnsi="Cambria" w:cs="Arial"/>
                <w:sz w:val="20"/>
                <w:szCs w:val="20"/>
              </w:rPr>
              <w:t xml:space="preserve">Uzasadnienie faktyczne: Wykonawca pismem z 27 marca 2026r. został wezwany do uzupełnienia braków w złożonej ofercie. </w:t>
            </w:r>
            <w:r w:rsidRPr="000872A3">
              <w:rPr>
                <w:rFonts w:ascii="Cambria" w:hAnsi="Cambria" w:cs="Arial"/>
                <w:bCs/>
                <w:sz w:val="20"/>
                <w:szCs w:val="20"/>
              </w:rPr>
              <w:t xml:space="preserve">Do oferty nie dołączono oświadczenia wykonawcy </w:t>
            </w:r>
            <w:r w:rsidRPr="000872A3">
              <w:rPr>
                <w:rFonts w:ascii="Cambria" w:hAnsi="Cambria" w:cs="Arial"/>
                <w:b/>
                <w:sz w:val="20"/>
                <w:szCs w:val="20"/>
              </w:rPr>
              <w:t>o niepodleganiu wykluczenia z postępowania na podstawie art. 7 ust. 1 ustawy o szczególnych rozwiązaniach w zakresie przeciwdziałania</w:t>
            </w:r>
            <w:r w:rsidRPr="000872A3">
              <w:rPr>
                <w:rFonts w:ascii="Cambria" w:hAnsi="Cambria" w:cs="Arial"/>
                <w:sz w:val="20"/>
                <w:szCs w:val="20"/>
              </w:rPr>
              <w:t xml:space="preserve"> </w:t>
            </w:r>
            <w:r w:rsidRPr="000872A3">
              <w:rPr>
                <w:rFonts w:ascii="Cambria" w:hAnsi="Cambria" w:cs="Arial"/>
                <w:b/>
                <w:sz w:val="20"/>
                <w:szCs w:val="20"/>
              </w:rPr>
              <w:t>wspieraniu agresji na Ukrainę oraz służących ochronie bezpieczeństwa narodowego</w:t>
            </w:r>
            <w:r w:rsidRPr="000872A3">
              <w:rPr>
                <w:rFonts w:ascii="Cambria" w:hAnsi="Cambria" w:cs="Arial"/>
                <w:sz w:val="20"/>
                <w:szCs w:val="20"/>
              </w:rPr>
              <w:t xml:space="preserve"> (Dz. U. z 2022 r., poz. 835) - załącznik nr 2a. </w:t>
            </w:r>
          </w:p>
          <w:p w14:paraId="7B536243" w14:textId="36C62166" w:rsidR="00EF08EE" w:rsidRPr="000872A3" w:rsidRDefault="000872A3" w:rsidP="000872A3">
            <w:pPr>
              <w:rPr>
                <w:rFonts w:ascii="Cambria" w:hAnsi="Cambria" w:cs="Arial"/>
                <w:sz w:val="20"/>
                <w:szCs w:val="20"/>
              </w:rPr>
            </w:pPr>
            <w:r w:rsidRPr="000872A3">
              <w:rPr>
                <w:rStyle w:val="hgkelc"/>
                <w:rFonts w:ascii="Cambria" w:eastAsiaTheme="majorEastAsia" w:hAnsi="Cambria" w:cs="Arial"/>
                <w:sz w:val="20"/>
                <w:szCs w:val="20"/>
              </w:rPr>
              <w:t xml:space="preserve">Wykonawca nie uzupełnił oferty w wyznaczonym terminie tj. do 1 kwietnia 2026 r. </w:t>
            </w:r>
          </w:p>
        </w:tc>
      </w:tr>
    </w:tbl>
    <w:p w14:paraId="5E024EEF" w14:textId="77777777" w:rsidR="00A02E94" w:rsidRPr="008D478C" w:rsidRDefault="00A02E94" w:rsidP="00A02E94">
      <w:pPr>
        <w:spacing w:before="120" w:after="120"/>
        <w:jc w:val="both"/>
        <w:rPr>
          <w:rFonts w:ascii="Cambria" w:hAnsi="Cambria" w:cs="Arial"/>
          <w:color w:val="000000"/>
          <w:sz w:val="16"/>
          <w:szCs w:val="16"/>
        </w:rPr>
      </w:pPr>
    </w:p>
    <w:p w14:paraId="199B0E61" w14:textId="77777777" w:rsidR="00A02E94" w:rsidRPr="008D478C" w:rsidRDefault="00A02E94" w:rsidP="007D7932">
      <w:pPr>
        <w:spacing w:after="40" w:line="360" w:lineRule="auto"/>
        <w:jc w:val="both"/>
        <w:rPr>
          <w:rFonts w:ascii="Cambria" w:hAnsi="Cambria" w:cs="Arial"/>
        </w:rPr>
      </w:pPr>
      <w:r w:rsidRPr="008D478C">
        <w:rPr>
          <w:rFonts w:ascii="Cambria" w:hAnsi="Cambria" w:cs="Arial"/>
          <w:b/>
          <w:bCs/>
        </w:rPr>
        <w:t>Informacja o terminie zawarcia umowy</w:t>
      </w:r>
      <w:r w:rsidRPr="008D478C">
        <w:rPr>
          <w:rFonts w:ascii="Cambria" w:hAnsi="Cambria" w:cs="Arial"/>
        </w:rPr>
        <w:t>:</w:t>
      </w:r>
    </w:p>
    <w:p w14:paraId="6C8353C3" w14:textId="77777777" w:rsidR="00A02E94" w:rsidRPr="008D478C" w:rsidRDefault="00A02E94" w:rsidP="007D7932">
      <w:pPr>
        <w:spacing w:after="120" w:line="360" w:lineRule="auto"/>
        <w:jc w:val="both"/>
        <w:rPr>
          <w:rFonts w:ascii="Cambria" w:hAnsi="Cambria" w:cs="Arial"/>
        </w:rPr>
      </w:pPr>
      <w:r w:rsidRPr="008D478C">
        <w:rPr>
          <w:rFonts w:ascii="Cambria" w:hAnsi="Cambria" w:cs="Arial"/>
        </w:rPr>
        <w:t xml:space="preserve">Umowa w sprawie zamówienia publicznego, zgodnie z art. 308 ust. 2 ustawy </w:t>
      </w:r>
      <w:proofErr w:type="spellStart"/>
      <w:r w:rsidRPr="008D478C">
        <w:rPr>
          <w:rFonts w:ascii="Cambria" w:hAnsi="Cambria" w:cs="Arial"/>
        </w:rPr>
        <w:t>Pzp</w:t>
      </w:r>
      <w:proofErr w:type="spellEnd"/>
      <w:r w:rsidRPr="008D478C">
        <w:rPr>
          <w:rFonts w:ascii="Cambria" w:hAnsi="Cambria" w:cs="Arial"/>
        </w:rPr>
        <w:t xml:space="preserve">, zostanie zawarta, z uwzględnieniem art. 577 ustawy </w:t>
      </w:r>
      <w:proofErr w:type="spellStart"/>
      <w:r w:rsidRPr="008D478C">
        <w:rPr>
          <w:rFonts w:ascii="Cambria" w:hAnsi="Cambria" w:cs="Arial"/>
        </w:rPr>
        <w:t>Pzp</w:t>
      </w:r>
      <w:proofErr w:type="spellEnd"/>
      <w:r w:rsidRPr="008D478C">
        <w:rPr>
          <w:rFonts w:ascii="Cambria" w:hAnsi="Cambria" w:cs="Arial"/>
        </w:rPr>
        <w:t xml:space="preserve">, w terminie </w:t>
      </w:r>
      <w:r w:rsidR="00EF08EE" w:rsidRPr="008D478C">
        <w:rPr>
          <w:rFonts w:ascii="Cambria" w:hAnsi="Cambria" w:cs="Arial"/>
        </w:rPr>
        <w:t>nie krótszym niż 5 dni od dnia przesłania niniejszej informacji o wyborze najkorzystniejszej oferty.</w:t>
      </w:r>
    </w:p>
    <w:p w14:paraId="05314658" w14:textId="77777777" w:rsidR="00A02E94" w:rsidRPr="008D478C" w:rsidRDefault="00A02E94" w:rsidP="0013621B">
      <w:pPr>
        <w:spacing w:after="240" w:line="360" w:lineRule="auto"/>
        <w:jc w:val="both"/>
        <w:rPr>
          <w:rFonts w:ascii="Cambria" w:hAnsi="Cambria" w:cs="Arial"/>
        </w:rPr>
      </w:pPr>
      <w:r w:rsidRPr="008D478C">
        <w:rPr>
          <w:rFonts w:ascii="Cambria" w:hAnsi="Cambria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8D478C">
        <w:rPr>
          <w:rFonts w:ascii="Cambria" w:hAnsi="Cambria" w:cs="Arial"/>
        </w:rPr>
        <w:t>Pzp</w:t>
      </w:r>
      <w:proofErr w:type="spellEnd"/>
      <w:r w:rsidRPr="008D478C">
        <w:rPr>
          <w:rFonts w:ascii="Cambria" w:hAnsi="Cambria" w:cs="Arial"/>
        </w:rPr>
        <w:t>.</w:t>
      </w:r>
    </w:p>
    <w:p w14:paraId="4E646407" w14:textId="77777777" w:rsidR="0013621B" w:rsidRPr="008D478C" w:rsidRDefault="0013621B" w:rsidP="0013621B">
      <w:pPr>
        <w:spacing w:line="360" w:lineRule="auto"/>
        <w:jc w:val="both"/>
        <w:rPr>
          <w:rFonts w:ascii="Cambria" w:hAnsi="Cambria" w:cs="Arial"/>
          <w:b/>
          <w:bCs/>
        </w:rPr>
      </w:pPr>
      <w:r w:rsidRPr="008D478C">
        <w:rPr>
          <w:rFonts w:ascii="Cambria" w:hAnsi="Cambria" w:cs="Arial"/>
          <w:b/>
          <w:bCs/>
        </w:rPr>
        <w:t>Pouczenie</w:t>
      </w:r>
    </w:p>
    <w:p w14:paraId="7C5E3402" w14:textId="77777777" w:rsidR="0013621B" w:rsidRPr="008D478C" w:rsidRDefault="0013621B" w:rsidP="0013621B">
      <w:pPr>
        <w:spacing w:after="600" w:line="360" w:lineRule="auto"/>
        <w:jc w:val="both"/>
        <w:rPr>
          <w:rFonts w:ascii="Cambria" w:hAnsi="Cambria" w:cs="Arial"/>
        </w:rPr>
      </w:pPr>
      <w:r w:rsidRPr="008D478C">
        <w:rPr>
          <w:rFonts w:ascii="Cambria" w:hAnsi="Cambria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8D478C">
        <w:rPr>
          <w:rFonts w:ascii="Cambria" w:hAnsi="Cambria" w:cs="Arial"/>
        </w:rPr>
        <w:t>Pzp</w:t>
      </w:r>
      <w:proofErr w:type="spellEnd"/>
      <w:r w:rsidRPr="008D478C">
        <w:rPr>
          <w:rFonts w:ascii="Cambria" w:hAnsi="Cambria" w:cs="Arial"/>
        </w:rPr>
        <w:t>.</w:t>
      </w:r>
      <w:bookmarkEnd w:id="0"/>
    </w:p>
    <w:sectPr w:rsidR="0013621B" w:rsidRPr="008D478C" w:rsidSect="00F56188">
      <w:footerReference w:type="default" r:id="rId6"/>
      <w:pgSz w:w="11906" w:h="16838"/>
      <w:pgMar w:top="1079" w:right="849" w:bottom="426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449D9D" w14:textId="77777777" w:rsidR="004D6C11" w:rsidRDefault="004D6C11">
      <w:r>
        <w:separator/>
      </w:r>
    </w:p>
  </w:endnote>
  <w:endnote w:type="continuationSeparator" w:id="0">
    <w:p w14:paraId="595A4281" w14:textId="77777777" w:rsidR="004D6C11" w:rsidRDefault="004D6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A9F7D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ADE9F4" w14:textId="77777777" w:rsidR="004D6C11" w:rsidRDefault="004D6C11">
      <w:r>
        <w:separator/>
      </w:r>
    </w:p>
  </w:footnote>
  <w:footnote w:type="continuationSeparator" w:id="0">
    <w:p w14:paraId="31190729" w14:textId="77777777" w:rsidR="004D6C11" w:rsidRDefault="004D6C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FE9"/>
    <w:rsid w:val="00022322"/>
    <w:rsid w:val="00042497"/>
    <w:rsid w:val="000872A3"/>
    <w:rsid w:val="000C1E6F"/>
    <w:rsid w:val="000E4E56"/>
    <w:rsid w:val="0013621B"/>
    <w:rsid w:val="001A1468"/>
    <w:rsid w:val="001B7815"/>
    <w:rsid w:val="001C3F13"/>
    <w:rsid w:val="001F0141"/>
    <w:rsid w:val="00211A34"/>
    <w:rsid w:val="002716A3"/>
    <w:rsid w:val="002B1E4F"/>
    <w:rsid w:val="002B6761"/>
    <w:rsid w:val="003445A0"/>
    <w:rsid w:val="003A0AFC"/>
    <w:rsid w:val="003A27C2"/>
    <w:rsid w:val="003D611C"/>
    <w:rsid w:val="00431C0B"/>
    <w:rsid w:val="00437CAD"/>
    <w:rsid w:val="004561CC"/>
    <w:rsid w:val="004657DA"/>
    <w:rsid w:val="004B2665"/>
    <w:rsid w:val="004C3459"/>
    <w:rsid w:val="004D6C11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40B60"/>
    <w:rsid w:val="00756CDA"/>
    <w:rsid w:val="007A62B3"/>
    <w:rsid w:val="007C6731"/>
    <w:rsid w:val="007D7932"/>
    <w:rsid w:val="007E2ACC"/>
    <w:rsid w:val="007E68C5"/>
    <w:rsid w:val="00832144"/>
    <w:rsid w:val="008567C7"/>
    <w:rsid w:val="008642B3"/>
    <w:rsid w:val="008A6C10"/>
    <w:rsid w:val="008D1FE9"/>
    <w:rsid w:val="008D478C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2723C"/>
    <w:rsid w:val="00D30F1F"/>
    <w:rsid w:val="00D42C90"/>
    <w:rsid w:val="00D8427E"/>
    <w:rsid w:val="00E23743"/>
    <w:rsid w:val="00E30B2D"/>
    <w:rsid w:val="00E62859"/>
    <w:rsid w:val="00E85D70"/>
    <w:rsid w:val="00EF08EE"/>
    <w:rsid w:val="00F245C5"/>
    <w:rsid w:val="00F33C66"/>
    <w:rsid w:val="00F56188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05D619"/>
  <w15:chartTrackingRefBased/>
  <w15:docId w15:val="{26D46C74-1C3D-4BAB-9269-5E45F642B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hgkelc">
    <w:name w:val="hgkelc"/>
    <w:basedOn w:val="Domylnaczcionkaakapitu"/>
    <w:rsid w:val="000872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rni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937</Words>
  <Characters>5625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Arleta Czerniak</dc:creator>
  <cp:keywords/>
  <dc:description/>
  <cp:lastModifiedBy>Joanna Degler</cp:lastModifiedBy>
  <cp:revision>2</cp:revision>
  <cp:lastPrinted>2026-04-14T09:43:00Z</cp:lastPrinted>
  <dcterms:created xsi:type="dcterms:W3CDTF">2026-04-21T06:28:00Z</dcterms:created>
  <dcterms:modified xsi:type="dcterms:W3CDTF">2026-04-21T06:28:00Z</dcterms:modified>
</cp:coreProperties>
</file>