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6796B" w:rsidRPr="0006796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6796B" w:rsidRPr="0006796B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6796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9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Sukcesywna dostawa worków na odpady komunalne i pojemników na ampułki i igły na okres 18 miesięcy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796B" w:rsidRPr="00A2540E" w:rsidTr="004B73B0">
        <w:tc>
          <w:tcPr>
            <w:tcW w:w="2269" w:type="dxa"/>
            <w:shd w:val="clear" w:color="auto" w:fill="auto"/>
          </w:tcPr>
          <w:p w:rsidR="0006796B" w:rsidRPr="00A2540E" w:rsidRDefault="0006796B" w:rsidP="004B73B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796B" w:rsidRPr="00A2540E" w:rsidRDefault="0006796B" w:rsidP="004B73B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796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52/2026</w:t>
            </w:r>
          </w:p>
        </w:tc>
      </w:tr>
    </w:tbl>
    <w:p w:rsidR="00DC652A" w:rsidRPr="00053927" w:rsidRDefault="0006796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6796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6796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2D0" w:rsidRDefault="00DC02D0" w:rsidP="00025386">
      <w:pPr>
        <w:spacing w:after="0" w:line="240" w:lineRule="auto"/>
      </w:pPr>
      <w:r>
        <w:separator/>
      </w:r>
    </w:p>
  </w:endnote>
  <w:endnote w:type="continuationSeparator" w:id="1">
    <w:p w:rsidR="00DC02D0" w:rsidRDefault="00DC02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96B" w:rsidRDefault="000679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9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96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96B" w:rsidRDefault="000679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2D0" w:rsidRDefault="00DC02D0" w:rsidP="00025386">
      <w:pPr>
        <w:spacing w:after="0" w:line="240" w:lineRule="auto"/>
      </w:pPr>
      <w:r>
        <w:separator/>
      </w:r>
    </w:p>
  </w:footnote>
  <w:footnote w:type="continuationSeparator" w:id="1">
    <w:p w:rsidR="00DC02D0" w:rsidRDefault="00DC02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96B" w:rsidRDefault="000679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96B" w:rsidRDefault="000679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96B" w:rsidRDefault="000679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96B"/>
    <w:rsid w:val="00025386"/>
    <w:rsid w:val="000423B9"/>
    <w:rsid w:val="00053927"/>
    <w:rsid w:val="00066C44"/>
    <w:rsid w:val="0006796B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02D0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2026-04-21T06:00:00Z</dcterms:created>
  <dcterms:modified xsi:type="dcterms:W3CDTF">2026-04-21T06:00:00Z</dcterms:modified>
</cp:coreProperties>
</file>