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C41084" w:rsidRPr="00C41084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C41084" w:rsidRPr="00C41084">
        <w:rPr>
          <w:rFonts w:ascii="Arial" w:hAnsi="Arial" w:cs="Arial"/>
          <w:b/>
          <w:sz w:val="24"/>
          <w:szCs w:val="24"/>
        </w:rPr>
        <w:t>52/2026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084" w:rsidRPr="00C41084">
        <w:rPr>
          <w:rFonts w:ascii="Arial" w:hAnsi="Arial" w:cs="Arial"/>
        </w:rPr>
        <w:t>10. Wojskowy Szpital Kliniczny z Polikliniką Samodzielny Publiczny Zakład Opieki Zdrowotnej w Bydgoszczy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084" w:rsidRPr="00C41084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C41084" w:rsidRPr="00C41084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C41084" w:rsidRPr="00C41084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C41084" w:rsidRPr="00C41084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41084" w:rsidRPr="0012157F" w:rsidTr="004B73B0">
        <w:tc>
          <w:tcPr>
            <w:tcW w:w="9104" w:type="dxa"/>
            <w:shd w:val="clear" w:color="auto" w:fill="D9D9D9"/>
          </w:tcPr>
          <w:p w:rsidR="00C41084" w:rsidRPr="0012157F" w:rsidRDefault="00C41084" w:rsidP="004B73B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41084" w:rsidRDefault="00C41084" w:rsidP="004B73B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C41084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41084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41084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41084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C41084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C41084" w:rsidRDefault="00C41084" w:rsidP="004B73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C41084" w:rsidRDefault="00C41084" w:rsidP="004B73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C41084" w:rsidRPr="00C86421" w:rsidRDefault="00C41084" w:rsidP="004B73B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 </w:t>
            </w:r>
            <w:proofErr w:type="spellStart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Dz.U</w:t>
            </w:r>
            <w:proofErr w:type="spellEnd"/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C41084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C41084">
        <w:rPr>
          <w:rFonts w:ascii="Arial" w:hAnsi="Arial" w:cs="Arial"/>
          <w:b/>
          <w:sz w:val="24"/>
          <w:szCs w:val="24"/>
        </w:rPr>
        <w:t xml:space="preserve"> Sukcesywna dostawa worków na odpady komunalne i pojemników na ampułki i igły na okres 18 miesięcy dla 10 Wojskowego Szpitala Klinicznego z Polikliniką SPZOZ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41084" w:rsidRPr="00C41084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lastRenderedPageBreak/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41084" w:rsidRDefault="007A2BCB" w:rsidP="00C41084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D2702A" w:rsidP="0012157F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12157F" w:rsidRDefault="001F007D" w:rsidP="00D2702A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ZAMAWIAJĄCY NIE STAWIA WARUNKU</w:t>
            </w:r>
          </w:p>
          <w:p w:rsidR="00D2702A" w:rsidRPr="0012157F" w:rsidRDefault="00D2702A" w:rsidP="00D2702A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4F3" w:rsidRDefault="00BB54F3" w:rsidP="0038231F">
      <w:pPr>
        <w:spacing w:after="0" w:line="240" w:lineRule="auto"/>
      </w:pPr>
      <w:r>
        <w:separator/>
      </w:r>
    </w:p>
  </w:endnote>
  <w:endnote w:type="continuationSeparator" w:id="1">
    <w:p w:rsidR="00BB54F3" w:rsidRDefault="00BB54F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084" w:rsidRDefault="00C4108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F00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F007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084" w:rsidRDefault="00C4108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4F3" w:rsidRDefault="00BB54F3" w:rsidP="0038231F">
      <w:pPr>
        <w:spacing w:after="0" w:line="240" w:lineRule="auto"/>
      </w:pPr>
      <w:r>
        <w:separator/>
      </w:r>
    </w:p>
  </w:footnote>
  <w:footnote w:type="continuationSeparator" w:id="1">
    <w:p w:rsidR="00BB54F3" w:rsidRDefault="00BB54F3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084" w:rsidRDefault="00C410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084" w:rsidRDefault="00C410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1084" w:rsidRDefault="00C4108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84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07D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4235"/>
    <w:rsid w:val="00BA53CA"/>
    <w:rsid w:val="00BB0C3C"/>
    <w:rsid w:val="00BB54F3"/>
    <w:rsid w:val="00BE6F04"/>
    <w:rsid w:val="00C014B5"/>
    <w:rsid w:val="00C113BF"/>
    <w:rsid w:val="00C37715"/>
    <w:rsid w:val="00C4103F"/>
    <w:rsid w:val="00C41084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896</Words>
  <Characters>5381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2026-04-21T05:59:00Z</dcterms:created>
  <dcterms:modified xsi:type="dcterms:W3CDTF">2026-04-21T06:00:00Z</dcterms:modified>
</cp:coreProperties>
</file>