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62FA2" w:rsidRPr="00462FA2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462FA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2FA2">
        <w:rPr>
          <w:rFonts w:ascii="Arial" w:hAnsi="Arial" w:cs="Arial"/>
        </w:rPr>
        <w:t>10. Wojskowy Szpital Kliniczny z Polikliniką Samodzielny Publiczny Zakład Opieki Zdrowotnej w Bydgoszczy</w:t>
      </w:r>
    </w:p>
    <w:p w:rsidR="00B95C96" w:rsidRPr="0012157F" w:rsidRDefault="00462FA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2FA2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462FA2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462FA2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62FA2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462FA2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62FA2" w:rsidRPr="0012157F" w:rsidTr="00764FF3">
        <w:tc>
          <w:tcPr>
            <w:tcW w:w="9104" w:type="dxa"/>
            <w:shd w:val="clear" w:color="auto" w:fill="D9D9D9"/>
          </w:tcPr>
          <w:p w:rsidR="00462FA2" w:rsidRPr="0012157F" w:rsidRDefault="00462FA2" w:rsidP="00764FF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62FA2" w:rsidRPr="00094F76" w:rsidRDefault="00462FA2" w:rsidP="00764FF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62FA2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62FA2" w:rsidRPr="0017574D" w:rsidRDefault="00462FA2" w:rsidP="00764FF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62FA2" w:rsidRDefault="00462FA2" w:rsidP="00764FF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62FA2" w:rsidRPr="002C3302" w:rsidRDefault="00462FA2" w:rsidP="00764F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462FA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2F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Sukcesywna dostawa worków na odpady komunalne i pojemników na ampułki i igły na okres 18 miesięcy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2FA2" w:rsidRPr="00A2540E" w:rsidTr="00764FF3">
        <w:tc>
          <w:tcPr>
            <w:tcW w:w="2269" w:type="dxa"/>
          </w:tcPr>
          <w:p w:rsidR="00462FA2" w:rsidRPr="00A2540E" w:rsidRDefault="00462FA2" w:rsidP="00764F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62FA2" w:rsidRPr="00A2540E" w:rsidRDefault="00462FA2" w:rsidP="00764F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2F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52/2026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62FA2" w:rsidRPr="00462FA2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62FA2" w:rsidRPr="007104AC" w:rsidRDefault="00462FA2" w:rsidP="00462FA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462FA2" w:rsidRDefault="00462FA2" w:rsidP="00462FA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462FA2" w:rsidRDefault="00C90B4D" w:rsidP="00462FA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462F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62FA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65E" w:rsidRDefault="0062565E" w:rsidP="0038231F">
      <w:pPr>
        <w:spacing w:after="0" w:line="240" w:lineRule="auto"/>
      </w:pPr>
      <w:r>
        <w:separator/>
      </w:r>
    </w:p>
  </w:endnote>
  <w:endnote w:type="continuationSeparator" w:id="1">
    <w:p w:rsidR="0062565E" w:rsidRDefault="006256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A2" w:rsidRDefault="00462F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40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40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A2" w:rsidRDefault="00462F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65E" w:rsidRDefault="0062565E" w:rsidP="0038231F">
      <w:pPr>
        <w:spacing w:after="0" w:line="240" w:lineRule="auto"/>
      </w:pPr>
      <w:r>
        <w:separator/>
      </w:r>
    </w:p>
  </w:footnote>
  <w:footnote w:type="continuationSeparator" w:id="1">
    <w:p w:rsidR="0062565E" w:rsidRDefault="006256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A2" w:rsidRDefault="00462F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A2" w:rsidRDefault="00462F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A2" w:rsidRDefault="00462F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F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3AC7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2FA2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565E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4003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2026-04-21T07:21:00Z</cp:lastPrinted>
  <dcterms:created xsi:type="dcterms:W3CDTF">2026-04-21T07:21:00Z</dcterms:created>
  <dcterms:modified xsi:type="dcterms:W3CDTF">2026-04-21T07:21:00Z</dcterms:modified>
</cp:coreProperties>
</file>