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1DA4" w14:textId="01EF5997" w:rsidR="00353FDC" w:rsidRPr="00353FDC" w:rsidRDefault="00EF3C1A" w:rsidP="00524B34">
      <w:pPr>
        <w:spacing w:after="600"/>
        <w:jc w:val="right"/>
        <w:rPr>
          <w:rFonts w:ascii="Arial" w:hAnsi="Arial" w:cs="Arial"/>
        </w:rPr>
      </w:pPr>
      <w:bookmarkStart w:id="0" w:name="_Hlk53520193"/>
      <w:r w:rsidRPr="00EF3C1A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EF3C1A">
        <w:rPr>
          <w:rFonts w:ascii="Arial" w:hAnsi="Arial" w:cs="Arial"/>
        </w:rPr>
        <w:t>2026-04-21</w:t>
      </w:r>
    </w:p>
    <w:p w14:paraId="7941951D" w14:textId="77777777" w:rsidR="00EF3C1A" w:rsidRPr="00EF3C1A" w:rsidRDefault="00EF3C1A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EF3C1A">
        <w:rPr>
          <w:rFonts w:ascii="Arial" w:hAnsi="Arial" w:cs="Arial"/>
          <w:b/>
          <w:bCs/>
        </w:rPr>
        <w:t>Szpital Wojewódzki w Poznaniu</w:t>
      </w:r>
    </w:p>
    <w:p w14:paraId="7A1FE6FB" w14:textId="6402710B" w:rsidR="00353FDC" w:rsidRPr="00353FDC" w:rsidRDefault="00EF3C1A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EF3C1A">
        <w:rPr>
          <w:rFonts w:ascii="Arial" w:hAnsi="Arial" w:cs="Arial"/>
          <w:b/>
          <w:bCs/>
        </w:rPr>
        <w:t>Dział Zamówień Publicznych</w:t>
      </w:r>
    </w:p>
    <w:p w14:paraId="34ED132F" w14:textId="52400B3B" w:rsidR="00353FDC" w:rsidRPr="00353FDC" w:rsidRDefault="00216923" w:rsidP="00353FDC">
      <w:pPr>
        <w:spacing w:line="360" w:lineRule="auto"/>
        <w:ind w:right="3969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EF3C1A" w:rsidRPr="00EF3C1A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="00EF3C1A" w:rsidRPr="00EF3C1A">
        <w:rPr>
          <w:rFonts w:ascii="Arial" w:hAnsi="Arial" w:cs="Arial"/>
        </w:rPr>
        <w:t>7/19</w:t>
      </w:r>
    </w:p>
    <w:p w14:paraId="0605D06A" w14:textId="723F3C9C" w:rsidR="00353FDC" w:rsidRPr="00353FDC" w:rsidRDefault="00EF3C1A" w:rsidP="00353FDC">
      <w:pPr>
        <w:ind w:right="3969"/>
        <w:rPr>
          <w:rFonts w:ascii="Arial" w:hAnsi="Arial" w:cs="Arial"/>
        </w:rPr>
      </w:pPr>
      <w:r w:rsidRPr="00EF3C1A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EF3C1A">
        <w:rPr>
          <w:rFonts w:ascii="Arial" w:hAnsi="Arial" w:cs="Arial"/>
        </w:rPr>
        <w:t>Poznań</w:t>
      </w:r>
    </w:p>
    <w:p w14:paraId="281919EC" w14:textId="77777777" w:rsidR="00353FDC" w:rsidRPr="00353FDC" w:rsidRDefault="00353FDC" w:rsidP="00353FDC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043B0A" w14:textId="77777777" w:rsidR="00E62859" w:rsidRDefault="00353FDC" w:rsidP="00524B3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B59D356" w14:textId="77777777" w:rsidR="00E554F1" w:rsidRDefault="00E554F1" w:rsidP="00E554F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00D68E0" w14:textId="77777777" w:rsidR="00353FDC" w:rsidRPr="00E554F1" w:rsidRDefault="00E554F1" w:rsidP="00E554F1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2903A4FD" w14:textId="77777777" w:rsidTr="00353FDC">
        <w:tc>
          <w:tcPr>
            <w:tcW w:w="10065" w:type="dxa"/>
            <w:shd w:val="clear" w:color="auto" w:fill="F2F2F2"/>
            <w:hideMark/>
          </w:tcPr>
          <w:p w14:paraId="2D7D4306" w14:textId="77777777" w:rsidR="00353FDC" w:rsidRPr="00353FDC" w:rsidRDefault="00524B34" w:rsidP="00353FD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9811B5E" w14:textId="77777777" w:rsidR="00353FDC" w:rsidRPr="00353FDC" w:rsidRDefault="00353FDC" w:rsidP="00353FD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BDD4E76" w14:textId="77777777" w:rsidR="00353FDC" w:rsidRPr="00353FDC" w:rsidRDefault="00353FDC" w:rsidP="00353FDC">
      <w:pPr>
        <w:keepNext/>
        <w:spacing w:after="240"/>
        <w:outlineLvl w:val="0"/>
        <w:rPr>
          <w:rFonts w:ascii="Arial" w:hAnsi="Arial" w:cs="Arial"/>
          <w:b/>
        </w:rPr>
      </w:pPr>
    </w:p>
    <w:p w14:paraId="4417C275" w14:textId="77777777" w:rsidR="00353FDC" w:rsidRPr="00353FDC" w:rsidRDefault="00353FDC" w:rsidP="00353FD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006EE0B2" w14:textId="77777777" w:rsidTr="0025622D">
        <w:tc>
          <w:tcPr>
            <w:tcW w:w="2269" w:type="dxa"/>
          </w:tcPr>
          <w:p w14:paraId="5E8BE82E" w14:textId="77777777" w:rsidR="00353FDC" w:rsidRPr="00353FDC" w:rsidRDefault="00353FDC" w:rsidP="00353F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8571935" w14:textId="017B2306" w:rsidR="00353FDC" w:rsidRPr="00353FDC" w:rsidRDefault="00EF3C1A" w:rsidP="00353F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3C1A">
              <w:rPr>
                <w:rFonts w:ascii="Arial" w:hAnsi="Arial" w:cs="Arial"/>
                <w:bCs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EF3C1A" w:rsidRPr="00353FDC" w14:paraId="0D715522" w14:textId="77777777" w:rsidTr="00624BCF">
        <w:tc>
          <w:tcPr>
            <w:tcW w:w="2269" w:type="dxa"/>
          </w:tcPr>
          <w:p w14:paraId="2A972BA0" w14:textId="77777777" w:rsidR="00EF3C1A" w:rsidRPr="00353FDC" w:rsidRDefault="00EF3C1A" w:rsidP="00624B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4716661" w14:textId="39B5D05C" w:rsidR="00EF3C1A" w:rsidRPr="00353FDC" w:rsidRDefault="00EF3C1A" w:rsidP="00624B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3C1A">
              <w:rPr>
                <w:rFonts w:ascii="Arial" w:hAnsi="Arial" w:cs="Arial"/>
                <w:bCs/>
              </w:rPr>
              <w:t>SZW/DZP/11/2026</w:t>
            </w:r>
          </w:p>
        </w:tc>
      </w:tr>
    </w:tbl>
    <w:p w14:paraId="1CC17176" w14:textId="77777777" w:rsidR="00353FDC" w:rsidRPr="00E1738E" w:rsidRDefault="00353FDC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D721E32" w14:textId="77777777" w:rsidR="00EF3C1A" w:rsidRPr="00EF3C1A" w:rsidRDefault="00C65E53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EF3C1A" w:rsidRPr="00EF3C1A">
        <w:rPr>
          <w:rFonts w:ascii="Arial" w:hAnsi="Arial" w:cs="Arial"/>
          <w:b/>
        </w:rPr>
        <w:t>Szpital Wojewódzki w Poznaniu</w:t>
      </w:r>
    </w:p>
    <w:p w14:paraId="442A6BBF" w14:textId="552A6069" w:rsidR="008642B3" w:rsidRPr="00E1738E" w:rsidRDefault="00EF3C1A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EF3C1A">
        <w:rPr>
          <w:rFonts w:ascii="Arial" w:hAnsi="Arial" w:cs="Arial"/>
          <w:b/>
        </w:rPr>
        <w:t>Dział Zamówień Publicznych</w:t>
      </w:r>
      <w:r w:rsidR="00C65E53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EF3C1A">
        <w:rPr>
          <w:rFonts w:ascii="Arial" w:hAnsi="Arial" w:cs="Arial"/>
        </w:rPr>
        <w:t>(t.j. Dz. U. z 2024 r. poz. 1320 z p</w:t>
      </w:r>
      <w:r w:rsidR="00E563B1">
        <w:rPr>
          <w:rFonts w:ascii="Arial" w:hAnsi="Arial" w:cs="Arial"/>
        </w:rPr>
        <w:t>óżn</w:t>
      </w:r>
      <w:r w:rsidRPr="00EF3C1A">
        <w:rPr>
          <w:rFonts w:ascii="Arial" w:hAnsi="Arial" w:cs="Arial"/>
        </w:rPr>
        <w:t>. zm.)</w:t>
      </w:r>
      <w:r w:rsidR="00C65E53"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="00C65E53"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F3C1A" w:rsidRPr="00E1738E" w14:paraId="4E085357" w14:textId="77777777" w:rsidTr="00624BCF">
        <w:trPr>
          <w:cantSplit/>
        </w:trPr>
        <w:tc>
          <w:tcPr>
            <w:tcW w:w="10080" w:type="dxa"/>
          </w:tcPr>
          <w:p w14:paraId="30F3905C" w14:textId="20E25648" w:rsidR="00EF3C1A" w:rsidRDefault="00EF3C1A" w:rsidP="00624BC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F3C1A">
              <w:rPr>
                <w:rFonts w:ascii="Arial" w:hAnsi="Arial" w:cs="Arial"/>
                <w:b/>
              </w:rPr>
              <w:lastRenderedPageBreak/>
              <w:t>Viridian Polska Sp.z o.o.</w:t>
            </w:r>
          </w:p>
          <w:p w14:paraId="29E4FB3A" w14:textId="77777777" w:rsidR="00E563B1" w:rsidRPr="00E563B1" w:rsidRDefault="00E563B1" w:rsidP="00624BC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E563B1">
              <w:rPr>
                <w:rFonts w:ascii="Arial" w:hAnsi="Arial" w:cs="Arial"/>
                <w:bCs/>
              </w:rPr>
              <w:t xml:space="preserve">ul. Morgowa 4 </w:t>
            </w:r>
          </w:p>
          <w:p w14:paraId="1ABF7EFF" w14:textId="61022226" w:rsidR="00E563B1" w:rsidRPr="00E563B1" w:rsidRDefault="00E563B1" w:rsidP="00624BC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E563B1">
              <w:rPr>
                <w:rFonts w:ascii="Arial" w:hAnsi="Arial" w:cs="Arial"/>
                <w:bCs/>
              </w:rPr>
              <w:t>04-224 Warszawa</w:t>
            </w:r>
          </w:p>
          <w:p w14:paraId="799AC266" w14:textId="15D429FC" w:rsidR="00EF3C1A" w:rsidRPr="00BC506C" w:rsidRDefault="00EF3C1A" w:rsidP="00624BC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F3C1A">
              <w:rPr>
                <w:rFonts w:ascii="Arial" w:hAnsi="Arial" w:cs="Arial"/>
                <w:b/>
              </w:rPr>
              <w:t>1 155 600.00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120CBB9" w14:textId="77777777" w:rsidR="00EF3C1A" w:rsidRPr="00E1738E" w:rsidRDefault="00EF3C1A" w:rsidP="00624BC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2345E09" w14:textId="3DE7EE84" w:rsidR="00EF3C1A" w:rsidRPr="00EF3C1A" w:rsidRDefault="00E563B1" w:rsidP="00624BC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E563B1">
              <w:rPr>
                <w:rFonts w:ascii="Arial" w:hAnsi="Arial" w:cs="Arial"/>
              </w:rPr>
              <w:t xml:space="preserve">Oferta spełnia wymagania formalno-prawne i jest zgodna z SWZ. </w:t>
            </w:r>
          </w:p>
        </w:tc>
      </w:tr>
    </w:tbl>
    <w:p w14:paraId="4366C841" w14:textId="77777777" w:rsidR="003A0AFC" w:rsidRPr="008D02AA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376"/>
        <w:gridCol w:w="1018"/>
        <w:gridCol w:w="1701"/>
        <w:gridCol w:w="1418"/>
        <w:gridCol w:w="1134"/>
      </w:tblGrid>
      <w:tr w:rsidR="00216923" w:rsidRPr="008567C7" w14:paraId="3153CA71" w14:textId="77777777" w:rsidTr="0021692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91D3C3B" w14:textId="77777777" w:rsidR="00216923" w:rsidRPr="00553EDC" w:rsidRDefault="0021692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376" w:type="dxa"/>
            <w:shd w:val="clear" w:color="auto" w:fill="F2F2F2"/>
            <w:vAlign w:val="center"/>
          </w:tcPr>
          <w:p w14:paraId="519C7C5F" w14:textId="77777777" w:rsidR="00216923" w:rsidRPr="00553EDC" w:rsidRDefault="0021692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18" w:type="dxa"/>
            <w:shd w:val="clear" w:color="auto" w:fill="F2F2F2"/>
            <w:vAlign w:val="center"/>
          </w:tcPr>
          <w:p w14:paraId="7B5C39A6" w14:textId="7863B678" w:rsidR="00216923" w:rsidRPr="00553EDC" w:rsidRDefault="00216923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F3C1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1CA026" w14:textId="51A2C800" w:rsidR="00216923" w:rsidRPr="00553EDC" w:rsidRDefault="00216923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F3C1A">
              <w:rPr>
                <w:rFonts w:ascii="Arial" w:hAnsi="Arial" w:cs="Arial"/>
                <w:bCs/>
                <w:sz w:val="24"/>
                <w:szCs w:val="24"/>
              </w:rPr>
              <w:t>Parametry punktowane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1389B9D" w14:textId="6286A880" w:rsidR="00216923" w:rsidRPr="00553EDC" w:rsidRDefault="00216923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F3C1A">
              <w:rPr>
                <w:rFonts w:ascii="Arial" w:hAnsi="Arial" w:cs="Arial"/>
                <w:bCs/>
                <w:sz w:val="24"/>
                <w:szCs w:val="24"/>
              </w:rPr>
              <w:t>Gwarancja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595726E" w14:textId="77777777" w:rsidR="00216923" w:rsidRPr="00553EDC" w:rsidRDefault="0021692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16923" w:rsidRPr="008567C7" w14:paraId="3934922B" w14:textId="77777777" w:rsidTr="00216923">
        <w:tc>
          <w:tcPr>
            <w:tcW w:w="851" w:type="dxa"/>
            <w:vAlign w:val="center"/>
          </w:tcPr>
          <w:p w14:paraId="5E188103" w14:textId="778133F5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376" w:type="dxa"/>
            <w:vAlign w:val="center"/>
          </w:tcPr>
          <w:p w14:paraId="6D1A474C" w14:textId="1FB9FC59" w:rsidR="00216923" w:rsidRDefault="00216923" w:rsidP="00624B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3C1A">
              <w:rPr>
                <w:rFonts w:ascii="Arial" w:hAnsi="Arial" w:cs="Arial"/>
                <w:b/>
                <w:sz w:val="22"/>
                <w:szCs w:val="22"/>
              </w:rPr>
              <w:t>Viridian Polska Sp.z o.o.</w:t>
            </w:r>
          </w:p>
          <w:p w14:paraId="35CDCB6E" w14:textId="77777777" w:rsidR="00E563B1" w:rsidRPr="00E563B1" w:rsidRDefault="00E563B1" w:rsidP="00624BCF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563B1">
              <w:rPr>
                <w:rFonts w:ascii="Arial" w:hAnsi="Arial" w:cs="Arial"/>
                <w:bCs/>
                <w:sz w:val="22"/>
                <w:szCs w:val="22"/>
              </w:rPr>
              <w:t xml:space="preserve">ul. Morgowa 4 </w:t>
            </w:r>
          </w:p>
          <w:p w14:paraId="4D8F4393" w14:textId="6DB437CE" w:rsidR="00E563B1" w:rsidRPr="00E563B1" w:rsidRDefault="00E563B1" w:rsidP="00624BCF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563B1">
              <w:rPr>
                <w:rFonts w:ascii="Arial" w:hAnsi="Arial" w:cs="Arial"/>
                <w:bCs/>
                <w:sz w:val="22"/>
                <w:szCs w:val="22"/>
              </w:rPr>
              <w:t>04-224 Warszawa</w:t>
            </w:r>
          </w:p>
          <w:p w14:paraId="1AB85409" w14:textId="452D1610" w:rsidR="00216923" w:rsidRPr="00553EDC" w:rsidRDefault="00216923" w:rsidP="00624B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2C7C8C7A" w14:textId="00CAA615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  <w:tc>
          <w:tcPr>
            <w:tcW w:w="1701" w:type="dxa"/>
            <w:vAlign w:val="center"/>
          </w:tcPr>
          <w:p w14:paraId="4125E86E" w14:textId="5C7A0D99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14:paraId="6652A212" w14:textId="31C5B8E4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9075429" w14:textId="37965D30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16923" w:rsidRPr="008567C7" w14:paraId="3758BAB3" w14:textId="77777777" w:rsidTr="00216923">
        <w:tc>
          <w:tcPr>
            <w:tcW w:w="851" w:type="dxa"/>
            <w:vAlign w:val="center"/>
          </w:tcPr>
          <w:p w14:paraId="1E81DC5F" w14:textId="1704C8DE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376" w:type="dxa"/>
            <w:vAlign w:val="center"/>
          </w:tcPr>
          <w:p w14:paraId="76EFEB7F" w14:textId="22568245" w:rsidR="00216923" w:rsidRPr="00553EDC" w:rsidRDefault="00216923" w:rsidP="00624B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3C1A">
              <w:rPr>
                <w:rFonts w:ascii="Arial" w:hAnsi="Arial" w:cs="Arial"/>
                <w:b/>
                <w:sz w:val="22"/>
                <w:szCs w:val="22"/>
              </w:rPr>
              <w:t>Dräger Polska Sp. z o.o.</w:t>
            </w:r>
          </w:p>
          <w:p w14:paraId="6D2A4FCF" w14:textId="5CDDF58B" w:rsidR="00216923" w:rsidRPr="00553EDC" w:rsidRDefault="00216923" w:rsidP="00624BC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F3C1A">
              <w:rPr>
                <w:rFonts w:ascii="Arial" w:hAnsi="Arial" w:cs="Arial"/>
                <w:bCs/>
                <w:sz w:val="22"/>
                <w:szCs w:val="22"/>
              </w:rPr>
              <w:t>Posag 7 Panien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3C1A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B44AEF7" w14:textId="460DC266" w:rsidR="00216923" w:rsidRPr="00553EDC" w:rsidRDefault="00216923" w:rsidP="00624B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F3C1A">
              <w:rPr>
                <w:rFonts w:ascii="Arial" w:hAnsi="Arial" w:cs="Arial"/>
                <w:bCs/>
                <w:sz w:val="22"/>
                <w:szCs w:val="22"/>
              </w:rPr>
              <w:t>02-495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3C1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018" w:type="dxa"/>
            <w:vAlign w:val="center"/>
          </w:tcPr>
          <w:p w14:paraId="64F8E975" w14:textId="0A2CDB57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67,66</w:t>
            </w:r>
          </w:p>
        </w:tc>
        <w:tc>
          <w:tcPr>
            <w:tcW w:w="1701" w:type="dxa"/>
            <w:vAlign w:val="center"/>
          </w:tcPr>
          <w:p w14:paraId="3C212265" w14:textId="440882B1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5,63</w:t>
            </w:r>
          </w:p>
        </w:tc>
        <w:tc>
          <w:tcPr>
            <w:tcW w:w="1418" w:type="dxa"/>
            <w:vAlign w:val="center"/>
          </w:tcPr>
          <w:p w14:paraId="5E313DF4" w14:textId="7FFAB7C0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310F69C0" w14:textId="20473114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88,29</w:t>
            </w:r>
          </w:p>
        </w:tc>
      </w:tr>
      <w:tr w:rsidR="00216923" w:rsidRPr="008567C7" w14:paraId="7192C83E" w14:textId="77777777" w:rsidTr="00216923">
        <w:tc>
          <w:tcPr>
            <w:tcW w:w="851" w:type="dxa"/>
            <w:vAlign w:val="center"/>
          </w:tcPr>
          <w:p w14:paraId="6632940C" w14:textId="7F4D878B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376" w:type="dxa"/>
            <w:vAlign w:val="center"/>
          </w:tcPr>
          <w:p w14:paraId="3D666AA6" w14:textId="64EC8DC7" w:rsidR="00216923" w:rsidRPr="00553EDC" w:rsidRDefault="00216923" w:rsidP="00624B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F3C1A">
              <w:rPr>
                <w:rFonts w:ascii="Arial" w:hAnsi="Arial" w:cs="Arial"/>
                <w:b/>
                <w:sz w:val="22"/>
                <w:szCs w:val="22"/>
              </w:rPr>
              <w:t>GE Medical Systems Polska Sp. z o.o.</w:t>
            </w:r>
          </w:p>
          <w:p w14:paraId="1D16376D" w14:textId="3927098B" w:rsidR="00216923" w:rsidRPr="00553EDC" w:rsidRDefault="00216923" w:rsidP="00624BC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F3C1A">
              <w:rPr>
                <w:rFonts w:ascii="Arial" w:hAnsi="Arial" w:cs="Arial"/>
                <w:bCs/>
                <w:sz w:val="22"/>
                <w:szCs w:val="22"/>
              </w:rPr>
              <w:t>Wołoska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3C1A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8591142" w14:textId="5AAE7455" w:rsidR="00216923" w:rsidRPr="00553EDC" w:rsidRDefault="00216923" w:rsidP="00624B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F3C1A">
              <w:rPr>
                <w:rFonts w:ascii="Arial" w:hAnsi="Arial" w:cs="Arial"/>
                <w:bCs/>
                <w:sz w:val="22"/>
                <w:szCs w:val="22"/>
              </w:rPr>
              <w:t>02-583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F3C1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018" w:type="dxa"/>
            <w:vAlign w:val="center"/>
          </w:tcPr>
          <w:p w14:paraId="0BF807D1" w14:textId="4E76C6EC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50,11</w:t>
            </w:r>
          </w:p>
        </w:tc>
        <w:tc>
          <w:tcPr>
            <w:tcW w:w="1701" w:type="dxa"/>
            <w:vAlign w:val="center"/>
          </w:tcPr>
          <w:p w14:paraId="455093B3" w14:textId="2BE6AB8E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3,75</w:t>
            </w:r>
          </w:p>
        </w:tc>
        <w:tc>
          <w:tcPr>
            <w:tcW w:w="1418" w:type="dxa"/>
            <w:vAlign w:val="center"/>
          </w:tcPr>
          <w:p w14:paraId="3F3F0B66" w14:textId="5EADBF53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D38A806" w14:textId="62C10951" w:rsidR="00216923" w:rsidRPr="00553EDC" w:rsidRDefault="00216923" w:rsidP="00624B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3C1A">
              <w:rPr>
                <w:rFonts w:ascii="Arial" w:hAnsi="Arial" w:cs="Arial"/>
                <w:sz w:val="22"/>
                <w:szCs w:val="22"/>
              </w:rPr>
              <w:t xml:space="preserve">  68,86</w:t>
            </w:r>
          </w:p>
        </w:tc>
      </w:tr>
    </w:tbl>
    <w:p w14:paraId="10427392" w14:textId="77777777" w:rsidR="00E85D70" w:rsidRDefault="00E85D70" w:rsidP="004B39E0">
      <w:pPr>
        <w:spacing w:before="120"/>
        <w:jc w:val="both"/>
        <w:rPr>
          <w:color w:val="000000"/>
        </w:rPr>
      </w:pPr>
    </w:p>
    <w:p w14:paraId="60585C90" w14:textId="77777777" w:rsidR="008642B3" w:rsidRPr="008D02AA" w:rsidRDefault="00B464D3" w:rsidP="004E7234">
      <w:pPr>
        <w:spacing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4494E8A1" w14:textId="77777777" w:rsidTr="0025622D">
        <w:tc>
          <w:tcPr>
            <w:tcW w:w="851" w:type="dxa"/>
            <w:shd w:val="clear" w:color="auto" w:fill="F2F2F2"/>
            <w:vAlign w:val="center"/>
          </w:tcPr>
          <w:p w14:paraId="38E3E6D1" w14:textId="77777777" w:rsidR="008642B3" w:rsidRPr="00553EDC" w:rsidRDefault="002B6761" w:rsidP="00B464D3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A1AA5FD" w14:textId="77777777" w:rsidR="008642B3" w:rsidRPr="00553EDC" w:rsidRDefault="00F33C66" w:rsidP="00B464D3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B5E8805" w14:textId="77777777" w:rsidR="008642B3" w:rsidRPr="00553EDC" w:rsidRDefault="008642B3" w:rsidP="00B464D3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134F1CEC" w14:textId="77777777" w:rsidTr="007A015E">
        <w:tc>
          <w:tcPr>
            <w:tcW w:w="851" w:type="dxa"/>
            <w:vAlign w:val="center"/>
          </w:tcPr>
          <w:p w14:paraId="1FAD46E6" w14:textId="0A3F7B83" w:rsidR="002B6761" w:rsidRPr="00553EDC" w:rsidRDefault="002B6761" w:rsidP="004E723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585BA4C" w14:textId="77777777" w:rsidR="008642B3" w:rsidRPr="00553EDC" w:rsidRDefault="008642B3" w:rsidP="004E723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648E029" w14:textId="407210BB" w:rsidR="008642B3" w:rsidRPr="00553EDC" w:rsidRDefault="008642B3" w:rsidP="00553EDC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CC439C" w14:textId="7EF88A59" w:rsidR="008642B3" w:rsidRPr="00553EDC" w:rsidRDefault="008642B3" w:rsidP="00553ED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B4A92CA" w14:textId="7E8333DC" w:rsidR="008642B3" w:rsidRPr="00553EDC" w:rsidRDefault="008642B3" w:rsidP="00553EDC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6EDFE11" w14:textId="0A697829" w:rsidR="00C6247D" w:rsidRPr="00553EDC" w:rsidRDefault="00C6247D" w:rsidP="00553ED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43388BDF" w14:textId="77777777" w:rsidR="00C6247D" w:rsidRPr="00553EDC" w:rsidRDefault="00C6247D" w:rsidP="00C6247D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B5ABE9A" w14:textId="0B336C7A" w:rsidR="008642B3" w:rsidRPr="00553EDC" w:rsidRDefault="008642B3" w:rsidP="00C6247D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1550B1" w14:textId="77777777" w:rsidR="008642B3" w:rsidRPr="00D50535" w:rsidRDefault="008642B3" w:rsidP="00D50535">
      <w:pPr>
        <w:jc w:val="both"/>
        <w:rPr>
          <w:rFonts w:ascii="Arial" w:hAnsi="Arial" w:cs="Arial"/>
          <w:color w:val="000000"/>
        </w:rPr>
      </w:pPr>
    </w:p>
    <w:p w14:paraId="15C570AB" w14:textId="77777777" w:rsidR="009F0E5C" w:rsidRPr="00C6247D" w:rsidRDefault="009F0E5C" w:rsidP="004B39E0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528005D8" w14:textId="63460B95" w:rsidR="00F960D7" w:rsidRPr="00D50535" w:rsidRDefault="00A029B8" w:rsidP="004B39E0">
      <w:pPr>
        <w:spacing w:after="12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EF3C1A" w:rsidRPr="00D50535">
        <w:rPr>
          <w:rFonts w:ascii="Arial" w:hAnsi="Arial" w:cs="Arial"/>
        </w:rPr>
        <w:t>nie krótszym niż 10 dni od dnia przesłania niniejsze</w:t>
      </w:r>
      <w:r w:rsidR="00EF3C1A">
        <w:rPr>
          <w:rFonts w:ascii="Arial" w:hAnsi="Arial" w:cs="Arial"/>
        </w:rPr>
        <w:t>j</w:t>
      </w:r>
      <w:r w:rsidR="00EF3C1A" w:rsidRPr="00D50535">
        <w:rPr>
          <w:rFonts w:ascii="Arial" w:hAnsi="Arial" w:cs="Arial"/>
        </w:rPr>
        <w:t xml:space="preserve"> </w:t>
      </w:r>
      <w:r w:rsidR="00EF3C1A">
        <w:rPr>
          <w:rFonts w:ascii="Arial" w:hAnsi="Arial" w:cs="Arial"/>
        </w:rPr>
        <w:t>informacji</w:t>
      </w:r>
      <w:r w:rsidR="00EF3C1A" w:rsidRPr="00D50535">
        <w:rPr>
          <w:rFonts w:ascii="Arial" w:hAnsi="Arial" w:cs="Arial"/>
        </w:rPr>
        <w:t xml:space="preserve"> o wyborze najkorzystniejszej oferty.</w:t>
      </w:r>
    </w:p>
    <w:p w14:paraId="146D1261" w14:textId="77777777" w:rsidR="00F960D7" w:rsidRPr="00D50535" w:rsidRDefault="00D8427E" w:rsidP="00D50535">
      <w:pPr>
        <w:spacing w:after="24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7BACA123" w14:textId="77777777" w:rsidR="00E563B1" w:rsidRDefault="00E563B1" w:rsidP="004B39E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66BDB9" w14:textId="55C18232" w:rsidR="002374EC" w:rsidRPr="00C6247D" w:rsidRDefault="002374EC" w:rsidP="004B39E0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B893BAB" w14:textId="77777777" w:rsidR="00F960D7" w:rsidRPr="00D50535" w:rsidRDefault="002374EC" w:rsidP="00D50535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AC30AAD" w14:textId="77777777" w:rsidR="00B464D3" w:rsidRPr="004B39E0" w:rsidRDefault="00B464D3" w:rsidP="00E563B1">
      <w:pPr>
        <w:spacing w:after="360" w:line="360" w:lineRule="auto"/>
        <w:ind w:left="5947" w:firstLine="425"/>
        <w:jc w:val="center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  <w:bookmarkEnd w:id="0"/>
    </w:p>
    <w:sectPr w:rsidR="00B464D3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203ED" w14:textId="77777777" w:rsidR="005C5DAC" w:rsidRDefault="005C5DAC">
      <w:r>
        <w:separator/>
      </w:r>
    </w:p>
  </w:endnote>
  <w:endnote w:type="continuationSeparator" w:id="0">
    <w:p w14:paraId="5BBEC87A" w14:textId="77777777" w:rsidR="005C5DAC" w:rsidRDefault="005C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AA1" w14:textId="77777777" w:rsidR="00EF3C1A" w:rsidRDefault="00EF3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5D6C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6AAE8E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76B7F" w14:textId="77777777" w:rsidR="00EF3C1A" w:rsidRDefault="00EF3C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94055" w14:textId="77777777" w:rsidR="005C5DAC" w:rsidRDefault="005C5DAC">
      <w:r>
        <w:separator/>
      </w:r>
    </w:p>
  </w:footnote>
  <w:footnote w:type="continuationSeparator" w:id="0">
    <w:p w14:paraId="4C2029D0" w14:textId="77777777" w:rsidR="005C5DAC" w:rsidRDefault="005C5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A297E" w14:textId="77777777" w:rsidR="00EF3C1A" w:rsidRDefault="00EF3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CEAAE" w14:textId="309A8121" w:rsidR="00EF3C1A" w:rsidRDefault="00CA49A9" w:rsidP="00216923">
    <w:pPr>
      <w:pStyle w:val="Nagwek"/>
      <w:jc w:val="center"/>
    </w:pPr>
    <w:r>
      <w:rPr>
        <w:noProof/>
      </w:rPr>
      <w:drawing>
        <wp:inline distT="0" distB="0" distL="0" distR="0" wp14:anchorId="232D3935" wp14:editId="0AC7DDF4">
          <wp:extent cx="5762625" cy="7334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724A" w14:textId="77777777" w:rsidR="00EF3C1A" w:rsidRDefault="00EF3C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32"/>
    <w:rsid w:val="00022322"/>
    <w:rsid w:val="00042497"/>
    <w:rsid w:val="000C1E6F"/>
    <w:rsid w:val="000E4E56"/>
    <w:rsid w:val="00197C8C"/>
    <w:rsid w:val="001A1468"/>
    <w:rsid w:val="001B6925"/>
    <w:rsid w:val="001B7815"/>
    <w:rsid w:val="00216923"/>
    <w:rsid w:val="002374EC"/>
    <w:rsid w:val="0025622D"/>
    <w:rsid w:val="002B1E4F"/>
    <w:rsid w:val="002B6761"/>
    <w:rsid w:val="002D7CD9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C5DAC"/>
    <w:rsid w:val="005E5BFF"/>
    <w:rsid w:val="00607F9B"/>
    <w:rsid w:val="00644DCB"/>
    <w:rsid w:val="00647810"/>
    <w:rsid w:val="00651F42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CA49A9"/>
    <w:rsid w:val="00D00B3F"/>
    <w:rsid w:val="00D01E5B"/>
    <w:rsid w:val="00D04203"/>
    <w:rsid w:val="00D26ED6"/>
    <w:rsid w:val="00D42C90"/>
    <w:rsid w:val="00D50535"/>
    <w:rsid w:val="00D80832"/>
    <w:rsid w:val="00D8427E"/>
    <w:rsid w:val="00E1738E"/>
    <w:rsid w:val="00E20D03"/>
    <w:rsid w:val="00E30B2D"/>
    <w:rsid w:val="00E554F1"/>
    <w:rsid w:val="00E563B1"/>
    <w:rsid w:val="00E62859"/>
    <w:rsid w:val="00E85D70"/>
    <w:rsid w:val="00E93EE3"/>
    <w:rsid w:val="00EF3C1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20B04E"/>
  <w15:chartTrackingRefBased/>
  <w15:docId w15:val="{7114C55D-8B49-4CFB-8399-BEDD4F55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1899-12-31T23:00:00Z</cp:lastPrinted>
  <dcterms:created xsi:type="dcterms:W3CDTF">2026-04-21T10:02:00Z</dcterms:created>
  <dcterms:modified xsi:type="dcterms:W3CDTF">2026-04-21T10:02:00Z</dcterms:modified>
</cp:coreProperties>
</file>