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5DF1F" w14:textId="5A10AAAB" w:rsidR="0079595B" w:rsidRPr="0079595B" w:rsidRDefault="007C1897" w:rsidP="0079595B">
      <w:pPr>
        <w:spacing w:after="600"/>
        <w:jc w:val="center"/>
        <w:rPr>
          <w:rFonts w:ascii="Arial Narrow" w:hAnsi="Arial Narrow" w:cs="Arial"/>
          <w:sz w:val="22"/>
          <w:szCs w:val="22"/>
        </w:rPr>
      </w:pPr>
      <w:bookmarkStart w:id="0" w:name="_Hlk53520193"/>
      <w:r>
        <w:rPr>
          <w:rFonts w:ascii="Arial Narrow" w:hAnsi="Arial Narrow"/>
          <w:noProof/>
          <w:sz w:val="22"/>
          <w:szCs w:val="22"/>
        </w:rPr>
        <w:pict w14:anchorId="4228E4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5pt;visibility:visible;mso-wrap-style:square">
            <v:imagedata r:id="rId6" o:title=""/>
          </v:shape>
        </w:pict>
      </w:r>
    </w:p>
    <w:p w14:paraId="7392D1E2" w14:textId="28FD68AE" w:rsidR="00081D13" w:rsidRPr="0079595B" w:rsidRDefault="009D7F0B" w:rsidP="0079595B">
      <w:pPr>
        <w:rPr>
          <w:rFonts w:ascii="Arial Narrow" w:hAnsi="Arial Narrow" w:cs="Arial"/>
          <w:sz w:val="22"/>
          <w:szCs w:val="22"/>
        </w:rPr>
      </w:pPr>
      <w:r w:rsidRPr="0079595B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79595B">
        <w:rPr>
          <w:rFonts w:ascii="Arial Narrow" w:hAnsi="Arial Narrow" w:cs="Arial"/>
          <w:b/>
          <w:bCs/>
          <w:sz w:val="22"/>
          <w:szCs w:val="22"/>
        </w:rPr>
        <w:tab/>
      </w:r>
      <w:r w:rsidR="0079595B">
        <w:rPr>
          <w:rFonts w:ascii="Arial Narrow" w:hAnsi="Arial Narrow" w:cs="Arial"/>
          <w:b/>
          <w:bCs/>
          <w:sz w:val="22"/>
          <w:szCs w:val="22"/>
        </w:rPr>
        <w:tab/>
      </w:r>
      <w:r w:rsidR="0079595B">
        <w:rPr>
          <w:rFonts w:ascii="Arial Narrow" w:hAnsi="Arial Narrow" w:cs="Arial"/>
          <w:b/>
          <w:bCs/>
          <w:sz w:val="22"/>
          <w:szCs w:val="22"/>
        </w:rPr>
        <w:tab/>
      </w:r>
      <w:r w:rsidR="0079595B">
        <w:rPr>
          <w:rFonts w:ascii="Arial Narrow" w:hAnsi="Arial Narrow" w:cs="Arial"/>
          <w:b/>
          <w:bCs/>
          <w:sz w:val="22"/>
          <w:szCs w:val="22"/>
        </w:rPr>
        <w:tab/>
      </w:r>
      <w:r w:rsidR="0079595B">
        <w:rPr>
          <w:rFonts w:ascii="Arial Narrow" w:hAnsi="Arial Narrow" w:cs="Arial"/>
          <w:b/>
          <w:bCs/>
          <w:sz w:val="22"/>
          <w:szCs w:val="22"/>
        </w:rPr>
        <w:tab/>
      </w:r>
      <w:r w:rsidR="0079595B">
        <w:rPr>
          <w:rFonts w:ascii="Arial Narrow" w:hAnsi="Arial Narrow" w:cs="Arial"/>
          <w:b/>
          <w:bCs/>
          <w:sz w:val="22"/>
          <w:szCs w:val="22"/>
        </w:rPr>
        <w:tab/>
      </w:r>
      <w:r w:rsidR="0079595B">
        <w:rPr>
          <w:rFonts w:ascii="Arial Narrow" w:hAnsi="Arial Narrow" w:cs="Arial"/>
          <w:b/>
          <w:bCs/>
          <w:sz w:val="22"/>
          <w:szCs w:val="22"/>
        </w:rPr>
        <w:tab/>
      </w:r>
      <w:r w:rsidR="0079595B">
        <w:rPr>
          <w:rFonts w:ascii="Arial Narrow" w:hAnsi="Arial Narrow" w:cs="Arial"/>
          <w:b/>
          <w:bCs/>
          <w:sz w:val="22"/>
          <w:szCs w:val="22"/>
        </w:rPr>
        <w:tab/>
      </w:r>
      <w:r w:rsidR="0079595B" w:rsidRPr="0079595B">
        <w:rPr>
          <w:rFonts w:ascii="Arial Narrow" w:hAnsi="Arial Narrow" w:cs="Arial"/>
          <w:sz w:val="22"/>
          <w:szCs w:val="22"/>
        </w:rPr>
        <w:t xml:space="preserve"> Bydgoszcz dnia: 2026-04-21</w:t>
      </w:r>
    </w:p>
    <w:p w14:paraId="628AB4E6" w14:textId="2C830A5E" w:rsidR="00081D13" w:rsidRPr="0079595B" w:rsidRDefault="009D7F0B" w:rsidP="0079595B">
      <w:pPr>
        <w:ind w:right="3969"/>
        <w:rPr>
          <w:rFonts w:ascii="Arial Narrow" w:hAnsi="Arial Narrow" w:cs="Arial"/>
          <w:sz w:val="22"/>
          <w:szCs w:val="22"/>
        </w:rPr>
      </w:pPr>
      <w:r w:rsidRPr="0079595B">
        <w:rPr>
          <w:rFonts w:ascii="Arial Narrow" w:hAnsi="Arial Narrow" w:cs="Arial"/>
          <w:sz w:val="22"/>
          <w:szCs w:val="22"/>
        </w:rPr>
        <w:t>Powstańców Warszawy</w:t>
      </w:r>
      <w:r w:rsidR="00081D13" w:rsidRPr="0079595B">
        <w:rPr>
          <w:rFonts w:ascii="Arial Narrow" w:hAnsi="Arial Narrow" w:cs="Arial"/>
          <w:sz w:val="22"/>
          <w:szCs w:val="22"/>
        </w:rPr>
        <w:t xml:space="preserve"> </w:t>
      </w:r>
      <w:r w:rsidRPr="0079595B">
        <w:rPr>
          <w:rFonts w:ascii="Arial Narrow" w:hAnsi="Arial Narrow" w:cs="Arial"/>
          <w:sz w:val="22"/>
          <w:szCs w:val="22"/>
        </w:rPr>
        <w:t>5</w:t>
      </w:r>
    </w:p>
    <w:p w14:paraId="7E4AC7AC" w14:textId="31E14269" w:rsidR="00081D13" w:rsidRPr="0079595B" w:rsidRDefault="009D7F0B" w:rsidP="0079595B">
      <w:pPr>
        <w:ind w:right="3969"/>
        <w:rPr>
          <w:rFonts w:ascii="Arial Narrow" w:hAnsi="Arial Narrow" w:cs="Arial"/>
          <w:sz w:val="22"/>
          <w:szCs w:val="22"/>
        </w:rPr>
      </w:pPr>
      <w:r w:rsidRPr="0079595B">
        <w:rPr>
          <w:rFonts w:ascii="Arial Narrow" w:hAnsi="Arial Narrow" w:cs="Arial"/>
          <w:sz w:val="22"/>
          <w:szCs w:val="22"/>
        </w:rPr>
        <w:t>85-681</w:t>
      </w:r>
      <w:r w:rsidR="00081D13" w:rsidRPr="0079595B">
        <w:rPr>
          <w:rFonts w:ascii="Arial Narrow" w:hAnsi="Arial Narrow" w:cs="Arial"/>
          <w:sz w:val="22"/>
          <w:szCs w:val="22"/>
        </w:rPr>
        <w:t xml:space="preserve"> </w:t>
      </w:r>
      <w:r w:rsidRPr="0079595B">
        <w:rPr>
          <w:rFonts w:ascii="Arial Narrow" w:hAnsi="Arial Narrow" w:cs="Arial"/>
          <w:sz w:val="22"/>
          <w:szCs w:val="22"/>
        </w:rPr>
        <w:t>Bydgoszcz</w:t>
      </w:r>
    </w:p>
    <w:p w14:paraId="0E5ADFCB" w14:textId="77777777" w:rsidR="00081D13" w:rsidRPr="0079595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9595B" w14:paraId="4B02A389" w14:textId="77777777" w:rsidTr="00C13EA9">
        <w:tc>
          <w:tcPr>
            <w:tcW w:w="10065" w:type="dxa"/>
            <w:shd w:val="clear" w:color="auto" w:fill="F2F2F2"/>
            <w:hideMark/>
          </w:tcPr>
          <w:p w14:paraId="4F4822F8" w14:textId="77777777" w:rsidR="00081D13" w:rsidRPr="0079595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9595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D727517" w14:textId="77777777" w:rsidR="00081D13" w:rsidRPr="0079595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79595B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DE597EC" w14:textId="77777777" w:rsidR="00081D13" w:rsidRPr="0079595B" w:rsidRDefault="00081D13" w:rsidP="0079595B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9595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9595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9595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9595B" w14:paraId="49875450" w14:textId="77777777" w:rsidTr="00081D13">
        <w:tc>
          <w:tcPr>
            <w:tcW w:w="2269" w:type="dxa"/>
          </w:tcPr>
          <w:p w14:paraId="4C021CD7" w14:textId="77777777" w:rsidR="00081D13" w:rsidRPr="0079595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0819315C" w14:textId="65022DFB" w:rsidR="00081D13" w:rsidRPr="0079595B" w:rsidRDefault="009D7F0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bCs/>
                <w:sz w:val="22"/>
                <w:szCs w:val="22"/>
              </w:rPr>
              <w:t>Zakup ambulansu drogowego typu B</w:t>
            </w:r>
          </w:p>
        </w:tc>
      </w:tr>
      <w:tr w:rsidR="009D7F0B" w:rsidRPr="0079595B" w14:paraId="728EE946" w14:textId="77777777" w:rsidTr="00B005D8">
        <w:tc>
          <w:tcPr>
            <w:tcW w:w="2269" w:type="dxa"/>
          </w:tcPr>
          <w:p w14:paraId="67BA5C40" w14:textId="77777777" w:rsidR="009D7F0B" w:rsidRPr="0079595B" w:rsidRDefault="009D7F0B" w:rsidP="00B005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7371DF42" w14:textId="77777777" w:rsidR="009D7F0B" w:rsidRPr="0079595B" w:rsidRDefault="009D7F0B" w:rsidP="00B005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bCs/>
                <w:sz w:val="22"/>
                <w:szCs w:val="22"/>
              </w:rPr>
              <w:t>27/2026</w:t>
            </w:r>
          </w:p>
        </w:tc>
      </w:tr>
    </w:tbl>
    <w:p w14:paraId="6F981DD6" w14:textId="77777777" w:rsidR="00081D13" w:rsidRPr="0079595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39BD7AE0" w14:textId="21F314F3" w:rsidR="00081D13" w:rsidRPr="0079595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79595B">
        <w:rPr>
          <w:rFonts w:ascii="Arial Narrow" w:hAnsi="Arial Narrow" w:cs="Arial"/>
          <w:sz w:val="22"/>
          <w:szCs w:val="22"/>
        </w:rPr>
        <w:t xml:space="preserve">Zamawiający, </w:t>
      </w:r>
      <w:r w:rsidR="009D7F0B" w:rsidRPr="0079595B">
        <w:rPr>
          <w:rFonts w:ascii="Arial Narrow" w:hAnsi="Arial Narrow" w:cs="Arial"/>
          <w:b/>
          <w:sz w:val="22"/>
          <w:szCs w:val="22"/>
        </w:rPr>
        <w:t>10WSzKzP SPZOZ</w:t>
      </w:r>
      <w:r w:rsidRPr="0079595B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79595B">
        <w:rPr>
          <w:rFonts w:ascii="Arial Narrow" w:hAnsi="Arial Narrow" w:cs="Arial"/>
          <w:sz w:val="22"/>
          <w:szCs w:val="22"/>
        </w:rPr>
        <w:t xml:space="preserve">ust. 1 pkt. 1 i </w:t>
      </w:r>
      <w:r w:rsidRPr="0079595B">
        <w:rPr>
          <w:rFonts w:ascii="Arial Narrow" w:hAnsi="Arial Narrow" w:cs="Arial"/>
          <w:sz w:val="22"/>
          <w:szCs w:val="22"/>
        </w:rPr>
        <w:t xml:space="preserve">ust. </w:t>
      </w:r>
      <w:r w:rsidR="00A17CDB" w:rsidRPr="0079595B">
        <w:rPr>
          <w:rFonts w:ascii="Arial Narrow" w:hAnsi="Arial Narrow" w:cs="Arial"/>
          <w:sz w:val="22"/>
          <w:szCs w:val="22"/>
        </w:rPr>
        <w:t>2</w:t>
      </w:r>
      <w:r w:rsidRPr="0079595B">
        <w:rPr>
          <w:rFonts w:ascii="Arial Narrow" w:hAnsi="Arial Narrow" w:cs="Arial"/>
          <w:sz w:val="22"/>
          <w:szCs w:val="22"/>
        </w:rPr>
        <w:t xml:space="preserve"> </w:t>
      </w:r>
      <w:r w:rsidR="00081D13" w:rsidRPr="0079595B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9D7F0B" w:rsidRPr="0079595B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9D7F0B" w:rsidRPr="0079595B">
        <w:rPr>
          <w:rFonts w:ascii="Arial Narrow" w:hAnsi="Arial Narrow" w:cs="Arial"/>
          <w:sz w:val="22"/>
          <w:szCs w:val="22"/>
        </w:rPr>
        <w:t>p</w:t>
      </w:r>
      <w:r w:rsidR="0079595B">
        <w:rPr>
          <w:rFonts w:ascii="Arial Narrow" w:hAnsi="Arial Narrow" w:cs="Arial"/>
          <w:sz w:val="22"/>
          <w:szCs w:val="22"/>
        </w:rPr>
        <w:t>óźn</w:t>
      </w:r>
      <w:proofErr w:type="spellEnd"/>
      <w:r w:rsidR="009D7F0B" w:rsidRPr="0079595B">
        <w:rPr>
          <w:rFonts w:ascii="Arial Narrow" w:hAnsi="Arial Narrow" w:cs="Arial"/>
          <w:sz w:val="22"/>
          <w:szCs w:val="22"/>
        </w:rPr>
        <w:t>. zm.)</w:t>
      </w:r>
      <w:r w:rsidR="00081D13" w:rsidRPr="0079595B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79595B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D7F0B" w:rsidRPr="0079595B" w14:paraId="512E4D53" w14:textId="77777777" w:rsidTr="00B005D8">
        <w:trPr>
          <w:cantSplit/>
        </w:trPr>
        <w:tc>
          <w:tcPr>
            <w:tcW w:w="10080" w:type="dxa"/>
          </w:tcPr>
          <w:p w14:paraId="351FBF03" w14:textId="3F69C9DE" w:rsidR="009D7F0B" w:rsidRPr="0079595B" w:rsidRDefault="009D7F0B" w:rsidP="00B005D8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b/>
                <w:sz w:val="22"/>
                <w:szCs w:val="22"/>
              </w:rPr>
              <w:t>Ratownik</w:t>
            </w:r>
            <w:r w:rsidR="00F27CE0"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  <w:r w:rsidRPr="0079595B">
              <w:rPr>
                <w:rFonts w:ascii="Arial Narrow" w:hAnsi="Arial Narrow" w:cs="Arial"/>
                <w:b/>
                <w:sz w:val="22"/>
                <w:szCs w:val="22"/>
              </w:rPr>
              <w:t>Ambulanse Sp. z o.o.</w:t>
            </w:r>
            <w:r w:rsidR="0079595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9595B">
              <w:rPr>
                <w:rFonts w:ascii="Arial Narrow" w:hAnsi="Arial Narrow" w:cs="Arial"/>
                <w:b/>
                <w:sz w:val="22"/>
                <w:szCs w:val="22"/>
              </w:rPr>
              <w:t>Sp.k.</w:t>
            </w:r>
          </w:p>
          <w:p w14:paraId="1DEFB58D" w14:textId="77777777" w:rsidR="009D7F0B" w:rsidRPr="0079595B" w:rsidRDefault="009D7F0B" w:rsidP="00B005D8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bCs/>
                <w:sz w:val="22"/>
                <w:szCs w:val="22"/>
              </w:rPr>
              <w:t xml:space="preserve">Wilcza 5 </w:t>
            </w:r>
          </w:p>
          <w:p w14:paraId="1014A570" w14:textId="77777777" w:rsidR="009D7F0B" w:rsidRPr="0079595B" w:rsidRDefault="009D7F0B" w:rsidP="00B005D8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bCs/>
                <w:sz w:val="22"/>
                <w:szCs w:val="22"/>
              </w:rPr>
              <w:t>05-506 Lesznowola</w:t>
            </w:r>
          </w:p>
          <w:p w14:paraId="031B6A8B" w14:textId="77777777" w:rsidR="009D7F0B" w:rsidRPr="0079595B" w:rsidRDefault="009D7F0B" w:rsidP="00B005D8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79595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79595B">
              <w:rPr>
                <w:rFonts w:ascii="Arial Narrow" w:hAnsi="Arial Narrow" w:cs="Arial"/>
                <w:b/>
                <w:sz w:val="22"/>
                <w:szCs w:val="22"/>
              </w:rPr>
              <w:t>799 692.39 zł brutto</w:t>
            </w:r>
            <w:r w:rsidRPr="0079595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DD31A75" w14:textId="77777777" w:rsidR="009D7F0B" w:rsidRPr="0079595B" w:rsidRDefault="009D7F0B" w:rsidP="00B005D8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36AACAAE" w14:textId="77777777" w:rsidR="009D7F0B" w:rsidRPr="0079595B" w:rsidRDefault="009D7F0B" w:rsidP="00B005D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78595A5E" w14:textId="77777777" w:rsidR="00081D13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9595B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79595B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810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42"/>
        <w:gridCol w:w="992"/>
        <w:gridCol w:w="1418"/>
        <w:gridCol w:w="1701"/>
      </w:tblGrid>
      <w:tr w:rsidR="0079595B" w:rsidRPr="0079595B" w14:paraId="68E568F2" w14:textId="77777777" w:rsidTr="0079595B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16ECB399" w14:textId="77777777" w:rsidR="0079595B" w:rsidRPr="0079595B" w:rsidRDefault="0079595B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79595B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142" w:type="dxa"/>
            <w:shd w:val="clear" w:color="auto" w:fill="F2F2F2"/>
            <w:vAlign w:val="center"/>
          </w:tcPr>
          <w:p w14:paraId="11B2BA58" w14:textId="77777777" w:rsidR="0079595B" w:rsidRPr="0079595B" w:rsidRDefault="0079595B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10A37992" w14:textId="7050ED92" w:rsidR="0079595B" w:rsidRPr="0079595B" w:rsidRDefault="0079595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6A7B80F9" w14:textId="627A92FF" w:rsidR="0079595B" w:rsidRPr="0079595B" w:rsidRDefault="0079595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bCs/>
                <w:sz w:val="22"/>
                <w:szCs w:val="22"/>
              </w:rPr>
              <w:t>Jakość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2263C766" w14:textId="77777777" w:rsidR="0079595B" w:rsidRPr="0079595B" w:rsidRDefault="0079595B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95B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79595B" w:rsidRPr="0079595B" w14:paraId="0F07ED84" w14:textId="77777777" w:rsidTr="0079595B">
        <w:trPr>
          <w:jc w:val="center"/>
        </w:trPr>
        <w:tc>
          <w:tcPr>
            <w:tcW w:w="851" w:type="dxa"/>
            <w:vAlign w:val="center"/>
          </w:tcPr>
          <w:p w14:paraId="43F80466" w14:textId="77777777" w:rsidR="0079595B" w:rsidRPr="0079595B" w:rsidRDefault="0079595B" w:rsidP="00B005D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9595B">
              <w:rPr>
                <w:rFonts w:ascii="Arial Narrow" w:hAnsi="Arial Narrow" w:cs="Arial"/>
              </w:rPr>
              <w:t>1</w:t>
            </w:r>
          </w:p>
        </w:tc>
        <w:tc>
          <w:tcPr>
            <w:tcW w:w="3142" w:type="dxa"/>
            <w:vAlign w:val="center"/>
          </w:tcPr>
          <w:p w14:paraId="1CCD99E5" w14:textId="300FC9D5" w:rsidR="0079595B" w:rsidRPr="0079595B" w:rsidRDefault="0079595B" w:rsidP="00B005D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79595B">
              <w:rPr>
                <w:rFonts w:ascii="Arial Narrow" w:hAnsi="Arial Narrow" w:cs="Arial"/>
                <w:b/>
              </w:rPr>
              <w:t>Ratownik</w:t>
            </w:r>
            <w:r w:rsidR="00F27CE0">
              <w:rPr>
                <w:rFonts w:ascii="Arial Narrow" w:hAnsi="Arial Narrow" w:cs="Arial"/>
                <w:b/>
              </w:rPr>
              <w:t>-</w:t>
            </w:r>
            <w:r w:rsidRPr="0079595B">
              <w:rPr>
                <w:rFonts w:ascii="Arial Narrow" w:hAnsi="Arial Narrow" w:cs="Arial"/>
                <w:b/>
              </w:rPr>
              <w:t xml:space="preserve">Ambulanse Sp. z </w:t>
            </w:r>
            <w:proofErr w:type="spellStart"/>
            <w:r w:rsidRPr="0079595B">
              <w:rPr>
                <w:rFonts w:ascii="Arial Narrow" w:hAnsi="Arial Narrow" w:cs="Arial"/>
                <w:b/>
              </w:rPr>
              <w:t>o.o.Sp.k</w:t>
            </w:r>
            <w:proofErr w:type="spellEnd"/>
            <w:r w:rsidRPr="0079595B">
              <w:rPr>
                <w:rFonts w:ascii="Arial Narrow" w:hAnsi="Arial Narrow" w:cs="Arial"/>
                <w:b/>
              </w:rPr>
              <w:t>.</w:t>
            </w:r>
          </w:p>
          <w:p w14:paraId="16959BB1" w14:textId="77777777" w:rsidR="0079595B" w:rsidRPr="0079595B" w:rsidRDefault="0079595B" w:rsidP="00B005D8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79595B">
              <w:rPr>
                <w:rFonts w:ascii="Arial Narrow" w:hAnsi="Arial Narrow" w:cs="Arial"/>
                <w:bCs/>
              </w:rPr>
              <w:t xml:space="preserve">Wilcza 5 </w:t>
            </w:r>
          </w:p>
          <w:p w14:paraId="0482A34E" w14:textId="77777777" w:rsidR="0079595B" w:rsidRPr="0079595B" w:rsidRDefault="0079595B" w:rsidP="00B005D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79595B">
              <w:rPr>
                <w:rFonts w:ascii="Arial Narrow" w:hAnsi="Arial Narrow" w:cs="Arial"/>
                <w:bCs/>
              </w:rPr>
              <w:t>05-506 Lesznowola</w:t>
            </w:r>
          </w:p>
        </w:tc>
        <w:tc>
          <w:tcPr>
            <w:tcW w:w="992" w:type="dxa"/>
            <w:vAlign w:val="center"/>
          </w:tcPr>
          <w:p w14:paraId="22BF9E30" w14:textId="77777777" w:rsidR="0079595B" w:rsidRPr="0079595B" w:rsidRDefault="0079595B" w:rsidP="00B005D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9595B">
              <w:rPr>
                <w:rFonts w:ascii="Arial Narrow" w:hAnsi="Arial Narrow" w:cs="Arial"/>
              </w:rPr>
              <w:t xml:space="preserve">  80,00</w:t>
            </w:r>
          </w:p>
        </w:tc>
        <w:tc>
          <w:tcPr>
            <w:tcW w:w="1418" w:type="dxa"/>
            <w:vAlign w:val="center"/>
          </w:tcPr>
          <w:p w14:paraId="2C24496B" w14:textId="77777777" w:rsidR="0079595B" w:rsidRPr="0079595B" w:rsidRDefault="0079595B" w:rsidP="00B005D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9595B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01C8CA5C" w14:textId="77777777" w:rsidR="0079595B" w:rsidRPr="0079595B" w:rsidRDefault="0079595B" w:rsidP="00B005D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9595B">
              <w:rPr>
                <w:rFonts w:ascii="Arial Narrow" w:hAnsi="Arial Narrow" w:cs="Arial"/>
              </w:rPr>
              <w:t xml:space="preserve">  80,00</w:t>
            </w:r>
          </w:p>
        </w:tc>
      </w:tr>
    </w:tbl>
    <w:p w14:paraId="01B8216D" w14:textId="77777777" w:rsidR="00B464D3" w:rsidRDefault="00B464D3" w:rsidP="0079595B">
      <w:pPr>
        <w:spacing w:before="1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9595B">
        <w:rPr>
          <w:rFonts w:ascii="Arial Narrow" w:hAnsi="Arial Narrow" w:cs="Arial"/>
          <w:i/>
          <w:sz w:val="22"/>
          <w:szCs w:val="22"/>
        </w:rPr>
        <w:t>Zamawiający</w:t>
      </w:r>
    </w:p>
    <w:p w14:paraId="7BAF19F4" w14:textId="77777777" w:rsidR="0079595B" w:rsidRDefault="0079595B" w:rsidP="0079595B">
      <w:pPr>
        <w:rPr>
          <w:rFonts w:ascii="Arial Narrow" w:hAnsi="Arial Narrow" w:cs="Arial"/>
          <w:i/>
          <w:sz w:val="22"/>
          <w:szCs w:val="22"/>
        </w:rPr>
      </w:pPr>
    </w:p>
    <w:p w14:paraId="0A580C97" w14:textId="61A2A828" w:rsidR="0079595B" w:rsidRDefault="0079595B" w:rsidP="0079595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55F1F4F7" w14:textId="6A9F46AC" w:rsidR="0079595B" w:rsidRDefault="0079595B" w:rsidP="0079595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3E1B7B1D" w14:textId="660C1AF9" w:rsidR="0079595B" w:rsidRDefault="0079595B" w:rsidP="0079595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7" w:history="1">
        <w:r w:rsidRPr="00823131">
          <w:rPr>
            <w:rStyle w:val="Hipercze"/>
            <w:rFonts w:ascii="Arial Narrow" w:hAnsi="Arial Narrow" w:cs="Arial"/>
            <w:sz w:val="20"/>
            <w:szCs w:val="20"/>
          </w:rPr>
          <w:t>kornowska4835@10wsk.ml.pl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68AF22AF" w14:textId="68272BA2" w:rsidR="0079595B" w:rsidRPr="0079595B" w:rsidRDefault="0079595B" w:rsidP="0079595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2026-04-21</w:t>
      </w:r>
      <w:bookmarkEnd w:id="0"/>
    </w:p>
    <w:sectPr w:rsidR="0079595B" w:rsidRPr="0079595B" w:rsidSect="007959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993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1428F" w14:textId="77777777" w:rsidR="007C1897" w:rsidRDefault="007C1897">
      <w:r>
        <w:separator/>
      </w:r>
    </w:p>
  </w:endnote>
  <w:endnote w:type="continuationSeparator" w:id="0">
    <w:p w14:paraId="240CEAE4" w14:textId="77777777" w:rsidR="007C1897" w:rsidRDefault="007C1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943C1" w14:textId="77777777" w:rsidR="009D7F0B" w:rsidRDefault="009D7F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5CF8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B781E8D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C3462" w14:textId="77777777" w:rsidR="009D7F0B" w:rsidRDefault="009D7F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F9A2B" w14:textId="77777777" w:rsidR="007C1897" w:rsidRDefault="007C1897">
      <w:r>
        <w:separator/>
      </w:r>
    </w:p>
  </w:footnote>
  <w:footnote w:type="continuationSeparator" w:id="0">
    <w:p w14:paraId="732C1013" w14:textId="77777777" w:rsidR="007C1897" w:rsidRDefault="007C1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1DE43" w14:textId="77777777" w:rsidR="009D7F0B" w:rsidRDefault="009D7F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17F3D" w14:textId="77777777" w:rsidR="009D7F0B" w:rsidRDefault="009D7F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2E811" w14:textId="77777777" w:rsidR="009D7F0B" w:rsidRDefault="009D7F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635A"/>
    <w:rsid w:val="00005838"/>
    <w:rsid w:val="00022322"/>
    <w:rsid w:val="00042497"/>
    <w:rsid w:val="0007635A"/>
    <w:rsid w:val="00081D13"/>
    <w:rsid w:val="000B688A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595B"/>
    <w:rsid w:val="007C189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7F0B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7CE0"/>
    <w:rsid w:val="00F33C66"/>
    <w:rsid w:val="00F37CF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FBBE8"/>
  <w15:chartTrackingRefBased/>
  <w15:docId w15:val="{D0AFFEC6-F257-429E-93FD-07C7867B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9595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59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2026-04-21T09:50:00Z</dcterms:created>
  <dcterms:modified xsi:type="dcterms:W3CDTF">2026-04-21T10:03:00Z</dcterms:modified>
</cp:coreProperties>
</file>