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6EE28" w14:textId="135C9683" w:rsidR="00081D13" w:rsidRPr="00247B00" w:rsidRDefault="00063461" w:rsidP="00247B00">
      <w:pPr>
        <w:spacing w:line="360" w:lineRule="auto"/>
        <w:rPr>
          <w:rFonts w:ascii="Arial Narrow" w:hAnsi="Arial Narrow" w:cs="Arial"/>
          <w:sz w:val="22"/>
          <w:szCs w:val="22"/>
        </w:rPr>
      </w:pPr>
      <w:bookmarkStart w:id="0" w:name="_Hlk53520193"/>
      <w:r w:rsidRPr="00247B0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47B00" w:rsidRPr="00247B00">
        <w:rPr>
          <w:rFonts w:ascii="Arial Narrow" w:hAnsi="Arial Narrow" w:cs="Arial"/>
          <w:sz w:val="22"/>
          <w:szCs w:val="22"/>
        </w:rPr>
        <w:t xml:space="preserve"> </w:t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 w:rsidRPr="00247B00">
        <w:rPr>
          <w:rFonts w:ascii="Arial Narrow" w:hAnsi="Arial Narrow" w:cs="Arial"/>
          <w:sz w:val="22"/>
          <w:szCs w:val="22"/>
        </w:rPr>
        <w:t>Bydgoszcz dnia: 2026-04-22</w:t>
      </w:r>
    </w:p>
    <w:p w14:paraId="308B5E55" w14:textId="77777777" w:rsidR="00081D13" w:rsidRPr="00247B00" w:rsidRDefault="00063461" w:rsidP="00247B00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47B00">
        <w:rPr>
          <w:rFonts w:ascii="Arial Narrow" w:hAnsi="Arial Narrow" w:cs="Arial"/>
          <w:sz w:val="22"/>
          <w:szCs w:val="22"/>
        </w:rPr>
        <w:t>Powstańców Warszawy</w:t>
      </w:r>
      <w:r w:rsidR="00081D13" w:rsidRPr="00247B00">
        <w:rPr>
          <w:rFonts w:ascii="Arial Narrow" w:hAnsi="Arial Narrow" w:cs="Arial"/>
          <w:sz w:val="22"/>
          <w:szCs w:val="22"/>
        </w:rPr>
        <w:t xml:space="preserve"> </w:t>
      </w:r>
      <w:r w:rsidRPr="00247B00">
        <w:rPr>
          <w:rFonts w:ascii="Arial Narrow" w:hAnsi="Arial Narrow" w:cs="Arial"/>
          <w:sz w:val="22"/>
          <w:szCs w:val="22"/>
        </w:rPr>
        <w:t>5</w:t>
      </w:r>
    </w:p>
    <w:p w14:paraId="6DAEA8A2" w14:textId="77777777" w:rsidR="00081D13" w:rsidRPr="00247B00" w:rsidRDefault="00063461" w:rsidP="00247B00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47B00">
        <w:rPr>
          <w:rFonts w:ascii="Arial Narrow" w:hAnsi="Arial Narrow" w:cs="Arial"/>
          <w:sz w:val="22"/>
          <w:szCs w:val="22"/>
        </w:rPr>
        <w:t>85-681</w:t>
      </w:r>
      <w:r w:rsidR="00081D13" w:rsidRPr="00247B00">
        <w:rPr>
          <w:rFonts w:ascii="Arial Narrow" w:hAnsi="Arial Narrow" w:cs="Arial"/>
          <w:sz w:val="22"/>
          <w:szCs w:val="22"/>
        </w:rPr>
        <w:t xml:space="preserve"> </w:t>
      </w:r>
      <w:r w:rsidRPr="00247B00">
        <w:rPr>
          <w:rFonts w:ascii="Arial Narrow" w:hAnsi="Arial Narrow" w:cs="Arial"/>
          <w:sz w:val="22"/>
          <w:szCs w:val="22"/>
        </w:rPr>
        <w:t>Bydgoszcz</w:t>
      </w:r>
    </w:p>
    <w:p w14:paraId="35D07498" w14:textId="77777777" w:rsidR="00081D13" w:rsidRPr="00247B0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47B00" w14:paraId="3A597B8F" w14:textId="77777777" w:rsidTr="00C13EA9">
        <w:tc>
          <w:tcPr>
            <w:tcW w:w="10065" w:type="dxa"/>
            <w:shd w:val="clear" w:color="auto" w:fill="F2F2F2"/>
            <w:hideMark/>
          </w:tcPr>
          <w:p w14:paraId="735260D3" w14:textId="130A703C" w:rsidR="00081D13" w:rsidRPr="00247B00" w:rsidRDefault="00081D13" w:rsidP="00247B00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47B0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  <w:r w:rsidR="00247B0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247B0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5E5EF00" w14:textId="77777777" w:rsidR="00081D13" w:rsidRPr="00247B00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10E8281" w14:textId="77777777" w:rsidR="00081D13" w:rsidRPr="00247B00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47B0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47B0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47B0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47B00" w14:paraId="0446913E" w14:textId="77777777" w:rsidTr="00081D13">
        <w:tc>
          <w:tcPr>
            <w:tcW w:w="2269" w:type="dxa"/>
          </w:tcPr>
          <w:p w14:paraId="14B16ED9" w14:textId="77777777" w:rsidR="00081D13" w:rsidRPr="00247B0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75F64874" w14:textId="77777777" w:rsidR="00081D13" w:rsidRPr="00247B00" w:rsidRDefault="0006346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Dostawy sukcesywne rękawic diagnostycznych na okres 12 miesięcy</w:t>
            </w:r>
          </w:p>
        </w:tc>
      </w:tr>
      <w:tr w:rsidR="00063461" w:rsidRPr="00247B00" w14:paraId="4BDDEBDD" w14:textId="77777777" w:rsidTr="000D481B">
        <w:tc>
          <w:tcPr>
            <w:tcW w:w="2269" w:type="dxa"/>
          </w:tcPr>
          <w:p w14:paraId="223E97D2" w14:textId="77777777" w:rsidR="00063461" w:rsidRPr="00247B00" w:rsidRDefault="00063461" w:rsidP="000D48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65311C7" w14:textId="77777777" w:rsidR="00063461" w:rsidRPr="00247B00" w:rsidRDefault="00063461" w:rsidP="000D48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24/2026</w:t>
            </w:r>
          </w:p>
        </w:tc>
      </w:tr>
    </w:tbl>
    <w:p w14:paraId="1BAE5EB2" w14:textId="77777777" w:rsidR="00081D13" w:rsidRPr="00247B0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0B738B3D" w14:textId="1950998B" w:rsidR="00081D13" w:rsidRPr="00247B0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47B00">
        <w:rPr>
          <w:rFonts w:ascii="Arial Narrow" w:hAnsi="Arial Narrow" w:cs="Arial"/>
          <w:sz w:val="22"/>
          <w:szCs w:val="22"/>
        </w:rPr>
        <w:t xml:space="preserve">Zamawiający, </w:t>
      </w:r>
      <w:r w:rsidR="00063461" w:rsidRPr="00247B00">
        <w:rPr>
          <w:rFonts w:ascii="Arial Narrow" w:hAnsi="Arial Narrow" w:cs="Arial"/>
          <w:b/>
          <w:sz w:val="22"/>
          <w:szCs w:val="22"/>
        </w:rPr>
        <w:t>10WSzKzP SPZOZ</w:t>
      </w:r>
      <w:r w:rsidRPr="00247B00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247B00">
        <w:rPr>
          <w:rFonts w:ascii="Arial Narrow" w:hAnsi="Arial Narrow" w:cs="Arial"/>
          <w:sz w:val="22"/>
          <w:szCs w:val="22"/>
        </w:rPr>
        <w:t xml:space="preserve">ust. 1 pkt. 1 i </w:t>
      </w:r>
      <w:r w:rsidRPr="00247B00">
        <w:rPr>
          <w:rFonts w:ascii="Arial Narrow" w:hAnsi="Arial Narrow" w:cs="Arial"/>
          <w:sz w:val="22"/>
          <w:szCs w:val="22"/>
        </w:rPr>
        <w:t xml:space="preserve">ust. </w:t>
      </w:r>
      <w:r w:rsidR="00A17CDB" w:rsidRPr="00247B00">
        <w:rPr>
          <w:rFonts w:ascii="Arial Narrow" w:hAnsi="Arial Narrow" w:cs="Arial"/>
          <w:sz w:val="22"/>
          <w:szCs w:val="22"/>
        </w:rPr>
        <w:t>2</w:t>
      </w:r>
      <w:r w:rsidRPr="00247B00">
        <w:rPr>
          <w:rFonts w:ascii="Arial Narrow" w:hAnsi="Arial Narrow" w:cs="Arial"/>
          <w:sz w:val="22"/>
          <w:szCs w:val="22"/>
        </w:rPr>
        <w:t xml:space="preserve"> </w:t>
      </w:r>
      <w:r w:rsidR="00081D13" w:rsidRPr="00247B00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63461" w:rsidRPr="00247B00">
        <w:rPr>
          <w:rFonts w:ascii="Arial Narrow" w:hAnsi="Arial Narrow" w:cs="Arial"/>
          <w:sz w:val="22"/>
          <w:szCs w:val="22"/>
        </w:rPr>
        <w:t>(t.j. Dz. U. z 2024 r. poz. 1320 z p</w:t>
      </w:r>
      <w:r w:rsidR="00247B00">
        <w:rPr>
          <w:rFonts w:ascii="Arial Narrow" w:hAnsi="Arial Narrow" w:cs="Arial"/>
          <w:sz w:val="22"/>
          <w:szCs w:val="22"/>
        </w:rPr>
        <w:t>óźn</w:t>
      </w:r>
      <w:r w:rsidR="00063461" w:rsidRPr="00247B00">
        <w:rPr>
          <w:rFonts w:ascii="Arial Narrow" w:hAnsi="Arial Narrow" w:cs="Arial"/>
          <w:sz w:val="22"/>
          <w:szCs w:val="22"/>
        </w:rPr>
        <w:t>. zm.)</w:t>
      </w:r>
      <w:r w:rsidR="00081D13" w:rsidRPr="00247B0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247B00">
        <w:rPr>
          <w:rFonts w:ascii="Arial Narrow" w:hAnsi="Arial Narrow" w:cs="Arial"/>
          <w:sz w:val="20"/>
          <w:szCs w:val="20"/>
        </w:rPr>
        <w:t>:</w:t>
      </w:r>
    </w:p>
    <w:tbl>
      <w:tblPr>
        <w:tblW w:w="10230" w:type="dxa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30"/>
      </w:tblGrid>
      <w:tr w:rsidR="00063461" w:rsidRPr="00247B00" w14:paraId="254282E5" w14:textId="77777777" w:rsidTr="00247B00">
        <w:tblPrEx>
          <w:tblCellMar>
            <w:top w:w="0" w:type="dxa"/>
            <w:bottom w:w="0" w:type="dxa"/>
          </w:tblCellMar>
        </w:tblPrEx>
        <w:trPr>
          <w:cantSplit/>
          <w:trHeight w:val="3947"/>
        </w:trPr>
        <w:tc>
          <w:tcPr>
            <w:tcW w:w="10230" w:type="dxa"/>
          </w:tcPr>
          <w:p w14:paraId="6AB15BF4" w14:textId="77777777" w:rsidR="00063461" w:rsidRPr="00247B00" w:rsidRDefault="00063461" w:rsidP="000D481B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b/>
                <w:sz w:val="22"/>
                <w:szCs w:val="22"/>
              </w:rPr>
              <w:t>Zarys International Spółka z ograniczoną odpowiedzialnością</w:t>
            </w:r>
          </w:p>
          <w:p w14:paraId="312193B5" w14:textId="77777777" w:rsidR="00063461" w:rsidRPr="00247B00" w:rsidRDefault="00063461" w:rsidP="000D481B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Ziemska</w:t>
            </w: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44</w:t>
            </w: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02C4817" w14:textId="77777777" w:rsidR="00063461" w:rsidRPr="00247B00" w:rsidRDefault="00063461" w:rsidP="000D481B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41-803</w:t>
            </w: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14:paraId="6DD6832D" w14:textId="77777777" w:rsidR="00063461" w:rsidRPr="00247B00" w:rsidRDefault="00063461" w:rsidP="000D481B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247B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247B00">
              <w:rPr>
                <w:rFonts w:ascii="Arial Narrow" w:hAnsi="Arial Narrow" w:cs="Arial"/>
                <w:b/>
                <w:sz w:val="22"/>
                <w:szCs w:val="22"/>
              </w:rPr>
              <w:t>548 318.16 zł</w:t>
            </w:r>
            <w:r w:rsidRPr="00247B00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9735A0B" w14:textId="77777777" w:rsidR="00063461" w:rsidRPr="00247B00" w:rsidRDefault="00063461" w:rsidP="000D481B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39524C36" w14:textId="77777777" w:rsidR="00063461" w:rsidRPr="00247B00" w:rsidRDefault="00063461" w:rsidP="000D481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03A4456A" w14:textId="77777777" w:rsidR="00081D13" w:rsidRPr="00247B00" w:rsidRDefault="00081D13" w:rsidP="00247B00">
      <w:pPr>
        <w:spacing w:before="240" w:after="36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47B0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47B0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878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992"/>
        <w:gridCol w:w="1134"/>
        <w:gridCol w:w="1276"/>
        <w:gridCol w:w="1559"/>
      </w:tblGrid>
      <w:tr w:rsidR="00247B00" w:rsidRPr="00247B00" w14:paraId="5A655908" w14:textId="77777777" w:rsidTr="00247B00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5007AC27" w14:textId="77777777" w:rsidR="00247B00" w:rsidRPr="00247B00" w:rsidRDefault="00247B0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247B00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51643A4B" w14:textId="77777777" w:rsidR="00247B00" w:rsidRPr="00247B00" w:rsidRDefault="00247B0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0D1D3F31" w14:textId="77777777" w:rsidR="00247B00" w:rsidRPr="00247B00" w:rsidRDefault="00247B0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60DFC84" w14:textId="77777777" w:rsidR="00247B00" w:rsidRPr="00247B00" w:rsidRDefault="00247B0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19D12E4" w14:textId="77777777" w:rsidR="00247B00" w:rsidRPr="00247B00" w:rsidRDefault="00247B0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C523FC5" w14:textId="77777777" w:rsidR="00247B00" w:rsidRPr="00247B00" w:rsidRDefault="00247B0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247B00" w:rsidRPr="00247B00" w14:paraId="5E82ABA5" w14:textId="77777777" w:rsidTr="00247B00">
        <w:trPr>
          <w:jc w:val="center"/>
        </w:trPr>
        <w:tc>
          <w:tcPr>
            <w:tcW w:w="851" w:type="dxa"/>
            <w:vAlign w:val="center"/>
          </w:tcPr>
          <w:p w14:paraId="7D157A65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>2</w:t>
            </w:r>
          </w:p>
        </w:tc>
        <w:tc>
          <w:tcPr>
            <w:tcW w:w="2977" w:type="dxa"/>
            <w:vAlign w:val="center"/>
          </w:tcPr>
          <w:p w14:paraId="3C056383" w14:textId="1197C610" w:rsidR="00247B00" w:rsidRPr="00247B00" w:rsidRDefault="00247B00" w:rsidP="000D481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247B00">
              <w:rPr>
                <w:rFonts w:ascii="Arial Narrow" w:hAnsi="Arial Narrow" w:cs="Arial"/>
                <w:b/>
              </w:rPr>
              <w:t xml:space="preserve">Zarys International </w:t>
            </w:r>
            <w:r>
              <w:rPr>
                <w:rFonts w:ascii="Arial Narrow" w:hAnsi="Arial Narrow" w:cs="Arial"/>
                <w:b/>
              </w:rPr>
              <w:t xml:space="preserve">Sp. z o.o. </w:t>
            </w:r>
          </w:p>
          <w:p w14:paraId="35C764F1" w14:textId="77777777" w:rsidR="00247B00" w:rsidRPr="00247B00" w:rsidRDefault="00247B00" w:rsidP="000D481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247B00">
              <w:rPr>
                <w:rFonts w:ascii="Arial Narrow" w:hAnsi="Arial Narrow" w:cs="Arial"/>
                <w:bCs/>
              </w:rPr>
              <w:t>Ziemska</w:t>
            </w:r>
            <w:r w:rsidRPr="00247B00">
              <w:rPr>
                <w:rFonts w:ascii="Arial Narrow" w:hAnsi="Arial Narrow" w:cs="Arial"/>
                <w:bCs/>
              </w:rPr>
              <w:t xml:space="preserve"> </w:t>
            </w:r>
            <w:r w:rsidRPr="00247B00">
              <w:rPr>
                <w:rFonts w:ascii="Arial Narrow" w:hAnsi="Arial Narrow" w:cs="Arial"/>
                <w:bCs/>
              </w:rPr>
              <w:t>44</w:t>
            </w:r>
            <w:r w:rsidRPr="00247B00">
              <w:rPr>
                <w:rFonts w:ascii="Arial Narrow" w:hAnsi="Arial Narrow" w:cs="Arial"/>
                <w:bCs/>
              </w:rPr>
              <w:t xml:space="preserve"> </w:t>
            </w:r>
          </w:p>
          <w:p w14:paraId="3D784EE9" w14:textId="77777777" w:rsidR="00247B00" w:rsidRPr="00247B00" w:rsidRDefault="00247B00" w:rsidP="000D481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247B00">
              <w:rPr>
                <w:rFonts w:ascii="Arial Narrow" w:hAnsi="Arial Narrow" w:cs="Arial"/>
                <w:bCs/>
              </w:rPr>
              <w:t>41-803</w:t>
            </w:r>
            <w:r w:rsidRPr="00247B00">
              <w:rPr>
                <w:rFonts w:ascii="Arial Narrow" w:hAnsi="Arial Narrow" w:cs="Arial"/>
                <w:bCs/>
              </w:rPr>
              <w:t xml:space="preserve"> </w:t>
            </w:r>
            <w:r w:rsidRPr="00247B00">
              <w:rPr>
                <w:rFonts w:ascii="Arial Narrow" w:hAnsi="Arial Narrow" w:cs="Arial"/>
                <w:bCs/>
              </w:rPr>
              <w:t>Zabrze</w:t>
            </w:r>
          </w:p>
        </w:tc>
        <w:tc>
          <w:tcPr>
            <w:tcW w:w="992" w:type="dxa"/>
            <w:vAlign w:val="center"/>
          </w:tcPr>
          <w:p w14:paraId="4B7826EC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B7A0340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276" w:type="dxa"/>
            <w:vAlign w:val="center"/>
          </w:tcPr>
          <w:p w14:paraId="72DB8E15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14:paraId="5D9CAC16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100,00</w:t>
            </w:r>
          </w:p>
        </w:tc>
      </w:tr>
      <w:tr w:rsidR="00247B00" w:rsidRPr="00247B00" w14:paraId="19BD12B3" w14:textId="77777777" w:rsidTr="00247B00">
        <w:trPr>
          <w:jc w:val="center"/>
        </w:trPr>
        <w:tc>
          <w:tcPr>
            <w:tcW w:w="851" w:type="dxa"/>
            <w:vAlign w:val="center"/>
          </w:tcPr>
          <w:p w14:paraId="55FFC91C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>1</w:t>
            </w:r>
          </w:p>
        </w:tc>
        <w:tc>
          <w:tcPr>
            <w:tcW w:w="2977" w:type="dxa"/>
            <w:vAlign w:val="center"/>
          </w:tcPr>
          <w:p w14:paraId="50D30DCA" w14:textId="77777777" w:rsidR="00247B00" w:rsidRPr="00247B00" w:rsidRDefault="00247B00" w:rsidP="000D481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247B00">
              <w:rPr>
                <w:rFonts w:ascii="Arial Narrow" w:hAnsi="Arial Narrow" w:cs="Arial"/>
                <w:b/>
              </w:rPr>
              <w:t>SKAMEX  Spółka Akcyjna</w:t>
            </w:r>
          </w:p>
          <w:p w14:paraId="4BC4D753" w14:textId="77777777" w:rsidR="00247B00" w:rsidRPr="00247B00" w:rsidRDefault="00247B00" w:rsidP="000D481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247B00">
              <w:rPr>
                <w:rFonts w:ascii="Arial Narrow" w:hAnsi="Arial Narrow" w:cs="Arial"/>
                <w:bCs/>
              </w:rPr>
              <w:t>ul. Dr. Stefana Kopcińskiego</w:t>
            </w:r>
            <w:r w:rsidRPr="00247B00">
              <w:rPr>
                <w:rFonts w:ascii="Arial Narrow" w:hAnsi="Arial Narrow" w:cs="Arial"/>
                <w:bCs/>
              </w:rPr>
              <w:t xml:space="preserve"> </w:t>
            </w:r>
            <w:r w:rsidRPr="00247B00">
              <w:rPr>
                <w:rFonts w:ascii="Arial Narrow" w:hAnsi="Arial Narrow" w:cs="Arial"/>
                <w:bCs/>
              </w:rPr>
              <w:t xml:space="preserve"> 62 D</w:t>
            </w:r>
            <w:r w:rsidRPr="00247B00">
              <w:rPr>
                <w:rFonts w:ascii="Arial Narrow" w:hAnsi="Arial Narrow" w:cs="Arial"/>
                <w:bCs/>
              </w:rPr>
              <w:t xml:space="preserve"> </w:t>
            </w:r>
          </w:p>
          <w:p w14:paraId="598555EE" w14:textId="77777777" w:rsidR="00247B00" w:rsidRPr="00247B00" w:rsidRDefault="00247B00" w:rsidP="000D481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247B00">
              <w:rPr>
                <w:rFonts w:ascii="Arial Narrow" w:hAnsi="Arial Narrow" w:cs="Arial"/>
                <w:bCs/>
              </w:rPr>
              <w:t>90-032</w:t>
            </w:r>
            <w:r w:rsidRPr="00247B00">
              <w:rPr>
                <w:rFonts w:ascii="Arial Narrow" w:hAnsi="Arial Narrow" w:cs="Arial"/>
                <w:bCs/>
              </w:rPr>
              <w:t xml:space="preserve"> </w:t>
            </w:r>
            <w:r w:rsidRPr="00247B00">
              <w:rPr>
                <w:rFonts w:ascii="Arial Narrow" w:hAnsi="Arial Narrow" w:cs="Arial"/>
                <w:bCs/>
              </w:rPr>
              <w:t>Łódź</w:t>
            </w:r>
          </w:p>
        </w:tc>
        <w:tc>
          <w:tcPr>
            <w:tcW w:w="992" w:type="dxa"/>
            <w:vAlign w:val="center"/>
          </w:tcPr>
          <w:p w14:paraId="6B3E6FF0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46,31</w:t>
            </w:r>
          </w:p>
        </w:tc>
        <w:tc>
          <w:tcPr>
            <w:tcW w:w="1134" w:type="dxa"/>
            <w:vAlign w:val="center"/>
          </w:tcPr>
          <w:p w14:paraId="55593A47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276" w:type="dxa"/>
            <w:vAlign w:val="center"/>
          </w:tcPr>
          <w:p w14:paraId="5B1DABCE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14:paraId="08936602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86,31</w:t>
            </w:r>
          </w:p>
        </w:tc>
      </w:tr>
      <w:tr w:rsidR="00247B00" w:rsidRPr="00247B00" w14:paraId="39059257" w14:textId="77777777" w:rsidTr="00247B00">
        <w:trPr>
          <w:jc w:val="center"/>
        </w:trPr>
        <w:tc>
          <w:tcPr>
            <w:tcW w:w="851" w:type="dxa"/>
            <w:vAlign w:val="center"/>
          </w:tcPr>
          <w:p w14:paraId="05832ACF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>3</w:t>
            </w:r>
          </w:p>
        </w:tc>
        <w:tc>
          <w:tcPr>
            <w:tcW w:w="2977" w:type="dxa"/>
            <w:vAlign w:val="center"/>
          </w:tcPr>
          <w:p w14:paraId="140DE925" w14:textId="77777777" w:rsidR="00247B00" w:rsidRPr="00247B00" w:rsidRDefault="00247B00" w:rsidP="000D481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247B00">
              <w:rPr>
                <w:rFonts w:ascii="Arial Narrow" w:hAnsi="Arial Narrow" w:cs="Arial"/>
                <w:b/>
              </w:rPr>
              <w:t>ICS POLSKA Z.Kotłowski,H.Kotłowska sp.j.</w:t>
            </w:r>
          </w:p>
          <w:p w14:paraId="74B5EEC7" w14:textId="77777777" w:rsidR="00247B00" w:rsidRPr="00247B00" w:rsidRDefault="00247B00" w:rsidP="000D481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247B00">
              <w:rPr>
                <w:rFonts w:ascii="Arial Narrow" w:hAnsi="Arial Narrow" w:cs="Arial"/>
                <w:bCs/>
              </w:rPr>
              <w:lastRenderedPageBreak/>
              <w:t>Magnoliowa</w:t>
            </w:r>
            <w:r w:rsidRPr="00247B00">
              <w:rPr>
                <w:rFonts w:ascii="Arial Narrow" w:hAnsi="Arial Narrow" w:cs="Arial"/>
                <w:bCs/>
              </w:rPr>
              <w:t xml:space="preserve"> </w:t>
            </w:r>
            <w:r w:rsidRPr="00247B00">
              <w:rPr>
                <w:rFonts w:ascii="Arial Narrow" w:hAnsi="Arial Narrow" w:cs="Arial"/>
                <w:bCs/>
              </w:rPr>
              <w:t>12</w:t>
            </w:r>
            <w:r w:rsidRPr="00247B00">
              <w:rPr>
                <w:rFonts w:ascii="Arial Narrow" w:hAnsi="Arial Narrow" w:cs="Arial"/>
                <w:bCs/>
              </w:rPr>
              <w:t xml:space="preserve"> </w:t>
            </w:r>
          </w:p>
          <w:p w14:paraId="02964D4B" w14:textId="77777777" w:rsidR="00247B00" w:rsidRPr="00247B00" w:rsidRDefault="00247B00" w:rsidP="000D481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247B00">
              <w:rPr>
                <w:rFonts w:ascii="Arial Narrow" w:hAnsi="Arial Narrow" w:cs="Arial"/>
                <w:bCs/>
              </w:rPr>
              <w:t>81-198</w:t>
            </w:r>
            <w:r w:rsidRPr="00247B00">
              <w:rPr>
                <w:rFonts w:ascii="Arial Narrow" w:hAnsi="Arial Narrow" w:cs="Arial"/>
                <w:bCs/>
              </w:rPr>
              <w:t xml:space="preserve"> </w:t>
            </w:r>
            <w:r w:rsidRPr="00247B00">
              <w:rPr>
                <w:rFonts w:ascii="Arial Narrow" w:hAnsi="Arial Narrow" w:cs="Arial"/>
                <w:bCs/>
              </w:rPr>
              <w:t>Mosty</w:t>
            </w:r>
          </w:p>
        </w:tc>
        <w:tc>
          <w:tcPr>
            <w:tcW w:w="992" w:type="dxa"/>
            <w:vAlign w:val="center"/>
          </w:tcPr>
          <w:p w14:paraId="5B1FF99B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lastRenderedPageBreak/>
              <w:t xml:space="preserve">  0,00</w:t>
            </w:r>
          </w:p>
        </w:tc>
        <w:tc>
          <w:tcPr>
            <w:tcW w:w="1134" w:type="dxa"/>
            <w:vAlign w:val="center"/>
          </w:tcPr>
          <w:p w14:paraId="74B79476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41C76BF4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677CC7B0" w14:textId="77777777" w:rsidR="00247B00" w:rsidRPr="00247B00" w:rsidRDefault="00247B00" w:rsidP="000D481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47B00">
              <w:rPr>
                <w:rFonts w:ascii="Arial Narrow" w:hAnsi="Arial Narrow" w:cs="Arial"/>
              </w:rPr>
              <w:t xml:space="preserve">  0,00</w:t>
            </w:r>
          </w:p>
        </w:tc>
      </w:tr>
    </w:tbl>
    <w:p w14:paraId="25CBE08F" w14:textId="77777777" w:rsidR="00E85D70" w:rsidRPr="00247B0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9729655" w14:textId="77777777" w:rsidR="00F960D7" w:rsidRPr="00247B00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BFE0030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47B00">
        <w:rPr>
          <w:rFonts w:ascii="Arial Narrow" w:hAnsi="Arial Narrow" w:cs="Arial"/>
          <w:i/>
          <w:sz w:val="22"/>
          <w:szCs w:val="22"/>
        </w:rPr>
        <w:t>Zamawiający</w:t>
      </w:r>
    </w:p>
    <w:p w14:paraId="339F7C7E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57642445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E1DF0DD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E209B78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16FA9361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37C317ED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10F3400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50BAFA47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63DDBD09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30EE707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1499EB81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5F055B15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4CCDC06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60AE8F0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0BC4D445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1AE7BB31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86F0006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73E24D5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9DB8334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6C1A3C7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E524E58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57CD640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9E29852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3F5FD06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31E993F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03C0278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10283F7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0608935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1618B7B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18AE3BD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F1B5B62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3E7FB453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5C4F24B3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2C7F470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542D850F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1E96C3C2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0058DB9F" w14:textId="77777777" w:rsidR="00247B00" w:rsidRDefault="00247B00" w:rsidP="00247B00">
      <w:pPr>
        <w:rPr>
          <w:rFonts w:ascii="Arial Narrow" w:hAnsi="Arial Narrow" w:cs="Arial"/>
          <w:i/>
          <w:sz w:val="22"/>
          <w:szCs w:val="22"/>
        </w:rPr>
      </w:pPr>
    </w:p>
    <w:p w14:paraId="2725BBD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3451A09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4E044A0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BF81C69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8357D57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3ECCF416" w14:textId="77777777" w:rsidR="00247B00" w:rsidRDefault="00247B00" w:rsidP="00247B00">
      <w:pPr>
        <w:rPr>
          <w:rFonts w:ascii="Arial Narrow" w:hAnsi="Arial Narrow" w:cs="Arial"/>
          <w:i/>
          <w:sz w:val="22"/>
          <w:szCs w:val="22"/>
        </w:rPr>
      </w:pPr>
    </w:p>
    <w:p w14:paraId="7DE02158" w14:textId="77777777" w:rsidR="00247B00" w:rsidRDefault="00247B00" w:rsidP="00247B00">
      <w:pPr>
        <w:rPr>
          <w:rFonts w:ascii="Arial Narrow" w:hAnsi="Arial Narrow" w:cs="Arial"/>
          <w:i/>
          <w:sz w:val="22"/>
          <w:szCs w:val="22"/>
        </w:rPr>
      </w:pPr>
    </w:p>
    <w:p w14:paraId="2B57CEC9" w14:textId="0CD439FA" w:rsidR="00247B00" w:rsidRDefault="00247B00" w:rsidP="00247B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3596C00B" w14:textId="53D675B8" w:rsidR="00247B00" w:rsidRDefault="00247B00" w:rsidP="00247B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6C72FACE" w14:textId="17E30B48" w:rsidR="00247B00" w:rsidRDefault="00247B00" w:rsidP="00247B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D263E1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04730678" w14:textId="4174EE7C" w:rsidR="00247B00" w:rsidRPr="00247B00" w:rsidRDefault="00247B00" w:rsidP="00247B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2026-04-22</w:t>
      </w:r>
      <w:bookmarkEnd w:id="0"/>
    </w:p>
    <w:sectPr w:rsidR="00247B00" w:rsidRPr="00247B00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D13F9" w14:textId="77777777" w:rsidR="00D211E8" w:rsidRDefault="00D211E8">
      <w:r>
        <w:separator/>
      </w:r>
    </w:p>
  </w:endnote>
  <w:endnote w:type="continuationSeparator" w:id="0">
    <w:p w14:paraId="2F2D996B" w14:textId="77777777" w:rsidR="00D211E8" w:rsidRDefault="00D2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DD26" w14:textId="77777777" w:rsidR="00063461" w:rsidRDefault="000634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F3983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CBE4F0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F68FF" w14:textId="77777777" w:rsidR="00063461" w:rsidRDefault="000634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5C104" w14:textId="77777777" w:rsidR="00D211E8" w:rsidRDefault="00D211E8">
      <w:r>
        <w:separator/>
      </w:r>
    </w:p>
  </w:footnote>
  <w:footnote w:type="continuationSeparator" w:id="0">
    <w:p w14:paraId="3C03A86F" w14:textId="77777777" w:rsidR="00D211E8" w:rsidRDefault="00D21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4078" w14:textId="77777777" w:rsidR="00063461" w:rsidRDefault="000634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E1608" w14:textId="77777777" w:rsidR="00063461" w:rsidRDefault="000634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76C81" w14:textId="77777777" w:rsidR="00063461" w:rsidRDefault="000634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DB7"/>
    <w:rsid w:val="00005838"/>
    <w:rsid w:val="00022322"/>
    <w:rsid w:val="00042497"/>
    <w:rsid w:val="00063461"/>
    <w:rsid w:val="00081D13"/>
    <w:rsid w:val="000C1E6F"/>
    <w:rsid w:val="000E4E56"/>
    <w:rsid w:val="001A1468"/>
    <w:rsid w:val="001B7815"/>
    <w:rsid w:val="00247B0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11E8"/>
    <w:rsid w:val="00D26ED6"/>
    <w:rsid w:val="00D42C90"/>
    <w:rsid w:val="00D8427E"/>
    <w:rsid w:val="00E30B2D"/>
    <w:rsid w:val="00E62859"/>
    <w:rsid w:val="00E85D70"/>
    <w:rsid w:val="00ED5DB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2978BE"/>
  <w15:chartTrackingRefBased/>
  <w15:docId w15:val="{8FA3F924-8ACF-4456-B974-AF1D68C89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47B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7B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2026-04-22T13:19:00Z</dcterms:created>
  <dcterms:modified xsi:type="dcterms:W3CDTF">2026-04-22T13:22:00Z</dcterms:modified>
</cp:coreProperties>
</file>