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07ED" w14:textId="77777777" w:rsidR="00BC121E" w:rsidRPr="0026210B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5A2F0F5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26210B">
        <w:rPr>
          <w:rFonts w:ascii="Times New Roman" w:hAnsi="Times New Roman"/>
          <w:b/>
          <w:sz w:val="24"/>
          <w:szCs w:val="24"/>
        </w:rPr>
        <w:t>Wykonawca:</w:t>
      </w:r>
    </w:p>
    <w:p w14:paraId="5702A32C" w14:textId="77777777" w:rsidR="00BC121E" w:rsidRPr="0026210B" w:rsidRDefault="00BC121E" w:rsidP="0026210B">
      <w:pPr>
        <w:spacing w:after="0" w:line="276" w:lineRule="auto"/>
        <w:ind w:right="-2"/>
        <w:rPr>
          <w:rFonts w:ascii="Times New Roman" w:hAnsi="Times New Roman"/>
          <w:sz w:val="21"/>
          <w:szCs w:val="21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B3AA35B" w14:textId="77777777" w:rsidR="00BC121E" w:rsidRPr="0026210B" w:rsidRDefault="00BC121E" w:rsidP="0026210B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26210B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6210B">
        <w:rPr>
          <w:rFonts w:ascii="Times New Roman" w:hAnsi="Times New Roman"/>
          <w:i/>
          <w:sz w:val="16"/>
          <w:szCs w:val="16"/>
        </w:rPr>
        <w:t>)</w:t>
      </w:r>
    </w:p>
    <w:p w14:paraId="3399A1C4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26210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7DFAF86" w14:textId="77777777" w:rsidR="00BC121E" w:rsidRPr="0026210B" w:rsidRDefault="00BC121E" w:rsidP="0026210B">
      <w:pPr>
        <w:spacing w:after="40" w:line="276" w:lineRule="auto"/>
        <w:ind w:right="-2"/>
        <w:rPr>
          <w:rFonts w:ascii="Times New Roman" w:hAnsi="Times New Roman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B5D80EB" w14:textId="77777777" w:rsidR="00BC121E" w:rsidRPr="0026210B" w:rsidRDefault="00BC121E" w:rsidP="0026210B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EA3BD25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6202C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6D2993" w14:textId="10AF4D98" w:rsidR="0045613E" w:rsidRPr="0026210B" w:rsidRDefault="0045613E" w:rsidP="00D02949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7CE0D453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3E71E2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1A9C30AD" w14:textId="77777777" w:rsidR="00BC121E" w:rsidRPr="0026210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321A6402" w14:textId="558E0948" w:rsidR="00BC121E" w:rsidRPr="002C2745" w:rsidRDefault="00BC121E" w:rsidP="0026210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26210B" w:rsidRPr="0050458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„</w:t>
      </w:r>
      <w:r w:rsidR="00504587" w:rsidRPr="00504587">
        <w:rPr>
          <w:rFonts w:ascii="Times New Roman" w:hAnsi="Times New Roman"/>
          <w:b/>
          <w:sz w:val="20"/>
          <w:szCs w:val="20"/>
        </w:rPr>
        <w:t>Przeglądy techniczne oraz opieka serwisowa aparatury medycznej</w:t>
      </w:r>
      <w:r w:rsidR="0026210B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”</w:t>
      </w:r>
      <w:r w:rsidR="0026210B"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ZP/</w:t>
      </w:r>
      <w:r w:rsidR="00504587">
        <w:rPr>
          <w:rFonts w:ascii="Times New Roman" w:eastAsia="Times New Roman" w:hAnsi="Times New Roman"/>
          <w:b/>
          <w:sz w:val="20"/>
          <w:szCs w:val="20"/>
          <w:lang w:eastAsia="pl-PL"/>
        </w:rPr>
        <w:t>18</w:t>
      </w:r>
      <w:r w:rsidR="0045613E" w:rsidRPr="002C2745">
        <w:rPr>
          <w:rFonts w:ascii="Times New Roman" w:eastAsia="Times New Roman" w:hAnsi="Times New Roman"/>
          <w:b/>
          <w:sz w:val="20"/>
          <w:szCs w:val="20"/>
          <w:lang w:eastAsia="pl-PL"/>
        </w:rPr>
        <w:t>/202</w:t>
      </w:r>
      <w:r w:rsidR="00504587">
        <w:rPr>
          <w:rFonts w:ascii="Times New Roman" w:eastAsia="Times New Roman" w:hAnsi="Times New Roman"/>
          <w:b/>
          <w:sz w:val="20"/>
          <w:szCs w:val="20"/>
          <w:lang w:eastAsia="pl-PL"/>
        </w:rPr>
        <w:t>6</w:t>
      </w:r>
    </w:p>
    <w:p w14:paraId="506A863C" w14:textId="7F9FAD95" w:rsidR="00BC121E" w:rsidRPr="002C2745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prowadzonego przez oświadczam</w:t>
      </w:r>
      <w:r w:rsidRPr="002C2745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1AC9A65" w14:textId="67BE69B4" w:rsidR="00BC121E" w:rsidRPr="002C2745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2FE7CD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konsumentów, z innym Wykonawcą, który złożył odrębną ofertę w niniejszym postępowaniu</w:t>
      </w:r>
      <w:r w:rsidR="00067B62" w:rsidRPr="002C2745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E2A750C" w14:textId="0EEA177A" w:rsidR="0026210B" w:rsidRPr="002C2745" w:rsidRDefault="00BC121E" w:rsidP="002C2745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b/>
          <w:bCs/>
          <w:sz w:val="20"/>
          <w:szCs w:val="20"/>
        </w:rPr>
        <w:object w:dxaOrig="1440" w:dyaOrig="1440" w14:anchorId="6AD436E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konsumentów, z innym Wykonawcą, który złożył odrębną ofertę w niniejszym postępowaniu.</w:t>
      </w:r>
    </w:p>
    <w:p w14:paraId="5AC06491" w14:textId="553F72F8" w:rsidR="00BF69A4" w:rsidRPr="002C2745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C2745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C2745" w14:paraId="27FC105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F81A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C6B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9C6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C2745" w14:paraId="423AAA7D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23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C0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9B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C2745" w14:paraId="3D066B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5BA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274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C4B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5AD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62ECB8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02026BD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F87F01F" w14:textId="216E6261" w:rsidR="00067B62" w:rsidRPr="002C2745" w:rsidRDefault="00067B62" w:rsidP="002C2745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26210B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26210B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26210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36113393" w14:textId="77777777" w:rsidTr="00620E37">
        <w:tc>
          <w:tcPr>
            <w:tcW w:w="2660" w:type="dxa"/>
          </w:tcPr>
          <w:p w14:paraId="5D13A835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28D60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77A72C58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635D247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74C52FB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181CAF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CF46B9D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1152C8A3" w14:textId="77777777" w:rsidR="00106AC7" w:rsidRPr="0026210B" w:rsidRDefault="00106AC7" w:rsidP="00BC121E">
      <w:pPr>
        <w:rPr>
          <w:rFonts w:ascii="Times New Roman" w:hAnsi="Times New Roman"/>
        </w:rPr>
      </w:pPr>
    </w:p>
    <w:sectPr w:rsidR="00106AC7" w:rsidRPr="0026210B" w:rsidSect="0026210B">
      <w:headerReference w:type="default" r:id="rId12"/>
      <w:footerReference w:type="even" r:id="rId13"/>
      <w:footerReference w:type="default" r:id="rId14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4632B" w14:textId="77777777" w:rsidR="009C440D" w:rsidRDefault="009C440D">
      <w:r>
        <w:separator/>
      </w:r>
    </w:p>
  </w:endnote>
  <w:endnote w:type="continuationSeparator" w:id="0">
    <w:p w14:paraId="428CCEA5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F7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C00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91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A8997C2" w14:textId="09DA451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4810" w14:textId="77777777" w:rsidR="009C440D" w:rsidRDefault="009C440D">
      <w:r>
        <w:separator/>
      </w:r>
    </w:p>
  </w:footnote>
  <w:footnote w:type="continuationSeparator" w:id="0">
    <w:p w14:paraId="7AD2679B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6D7CE" w14:textId="31E25D4C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26210B">
      <w:rPr>
        <w:rFonts w:ascii="Times New Roman" w:eastAsia="Times New Roman" w:hAnsi="Times New Roman"/>
        <w:bCs/>
        <w:sz w:val="24"/>
        <w:szCs w:val="24"/>
        <w:lang w:eastAsia="pl-PL"/>
      </w:rPr>
      <w:t xml:space="preserve">Załącznik nr </w:t>
    </w:r>
    <w:r w:rsidRPr="0026210B">
      <w:rPr>
        <w:rFonts w:ascii="Times New Roman" w:eastAsia="Times New Roman" w:hAnsi="Times New Roman"/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0B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A6ED9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73C79"/>
    <w:rsid w:val="00A807A7"/>
    <w:rsid w:val="00AB554C"/>
    <w:rsid w:val="00AB6C06"/>
    <w:rsid w:val="00AB7377"/>
    <w:rsid w:val="00AD329C"/>
    <w:rsid w:val="00B04D14"/>
    <w:rsid w:val="00B11F74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4207B4E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5</cp:revision>
  <cp:lastPrinted>2026-04-22T12:15:00Z</cp:lastPrinted>
  <dcterms:created xsi:type="dcterms:W3CDTF">2026-03-30T12:56:00Z</dcterms:created>
  <dcterms:modified xsi:type="dcterms:W3CDTF">2026-04-22T12:15:00Z</dcterms:modified>
</cp:coreProperties>
</file>