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7FF3F" w14:textId="79C2AD67" w:rsidR="00B36EDA" w:rsidRPr="008D1509" w:rsidRDefault="006F6ECF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8D1509">
        <w:rPr>
          <w:rFonts w:ascii="Arial Narrow" w:hAnsi="Arial Narrow" w:cs="Arial"/>
          <w:sz w:val="20"/>
          <w:szCs w:val="20"/>
        </w:rPr>
        <w:t>Bydgoszcz</w:t>
      </w:r>
      <w:r w:rsidR="00B36EDA" w:rsidRPr="008D1509">
        <w:rPr>
          <w:rFonts w:ascii="Arial Narrow" w:hAnsi="Arial Narrow" w:cs="Arial"/>
          <w:sz w:val="20"/>
          <w:szCs w:val="20"/>
        </w:rPr>
        <w:t xml:space="preserve"> dnia: </w:t>
      </w:r>
      <w:r w:rsidRPr="008D1509">
        <w:rPr>
          <w:rFonts w:ascii="Arial Narrow" w:hAnsi="Arial Narrow" w:cs="Arial"/>
          <w:sz w:val="20"/>
          <w:szCs w:val="20"/>
        </w:rPr>
        <w:t>2026-04-23</w:t>
      </w:r>
    </w:p>
    <w:p w14:paraId="46081583" w14:textId="07CBC7D4" w:rsidR="00B36EDA" w:rsidRPr="008D1509" w:rsidRDefault="006F6ECF" w:rsidP="008D1509">
      <w:pPr>
        <w:spacing w:line="276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8D1509">
        <w:rPr>
          <w:rFonts w:ascii="Arial Narrow" w:hAnsi="Arial Narrow" w:cs="Arial"/>
          <w:b/>
          <w:bCs/>
          <w:sz w:val="20"/>
          <w:szCs w:val="20"/>
        </w:rPr>
        <w:t>10</w:t>
      </w:r>
      <w:r w:rsidR="008D1509">
        <w:rPr>
          <w:rFonts w:ascii="Arial Narrow" w:hAnsi="Arial Narrow" w:cs="Arial"/>
          <w:b/>
          <w:bCs/>
          <w:sz w:val="20"/>
          <w:szCs w:val="20"/>
        </w:rPr>
        <w:t>.</w:t>
      </w:r>
      <w:r w:rsidRPr="008D1509">
        <w:rPr>
          <w:rFonts w:ascii="Arial Narrow" w:hAnsi="Arial Narrow" w:cs="Arial"/>
          <w:b/>
          <w:bCs/>
          <w:sz w:val="20"/>
          <w:szCs w:val="20"/>
        </w:rPr>
        <w:t>WSzKzP SPZOZ</w:t>
      </w:r>
    </w:p>
    <w:p w14:paraId="3F2E25B8" w14:textId="7736E67F" w:rsidR="00B36EDA" w:rsidRPr="008D1509" w:rsidRDefault="006F6ECF" w:rsidP="008D1509">
      <w:pPr>
        <w:spacing w:line="276" w:lineRule="auto"/>
        <w:ind w:right="3969"/>
        <w:rPr>
          <w:rFonts w:ascii="Arial Narrow" w:hAnsi="Arial Narrow" w:cs="Arial"/>
          <w:sz w:val="20"/>
          <w:szCs w:val="20"/>
        </w:rPr>
      </w:pPr>
      <w:r w:rsidRPr="008D1509">
        <w:rPr>
          <w:rFonts w:ascii="Arial Narrow" w:hAnsi="Arial Narrow" w:cs="Arial"/>
          <w:sz w:val="20"/>
          <w:szCs w:val="20"/>
        </w:rPr>
        <w:t>Powstańców Warszawy</w:t>
      </w:r>
      <w:r w:rsidR="00B36EDA" w:rsidRPr="008D1509">
        <w:rPr>
          <w:rFonts w:ascii="Arial Narrow" w:hAnsi="Arial Narrow" w:cs="Arial"/>
          <w:sz w:val="20"/>
          <w:szCs w:val="20"/>
        </w:rPr>
        <w:t xml:space="preserve"> </w:t>
      </w:r>
      <w:r w:rsidRPr="008D1509">
        <w:rPr>
          <w:rFonts w:ascii="Arial Narrow" w:hAnsi="Arial Narrow" w:cs="Arial"/>
          <w:sz w:val="20"/>
          <w:szCs w:val="20"/>
        </w:rPr>
        <w:t>5</w:t>
      </w:r>
    </w:p>
    <w:p w14:paraId="6869E998" w14:textId="1ED4F008" w:rsidR="00B36EDA" w:rsidRPr="008D1509" w:rsidRDefault="006F6ECF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8D1509">
        <w:rPr>
          <w:rFonts w:ascii="Arial Narrow" w:hAnsi="Arial Narrow" w:cs="Arial"/>
          <w:sz w:val="20"/>
          <w:szCs w:val="20"/>
        </w:rPr>
        <w:t>85-681</w:t>
      </w:r>
      <w:r w:rsidR="00B36EDA" w:rsidRPr="008D1509">
        <w:rPr>
          <w:rFonts w:ascii="Arial Narrow" w:hAnsi="Arial Narrow" w:cs="Arial"/>
          <w:sz w:val="20"/>
          <w:szCs w:val="20"/>
        </w:rPr>
        <w:t xml:space="preserve"> </w:t>
      </w:r>
      <w:r w:rsidRPr="008D1509">
        <w:rPr>
          <w:rFonts w:ascii="Arial Narrow" w:hAnsi="Arial Narrow" w:cs="Arial"/>
          <w:sz w:val="20"/>
          <w:szCs w:val="20"/>
        </w:rPr>
        <w:t>Bydgoszcz</w:t>
      </w:r>
    </w:p>
    <w:p w14:paraId="42335FAF" w14:textId="77777777" w:rsidR="00B36EDA" w:rsidRPr="008D1509" w:rsidRDefault="00B36EDA" w:rsidP="00B36EDA">
      <w:pPr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8D1509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47EA92E4" w14:textId="77777777" w:rsidR="00B36EDA" w:rsidRPr="008D1509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8D1509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0D121843" w14:textId="77777777" w:rsidR="00B36EDA" w:rsidRPr="008D1509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8D1509" w14:paraId="741636E4" w14:textId="77777777" w:rsidTr="00B36EDA">
        <w:tc>
          <w:tcPr>
            <w:tcW w:w="9923" w:type="dxa"/>
            <w:shd w:val="clear" w:color="auto" w:fill="F2F2F2"/>
            <w:hideMark/>
          </w:tcPr>
          <w:p w14:paraId="0A39773E" w14:textId="678C2DF4" w:rsidR="00B36EDA" w:rsidRPr="008D1509" w:rsidRDefault="008D1509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OGŁOSZNIE</w:t>
            </w:r>
          </w:p>
          <w:p w14:paraId="59A04224" w14:textId="77777777" w:rsidR="00B36EDA" w:rsidRPr="008D1509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8D1509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1344C48A" w14:textId="77777777" w:rsidR="00B36EDA" w:rsidRPr="008D1509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50349169" w14:textId="77777777" w:rsidR="00B36EDA" w:rsidRPr="008D1509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8D1509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8D1509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8D1509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8D1509" w14:paraId="62F87C4A" w14:textId="77777777" w:rsidTr="00B36EDA">
        <w:tc>
          <w:tcPr>
            <w:tcW w:w="2269" w:type="dxa"/>
          </w:tcPr>
          <w:p w14:paraId="0BBB5A97" w14:textId="77777777" w:rsidR="00B36EDA" w:rsidRPr="008D1509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</w:tcPr>
          <w:p w14:paraId="2D8F067C" w14:textId="3DF12BD0" w:rsidR="00B36EDA" w:rsidRPr="008D1509" w:rsidRDefault="006F6ECF" w:rsidP="008D1509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b/>
                <w:sz w:val="20"/>
                <w:szCs w:val="20"/>
              </w:rPr>
              <w:t xml:space="preserve">Zakup diatermii, aparatu RTG i mobilnego stołu chirurgicznego z systemem obrazowania </w:t>
            </w:r>
            <w:proofErr w:type="gramStart"/>
            <w:r w:rsidRPr="008D1509">
              <w:rPr>
                <w:rFonts w:ascii="Arial Narrow" w:hAnsi="Arial Narrow" w:cs="Arial"/>
                <w:b/>
                <w:sz w:val="20"/>
                <w:szCs w:val="20"/>
              </w:rPr>
              <w:t>RTG  w</w:t>
            </w:r>
            <w:proofErr w:type="gramEnd"/>
            <w:r w:rsidRPr="008D1509">
              <w:rPr>
                <w:rFonts w:ascii="Arial Narrow" w:hAnsi="Arial Narrow" w:cs="Arial"/>
                <w:b/>
                <w:sz w:val="20"/>
                <w:szCs w:val="20"/>
              </w:rPr>
              <w:t xml:space="preserve"> ramach Projektu nr FENX.06.01-IP.03-0018/25 </w:t>
            </w:r>
            <w:proofErr w:type="spellStart"/>
            <w:r w:rsidRPr="008D1509">
              <w:rPr>
                <w:rFonts w:ascii="Arial Narrow" w:hAnsi="Arial Narrow" w:cs="Arial"/>
                <w:b/>
                <w:sz w:val="20"/>
                <w:szCs w:val="20"/>
              </w:rPr>
              <w:t>pn</w:t>
            </w:r>
            <w:proofErr w:type="spellEnd"/>
            <w:r w:rsidRPr="008D1509">
              <w:rPr>
                <w:rFonts w:ascii="Arial Narrow" w:hAnsi="Arial Narrow" w:cs="Arial"/>
                <w:b/>
                <w:sz w:val="20"/>
                <w:szCs w:val="20"/>
              </w:rPr>
              <w:t xml:space="preserve">: "Wsparcie </w:t>
            </w:r>
            <w:proofErr w:type="gramStart"/>
            <w:r w:rsidRPr="008D1509">
              <w:rPr>
                <w:rFonts w:ascii="Arial Narrow" w:hAnsi="Arial Narrow" w:cs="Arial"/>
                <w:b/>
                <w:sz w:val="20"/>
                <w:szCs w:val="20"/>
              </w:rPr>
              <w:t>infrastruktury  10.</w:t>
            </w:r>
            <w:proofErr w:type="gramEnd"/>
            <w:r w:rsidRPr="008D1509">
              <w:rPr>
                <w:rFonts w:ascii="Arial Narrow" w:hAnsi="Arial Narrow" w:cs="Arial"/>
                <w:b/>
                <w:sz w:val="20"/>
                <w:szCs w:val="20"/>
              </w:rPr>
              <w:t>WSzKzP SP ZOZ w Bydgoszczy w zakresie AOS i leczenia jednego dnia poprzez zakup niezbędnych wyrobów medycznych"</w:t>
            </w:r>
          </w:p>
        </w:tc>
      </w:tr>
      <w:tr w:rsidR="006F6ECF" w:rsidRPr="008D1509" w14:paraId="41874B21" w14:textId="77777777" w:rsidTr="008F4822">
        <w:tc>
          <w:tcPr>
            <w:tcW w:w="2269" w:type="dxa"/>
          </w:tcPr>
          <w:p w14:paraId="6B3389C7" w14:textId="77777777" w:rsidR="006F6ECF" w:rsidRPr="008D1509" w:rsidRDefault="006F6ECF" w:rsidP="008F48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</w:tcPr>
          <w:p w14:paraId="33398A9C" w14:textId="5D55F018" w:rsidR="006F6ECF" w:rsidRPr="008D1509" w:rsidRDefault="006F6ECF" w:rsidP="008F48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b/>
                <w:sz w:val="20"/>
                <w:szCs w:val="20"/>
              </w:rPr>
              <w:t>144/2025</w:t>
            </w:r>
          </w:p>
        </w:tc>
      </w:tr>
    </w:tbl>
    <w:p w14:paraId="07038341" w14:textId="77777777" w:rsidR="00B36EDA" w:rsidRPr="008D1509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2CCF0AA3" w14:textId="28E1C685" w:rsidR="00B36EDA" w:rsidRPr="008D1509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8D1509">
        <w:rPr>
          <w:rFonts w:ascii="Arial Narrow" w:hAnsi="Arial Narrow" w:cs="Arial"/>
          <w:sz w:val="20"/>
          <w:szCs w:val="20"/>
        </w:rPr>
        <w:t xml:space="preserve">Zamawiający, </w:t>
      </w:r>
      <w:r w:rsidR="006F6ECF" w:rsidRPr="008D1509">
        <w:rPr>
          <w:rFonts w:ascii="Arial Narrow" w:hAnsi="Arial Narrow" w:cs="Arial"/>
          <w:b/>
          <w:sz w:val="20"/>
          <w:szCs w:val="20"/>
        </w:rPr>
        <w:t>10</w:t>
      </w:r>
      <w:r w:rsidR="008D1509">
        <w:rPr>
          <w:rFonts w:ascii="Arial Narrow" w:hAnsi="Arial Narrow" w:cs="Arial"/>
          <w:b/>
          <w:sz w:val="20"/>
          <w:szCs w:val="20"/>
        </w:rPr>
        <w:t>.</w:t>
      </w:r>
      <w:r w:rsidR="006F6ECF" w:rsidRPr="008D1509">
        <w:rPr>
          <w:rFonts w:ascii="Arial Narrow" w:hAnsi="Arial Narrow" w:cs="Arial"/>
          <w:b/>
          <w:sz w:val="20"/>
          <w:szCs w:val="20"/>
        </w:rPr>
        <w:t>WSzKzP SPZOZ</w:t>
      </w:r>
      <w:r w:rsidRPr="008D1509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6F6ECF" w:rsidRPr="008D1509">
        <w:rPr>
          <w:rFonts w:ascii="Arial Narrow" w:hAnsi="Arial Narrow" w:cs="Arial"/>
          <w:sz w:val="20"/>
          <w:szCs w:val="20"/>
        </w:rPr>
        <w:t>(</w:t>
      </w:r>
      <w:proofErr w:type="spellStart"/>
      <w:r w:rsidR="006F6ECF" w:rsidRPr="008D1509">
        <w:rPr>
          <w:rFonts w:ascii="Arial Narrow" w:hAnsi="Arial Narrow" w:cs="Arial"/>
          <w:sz w:val="20"/>
          <w:szCs w:val="20"/>
        </w:rPr>
        <w:t>t.j</w:t>
      </w:r>
      <w:proofErr w:type="spellEnd"/>
      <w:r w:rsidR="006F6ECF" w:rsidRPr="008D1509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6F6ECF" w:rsidRPr="008D1509">
        <w:rPr>
          <w:rFonts w:ascii="Arial Narrow" w:hAnsi="Arial Narrow" w:cs="Arial"/>
          <w:sz w:val="20"/>
          <w:szCs w:val="20"/>
        </w:rPr>
        <w:t>p</w:t>
      </w:r>
      <w:r w:rsidR="008D1509">
        <w:rPr>
          <w:rFonts w:ascii="Arial Narrow" w:hAnsi="Arial Narrow" w:cs="Arial"/>
          <w:sz w:val="20"/>
          <w:szCs w:val="20"/>
        </w:rPr>
        <w:t>óź</w:t>
      </w:r>
      <w:r w:rsidR="006F6ECF" w:rsidRPr="008D1509">
        <w:rPr>
          <w:rFonts w:ascii="Arial Narrow" w:hAnsi="Arial Narrow" w:cs="Arial"/>
          <w:sz w:val="20"/>
          <w:szCs w:val="20"/>
        </w:rPr>
        <w:t>n</w:t>
      </w:r>
      <w:proofErr w:type="spellEnd"/>
      <w:r w:rsidR="006F6ECF" w:rsidRPr="008D1509">
        <w:rPr>
          <w:rFonts w:ascii="Arial Narrow" w:hAnsi="Arial Narrow" w:cs="Arial"/>
          <w:sz w:val="20"/>
          <w:szCs w:val="20"/>
        </w:rPr>
        <w:t>. zm.)</w:t>
      </w:r>
      <w:r w:rsidRPr="008D1509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F6ECF" w:rsidRPr="008D1509" w14:paraId="6FE55C71" w14:textId="77777777" w:rsidTr="006F6EC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D7AF9" w14:textId="1693798D" w:rsidR="006F6ECF" w:rsidRPr="008D1509" w:rsidRDefault="006F6ECF" w:rsidP="008F4822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</w:t>
            </w:r>
            <w:r w:rsidRPr="008D1509">
              <w:rPr>
                <w:rFonts w:ascii="Arial Narrow" w:hAnsi="Arial Narrow" w:cs="Arial"/>
                <w:sz w:val="20"/>
                <w:szCs w:val="20"/>
              </w:rPr>
              <w:t>: Diatermia</w:t>
            </w:r>
          </w:p>
          <w:p w14:paraId="00D35E1B" w14:textId="60D15E1D" w:rsidR="006F6ECF" w:rsidRPr="008D1509" w:rsidRDefault="006F6ECF" w:rsidP="008F482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8D1509">
              <w:rPr>
                <w:rFonts w:ascii="Arial Narrow" w:hAnsi="Arial Narrow" w:cs="Arial"/>
                <w:b/>
                <w:sz w:val="20"/>
                <w:szCs w:val="20"/>
              </w:rPr>
              <w:t>Erbe</w:t>
            </w:r>
            <w:proofErr w:type="spellEnd"/>
            <w:r w:rsidRPr="008D1509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14:paraId="47CDD566" w14:textId="0A53992E" w:rsidR="006F6ECF" w:rsidRPr="008D1509" w:rsidRDefault="006F6ECF" w:rsidP="008F482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bCs/>
                <w:sz w:val="20"/>
                <w:szCs w:val="20"/>
              </w:rPr>
              <w:t>Al. Rzeczypospolitej 14 /2.8</w:t>
            </w:r>
          </w:p>
          <w:p w14:paraId="3E808E9C" w14:textId="22A95F25" w:rsidR="006F6ECF" w:rsidRPr="008D1509" w:rsidRDefault="006F6ECF" w:rsidP="008F4822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bCs/>
                <w:sz w:val="20"/>
                <w:szCs w:val="20"/>
              </w:rPr>
              <w:t>02-972 Warszawa</w:t>
            </w:r>
          </w:p>
          <w:p w14:paraId="64EBD2D5" w14:textId="4A007C16" w:rsidR="006F6ECF" w:rsidRPr="008D1509" w:rsidRDefault="006F6ECF" w:rsidP="008F482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D1509">
              <w:rPr>
                <w:rFonts w:ascii="Arial Narrow" w:hAnsi="Arial Narrow" w:cs="Arial"/>
                <w:b/>
                <w:sz w:val="20"/>
                <w:szCs w:val="20"/>
              </w:rPr>
              <w:t>128 160.36 zł</w:t>
            </w:r>
            <w:r w:rsidRPr="008D150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D1509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D15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6041F41" w14:textId="77777777" w:rsidR="006F6ECF" w:rsidRPr="008D1509" w:rsidRDefault="006F6ECF" w:rsidP="008F482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D1509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272FCD57" w14:textId="4DD4BCCD" w:rsidR="006F6ECF" w:rsidRPr="008D1509" w:rsidRDefault="006F6ECF" w:rsidP="008F482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6F6ECF" w:rsidRPr="008D1509" w14:paraId="512C93A7" w14:textId="77777777" w:rsidTr="006F6EC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BF3F7" w14:textId="7D925E7B" w:rsidR="006F6ECF" w:rsidRPr="008D1509" w:rsidRDefault="006F6ECF" w:rsidP="008F4822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2</w:t>
            </w:r>
            <w:r w:rsidRPr="008D1509">
              <w:rPr>
                <w:rFonts w:ascii="Arial Narrow" w:hAnsi="Arial Narrow" w:cs="Arial"/>
                <w:sz w:val="20"/>
                <w:szCs w:val="20"/>
              </w:rPr>
              <w:t>: Mobilny stół chirurgiczny z systemem obrazowania RTG wraz z materiałami eksploatacyjnymi</w:t>
            </w:r>
          </w:p>
          <w:p w14:paraId="63AB2F5B" w14:textId="69B29509" w:rsidR="006F6ECF" w:rsidRPr="008D1509" w:rsidRDefault="006F6ECF" w:rsidP="008F482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b/>
                <w:sz w:val="20"/>
                <w:szCs w:val="20"/>
              </w:rPr>
              <w:t xml:space="preserve">Good For </w:t>
            </w:r>
            <w:proofErr w:type="spellStart"/>
            <w:r w:rsidRPr="008D1509">
              <w:rPr>
                <w:rFonts w:ascii="Arial Narrow" w:hAnsi="Arial Narrow" w:cs="Arial"/>
                <w:b/>
                <w:sz w:val="20"/>
                <w:szCs w:val="20"/>
              </w:rPr>
              <w:t>You</w:t>
            </w:r>
            <w:proofErr w:type="spellEnd"/>
            <w:r w:rsidRPr="008D1509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8D1509">
              <w:rPr>
                <w:rFonts w:ascii="Arial Narrow" w:hAnsi="Arial Narrow" w:cs="Arial"/>
                <w:b/>
                <w:sz w:val="20"/>
                <w:szCs w:val="20"/>
              </w:rPr>
              <w:t>Medical</w:t>
            </w:r>
            <w:proofErr w:type="spellEnd"/>
            <w:r w:rsidRPr="008D1509">
              <w:rPr>
                <w:rFonts w:ascii="Arial Narrow" w:hAnsi="Arial Narrow" w:cs="Arial"/>
                <w:b/>
                <w:sz w:val="20"/>
                <w:szCs w:val="20"/>
              </w:rPr>
              <w:t xml:space="preserve"> Jarosław </w:t>
            </w:r>
            <w:proofErr w:type="spellStart"/>
            <w:r w:rsidRPr="008D1509">
              <w:rPr>
                <w:rFonts w:ascii="Arial Narrow" w:hAnsi="Arial Narrow" w:cs="Arial"/>
                <w:b/>
                <w:sz w:val="20"/>
                <w:szCs w:val="20"/>
              </w:rPr>
              <w:t>Brudz</w:t>
            </w:r>
            <w:proofErr w:type="spellEnd"/>
          </w:p>
          <w:p w14:paraId="3944B42A" w14:textId="61A79B2A" w:rsidR="006F6ECF" w:rsidRPr="008D1509" w:rsidRDefault="006F6ECF" w:rsidP="008F482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bCs/>
                <w:sz w:val="20"/>
                <w:szCs w:val="20"/>
              </w:rPr>
              <w:t xml:space="preserve">Zielna 30 </w:t>
            </w:r>
          </w:p>
          <w:p w14:paraId="1BC07DA3" w14:textId="5D520BE2" w:rsidR="006F6ECF" w:rsidRPr="008D1509" w:rsidRDefault="006F6ECF" w:rsidP="008F4822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bCs/>
                <w:sz w:val="20"/>
                <w:szCs w:val="20"/>
              </w:rPr>
              <w:t>62-080 Lusowo</w:t>
            </w:r>
          </w:p>
          <w:p w14:paraId="42A0898A" w14:textId="7A35A6AE" w:rsidR="006F6ECF" w:rsidRPr="008D1509" w:rsidRDefault="006F6ECF" w:rsidP="008F482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D1509">
              <w:rPr>
                <w:rFonts w:ascii="Arial Narrow" w:hAnsi="Arial Narrow" w:cs="Arial"/>
                <w:b/>
                <w:sz w:val="20"/>
                <w:szCs w:val="20"/>
              </w:rPr>
              <w:t>374 598.00 zł</w:t>
            </w:r>
            <w:r w:rsidRPr="008D150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D1509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D15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3C95D3C" w14:textId="77777777" w:rsidR="006F6ECF" w:rsidRPr="008D1509" w:rsidRDefault="006F6ECF" w:rsidP="008F482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D1509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7F0A8210" w14:textId="2EAB72CF" w:rsidR="006F6ECF" w:rsidRPr="008D1509" w:rsidRDefault="006F6ECF" w:rsidP="008F482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  <w:tr w:rsidR="006F6ECF" w:rsidRPr="008D1509" w14:paraId="675C18BB" w14:textId="77777777" w:rsidTr="006F6EC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0345D" w14:textId="55BB682A" w:rsidR="006F6ECF" w:rsidRPr="008D1509" w:rsidRDefault="006F6ECF" w:rsidP="008F4822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</w:t>
            </w:r>
            <w:r w:rsidRPr="008D1509">
              <w:rPr>
                <w:rFonts w:ascii="Arial Narrow" w:hAnsi="Arial Narrow" w:cs="Arial"/>
                <w:sz w:val="20"/>
                <w:szCs w:val="20"/>
              </w:rPr>
              <w:t>: Aparat RTG</w:t>
            </w:r>
          </w:p>
          <w:p w14:paraId="3FC57A00" w14:textId="0B5BB62C" w:rsidR="006F6ECF" w:rsidRPr="008D1509" w:rsidRDefault="006F6ECF" w:rsidP="008F4822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b/>
                <w:sz w:val="20"/>
                <w:szCs w:val="20"/>
              </w:rPr>
              <w:t>FAMED Żywiec Spółka z ograniczoną odpowiedzialnością</w:t>
            </w:r>
          </w:p>
          <w:p w14:paraId="15E61DE8" w14:textId="468270DC" w:rsidR="006F6ECF" w:rsidRPr="008D1509" w:rsidRDefault="006F6ECF" w:rsidP="008F482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bCs/>
                <w:sz w:val="20"/>
                <w:szCs w:val="20"/>
              </w:rPr>
              <w:t xml:space="preserve">Fabryczna 1 </w:t>
            </w:r>
          </w:p>
          <w:p w14:paraId="381617D6" w14:textId="3C98E481" w:rsidR="006F6ECF" w:rsidRPr="008D1509" w:rsidRDefault="006F6ECF" w:rsidP="008F4822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bCs/>
                <w:sz w:val="20"/>
                <w:szCs w:val="20"/>
              </w:rPr>
              <w:t>34-300 Żywiec</w:t>
            </w:r>
          </w:p>
          <w:p w14:paraId="429D3C51" w14:textId="4A3E554B" w:rsidR="006F6ECF" w:rsidRPr="008D1509" w:rsidRDefault="006F6ECF" w:rsidP="008F4822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D1509">
              <w:rPr>
                <w:rFonts w:ascii="Arial Narrow" w:hAnsi="Arial Narrow" w:cs="Arial"/>
                <w:b/>
                <w:sz w:val="20"/>
                <w:szCs w:val="20"/>
              </w:rPr>
              <w:t>395 280.00 zł</w:t>
            </w:r>
            <w:r w:rsidRPr="008D150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D1509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D150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51FC585" w14:textId="77777777" w:rsidR="006F6ECF" w:rsidRPr="008D1509" w:rsidRDefault="006F6ECF" w:rsidP="008F4822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D1509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4EE94DD7" w14:textId="3F318995" w:rsidR="006F6ECF" w:rsidRPr="008D1509" w:rsidRDefault="006F6ECF" w:rsidP="008F482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sz w:val="20"/>
                <w:szCs w:val="20"/>
              </w:rPr>
              <w:t>Wybrana oferta nie podlega wykluczeniu oraz spełnia wszystkie warunki określone w specyfikacji istotnych warunków zamówienia i zgodnie z określonymi w niej kryteriami jest ofertą najkorzystniejszą, zgodnie z art. 239 Prawa zamówień publicznych</w:t>
            </w:r>
          </w:p>
        </w:tc>
      </w:tr>
    </w:tbl>
    <w:p w14:paraId="593D9DE2" w14:textId="77777777" w:rsidR="00B36EDA" w:rsidRPr="008D1509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8D1509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8D1509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8D1509" w14:paraId="3B50C279" w14:textId="77777777" w:rsidTr="006F6EC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DEC3CA" w14:textId="77777777" w:rsidR="00B36EDA" w:rsidRPr="008D150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09EA50" w14:textId="77777777" w:rsidR="00B36EDA" w:rsidRPr="008D1509" w:rsidRDefault="00B36EDA" w:rsidP="008D1509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6EAEF1" w14:textId="77777777" w:rsidR="00B36EDA" w:rsidRPr="008D1509" w:rsidRDefault="00B36EDA" w:rsidP="008D1509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3A3004" w14:textId="77777777" w:rsidR="00B36EDA" w:rsidRPr="008D150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8D1509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6F6ECF" w:rsidRPr="008D1509" w14:paraId="32846121" w14:textId="77777777" w:rsidTr="008D15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34854" w14:textId="2517FDF0" w:rsidR="006F6ECF" w:rsidRPr="008D1509" w:rsidRDefault="006F6ECF" w:rsidP="008F4822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sz w:val="18"/>
                <w:szCs w:val="18"/>
              </w:rPr>
              <w:t>1 - Diatermia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A8DF1" w14:textId="4DF3BAD4" w:rsidR="006F6ECF" w:rsidRPr="008D1509" w:rsidRDefault="006F6ECF" w:rsidP="008D1509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8D1509">
              <w:rPr>
                <w:rFonts w:ascii="Arial Narrow" w:hAnsi="Arial Narrow" w:cs="Arial"/>
                <w:b/>
                <w:bCs/>
                <w:sz w:val="18"/>
                <w:szCs w:val="18"/>
              </w:rPr>
              <w:t>Erbe</w:t>
            </w:r>
            <w:proofErr w:type="spellEnd"/>
            <w:r w:rsidRPr="008D15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z o.o.</w:t>
            </w:r>
          </w:p>
          <w:p w14:paraId="60141EB5" w14:textId="0C531259" w:rsidR="006F6ECF" w:rsidRPr="008D1509" w:rsidRDefault="006F6ECF" w:rsidP="008D1509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sz w:val="18"/>
                <w:szCs w:val="18"/>
              </w:rPr>
              <w:t>Al. Rzeczypospolitej 14/2.8</w:t>
            </w:r>
          </w:p>
          <w:p w14:paraId="7EEADC84" w14:textId="2F8A04E5" w:rsidR="006F6ECF" w:rsidRPr="008D1509" w:rsidRDefault="006F6ECF" w:rsidP="008D1509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sz w:val="18"/>
                <w:szCs w:val="18"/>
              </w:rPr>
              <w:t>02-972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880C5" w14:textId="77777777" w:rsidR="006F6ECF" w:rsidRPr="008D1509" w:rsidRDefault="006F6ECF" w:rsidP="008D1509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46F0CCE9" w14:textId="77777777" w:rsidR="006F6ECF" w:rsidRPr="008D1509" w:rsidRDefault="006F6ECF" w:rsidP="008D1509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sz w:val="18"/>
                <w:szCs w:val="18"/>
              </w:rPr>
              <w:t>2 - Długość okresu gwarancji - 20.00</w:t>
            </w:r>
          </w:p>
          <w:p w14:paraId="131AC132" w14:textId="1EF1E19C" w:rsidR="006F6ECF" w:rsidRPr="008D1509" w:rsidRDefault="006F6ECF" w:rsidP="008D15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sz w:val="18"/>
                <w:szCs w:val="18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25DC7" w14:textId="131D8E99" w:rsidR="006F6ECF" w:rsidRPr="008D1509" w:rsidRDefault="006F6ECF" w:rsidP="008F4822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6F6ECF" w:rsidRPr="008D1509" w14:paraId="09860EE0" w14:textId="77777777" w:rsidTr="008D15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43110" w14:textId="6C1CE89A" w:rsidR="006F6ECF" w:rsidRPr="008D1509" w:rsidRDefault="006F6ECF" w:rsidP="008F4822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sz w:val="18"/>
                <w:szCs w:val="18"/>
              </w:rPr>
              <w:t>2 - Mobilny stół chirurgiczny z systemem obrazowania RTG wraz z materiałami eksploatacyjnymi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B1679" w14:textId="233FB9A4" w:rsidR="006F6ECF" w:rsidRPr="008D1509" w:rsidRDefault="006F6ECF" w:rsidP="008D1509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Good For </w:t>
            </w:r>
            <w:proofErr w:type="spellStart"/>
            <w:r w:rsidRPr="008D1509">
              <w:rPr>
                <w:rFonts w:ascii="Arial Narrow" w:hAnsi="Arial Narrow" w:cs="Arial"/>
                <w:b/>
                <w:bCs/>
                <w:sz w:val="18"/>
                <w:szCs w:val="18"/>
              </w:rPr>
              <w:t>You</w:t>
            </w:r>
            <w:proofErr w:type="spellEnd"/>
            <w:r w:rsidRPr="008D15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D1509">
              <w:rPr>
                <w:rFonts w:ascii="Arial Narrow" w:hAnsi="Arial Narrow" w:cs="Arial"/>
                <w:b/>
                <w:bCs/>
                <w:sz w:val="18"/>
                <w:szCs w:val="18"/>
              </w:rPr>
              <w:t>Medical</w:t>
            </w:r>
            <w:proofErr w:type="spellEnd"/>
            <w:r w:rsidRPr="008D150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Jarosław </w:t>
            </w:r>
            <w:proofErr w:type="spellStart"/>
            <w:r w:rsidRPr="008D1509">
              <w:rPr>
                <w:rFonts w:ascii="Arial Narrow" w:hAnsi="Arial Narrow" w:cs="Arial"/>
                <w:b/>
                <w:bCs/>
                <w:sz w:val="18"/>
                <w:szCs w:val="18"/>
              </w:rPr>
              <w:t>Brudz</w:t>
            </w:r>
            <w:proofErr w:type="spellEnd"/>
          </w:p>
          <w:p w14:paraId="7269C38C" w14:textId="74809EE3" w:rsidR="006F6ECF" w:rsidRPr="008D1509" w:rsidRDefault="006F6ECF" w:rsidP="008D1509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sz w:val="18"/>
                <w:szCs w:val="18"/>
              </w:rPr>
              <w:t>Zielna 30</w:t>
            </w:r>
          </w:p>
          <w:p w14:paraId="5E7FB669" w14:textId="5DDCADC9" w:rsidR="006F6ECF" w:rsidRPr="008D1509" w:rsidRDefault="006F6ECF" w:rsidP="008D1509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sz w:val="18"/>
                <w:szCs w:val="18"/>
              </w:rPr>
              <w:t>62-080 Lusowo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DE6AB" w14:textId="77777777" w:rsidR="006F6ECF" w:rsidRPr="008D1509" w:rsidRDefault="006F6ECF" w:rsidP="008D1509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4E43B21C" w14:textId="77777777" w:rsidR="006F6ECF" w:rsidRPr="008D1509" w:rsidRDefault="006F6ECF" w:rsidP="008D1509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sz w:val="18"/>
                <w:szCs w:val="18"/>
              </w:rPr>
              <w:t>2 - Długość okresu gwarancji - 20.00</w:t>
            </w:r>
          </w:p>
          <w:p w14:paraId="6485D15B" w14:textId="1614BB7C" w:rsidR="006F6ECF" w:rsidRPr="008D1509" w:rsidRDefault="006F6ECF" w:rsidP="008D15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sz w:val="18"/>
                <w:szCs w:val="18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6985" w14:textId="43C8DE3F" w:rsidR="006F6ECF" w:rsidRPr="008D1509" w:rsidRDefault="006F6ECF" w:rsidP="008F4822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6F6ECF" w:rsidRPr="008D1509" w14:paraId="7B5B4AD8" w14:textId="77777777" w:rsidTr="008D15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30077" w14:textId="7D774C10" w:rsidR="006F6ECF" w:rsidRPr="008D1509" w:rsidRDefault="006F6ECF" w:rsidP="008F4822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sz w:val="18"/>
                <w:szCs w:val="18"/>
              </w:rPr>
              <w:t>3 - Aparat RTG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58615" w14:textId="03EEEC5B" w:rsidR="006F6ECF" w:rsidRPr="008D1509" w:rsidRDefault="006F6ECF" w:rsidP="008D1509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b/>
                <w:bCs/>
                <w:sz w:val="18"/>
                <w:szCs w:val="18"/>
              </w:rPr>
              <w:t>FAMED Żywiec Spółka z ograniczoną odpowiedzialnością</w:t>
            </w:r>
          </w:p>
          <w:p w14:paraId="2265BDF4" w14:textId="0754B3A7" w:rsidR="006F6ECF" w:rsidRPr="008D1509" w:rsidRDefault="006F6ECF" w:rsidP="008D1509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sz w:val="18"/>
                <w:szCs w:val="18"/>
              </w:rPr>
              <w:t>Fabryczna 1</w:t>
            </w:r>
          </w:p>
          <w:p w14:paraId="343509D1" w14:textId="0C6F4B56" w:rsidR="006F6ECF" w:rsidRPr="008D1509" w:rsidRDefault="006F6ECF" w:rsidP="008D1509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sz w:val="18"/>
                <w:szCs w:val="18"/>
              </w:rPr>
              <w:t>34-300 Żywiec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12A34" w14:textId="77777777" w:rsidR="006F6ECF" w:rsidRPr="008D1509" w:rsidRDefault="006F6ECF" w:rsidP="008D1509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464A84A5" w14:textId="77777777" w:rsidR="006F6ECF" w:rsidRPr="008D1509" w:rsidRDefault="006F6ECF" w:rsidP="008D1509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sz w:val="18"/>
                <w:szCs w:val="18"/>
              </w:rPr>
              <w:t>2 - Długość okresu gwarancji - 20.00</w:t>
            </w:r>
          </w:p>
          <w:p w14:paraId="71C65809" w14:textId="33CF7EF1" w:rsidR="006F6ECF" w:rsidRPr="008D1509" w:rsidRDefault="006F6ECF" w:rsidP="008D150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sz w:val="18"/>
                <w:szCs w:val="18"/>
              </w:rPr>
              <w:t>3 - Termin dostawy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C4B8D" w14:textId="1CC801CF" w:rsidR="006F6ECF" w:rsidRPr="008D1509" w:rsidRDefault="006F6ECF" w:rsidP="008F4822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8D150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14:paraId="741481E1" w14:textId="3E87AFE8" w:rsidR="00B464D3" w:rsidRPr="008D1509" w:rsidRDefault="008D1509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8D1509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14:paraId="6F87B615" w14:textId="77777777" w:rsidR="008D1509" w:rsidRDefault="008D1509" w:rsidP="008D1509">
      <w:pPr>
        <w:ind w:right="-425"/>
        <w:rPr>
          <w:rFonts w:ascii="Arial Narrow" w:hAnsi="Arial Narrow" w:cs="Arial"/>
          <w:i/>
          <w:iCs/>
          <w:sz w:val="20"/>
          <w:szCs w:val="20"/>
        </w:rPr>
      </w:pPr>
    </w:p>
    <w:p w14:paraId="5FD93221" w14:textId="77777777" w:rsidR="008D1509" w:rsidRDefault="008D1509" w:rsidP="008D1509">
      <w:pPr>
        <w:ind w:right="-425"/>
        <w:rPr>
          <w:rFonts w:ascii="Arial Narrow" w:hAnsi="Arial Narrow" w:cs="Arial"/>
          <w:i/>
          <w:iCs/>
          <w:sz w:val="20"/>
          <w:szCs w:val="20"/>
        </w:rPr>
      </w:pPr>
    </w:p>
    <w:p w14:paraId="5512980E" w14:textId="144E1420" w:rsidR="008D1509" w:rsidRPr="008D1509" w:rsidRDefault="008D1509" w:rsidP="008D1509">
      <w:pPr>
        <w:ind w:right="-425"/>
        <w:rPr>
          <w:rFonts w:ascii="Arial Narrow" w:hAnsi="Arial Narrow" w:cs="Arial"/>
          <w:i/>
          <w:iCs/>
          <w:sz w:val="16"/>
          <w:szCs w:val="16"/>
        </w:rPr>
      </w:pPr>
      <w:r w:rsidRPr="008D1509">
        <w:rPr>
          <w:rFonts w:ascii="Arial Narrow" w:hAnsi="Arial Narrow" w:cs="Arial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 w:cs="Arial"/>
          <w:i/>
          <w:iCs/>
          <w:sz w:val="16"/>
          <w:szCs w:val="16"/>
        </w:rPr>
        <w:t xml:space="preserve">1 </w:t>
      </w:r>
      <w:r w:rsidRPr="008D1509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456039C3" w14:textId="77777777" w:rsidR="008D1509" w:rsidRPr="008D1509" w:rsidRDefault="008D1509" w:rsidP="008D1509">
      <w:pPr>
        <w:ind w:right="-425"/>
        <w:rPr>
          <w:rFonts w:ascii="Arial Narrow" w:hAnsi="Arial Narrow" w:cs="Arial"/>
          <w:sz w:val="16"/>
          <w:szCs w:val="16"/>
        </w:rPr>
      </w:pPr>
      <w:r w:rsidRPr="008D1509">
        <w:rPr>
          <w:rFonts w:ascii="Arial Narrow" w:hAnsi="Arial Narrow" w:cs="Arial"/>
          <w:i/>
          <w:iCs/>
          <w:sz w:val="16"/>
          <w:szCs w:val="16"/>
        </w:rPr>
        <w:t xml:space="preserve">Egz. 1 – str. </w:t>
      </w:r>
      <w:proofErr w:type="spellStart"/>
      <w:r w:rsidRPr="008D1509">
        <w:rPr>
          <w:rFonts w:ascii="Arial Narrow" w:hAnsi="Arial Narrow" w:cs="Arial"/>
          <w:i/>
          <w:iCs/>
          <w:sz w:val="16"/>
          <w:szCs w:val="16"/>
        </w:rPr>
        <w:t>int</w:t>
      </w:r>
      <w:proofErr w:type="spellEnd"/>
      <w:r w:rsidRPr="008D1509">
        <w:rPr>
          <w:rFonts w:ascii="Arial Narrow" w:hAnsi="Arial Narrow" w:cs="Arial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8D1509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8D1509">
        <w:rPr>
          <w:rFonts w:ascii="Arial Narrow" w:hAnsi="Arial Narrow" w:cs="Arial"/>
          <w:i/>
          <w:iCs/>
          <w:sz w:val="16"/>
          <w:szCs w:val="16"/>
        </w:rPr>
        <w:t xml:space="preserve">. T2612 B10  </w:t>
      </w:r>
    </w:p>
    <w:p w14:paraId="1794BE2A" w14:textId="40060A08" w:rsidR="008D1509" w:rsidRPr="008D1509" w:rsidRDefault="008D1509" w:rsidP="008D1509">
      <w:pPr>
        <w:ind w:right="-425"/>
        <w:rPr>
          <w:rFonts w:ascii="Arial Narrow" w:hAnsi="Arial Narrow" w:cs="Arial"/>
          <w:i/>
          <w:iCs/>
          <w:sz w:val="16"/>
          <w:szCs w:val="16"/>
        </w:rPr>
      </w:pPr>
      <w:r w:rsidRPr="008D1509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proofErr w:type="gramStart"/>
      <w:r w:rsidRPr="008D1509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8D1509">
        <w:rPr>
          <w:rFonts w:ascii="Arial Narrow" w:hAnsi="Arial Narrow" w:cs="Arial"/>
          <w:i/>
          <w:iCs/>
          <w:sz w:val="16"/>
          <w:szCs w:val="16"/>
        </w:rPr>
        <w:t>,</w:t>
      </w:r>
      <w:r>
        <w:rPr>
          <w:rFonts w:ascii="Arial Narrow" w:hAnsi="Arial Narrow" w:cs="Arial"/>
          <w:i/>
          <w:iCs/>
          <w:sz w:val="16"/>
          <w:szCs w:val="16"/>
        </w:rPr>
        <w:t>,</w:t>
      </w:r>
      <w:proofErr w:type="gramEnd"/>
      <w:r w:rsidRPr="008D1509">
        <w:rPr>
          <w:rFonts w:ascii="Arial Narrow" w:hAnsi="Arial Narrow" w:cs="Arial"/>
          <w:i/>
          <w:iCs/>
          <w:sz w:val="16"/>
          <w:szCs w:val="16"/>
        </w:rPr>
        <w:t xml:space="preserve"> tel. 261 417 449, e-mail: </w:t>
      </w:r>
      <w:hyperlink r:id="rId6" w:history="1">
        <w:r w:rsidRPr="008D1509">
          <w:rPr>
            <w:rStyle w:val="Hipercze"/>
            <w:rFonts w:ascii="Arial Narrow" w:hAnsi="Arial Narrow" w:cs="Arial"/>
            <w:i/>
            <w:iCs/>
            <w:sz w:val="16"/>
            <w:szCs w:val="16"/>
          </w:rPr>
          <w:t>choroszynska3292@10wsk.mil.pl</w:t>
        </w:r>
      </w:hyperlink>
      <w:r w:rsidRPr="008D1509">
        <w:rPr>
          <w:rFonts w:ascii="Arial Narrow" w:hAnsi="Arial Narrow" w:cs="Arial"/>
          <w:i/>
          <w:iCs/>
          <w:sz w:val="16"/>
          <w:szCs w:val="16"/>
        </w:rPr>
        <w:t xml:space="preserve"> </w:t>
      </w:r>
    </w:p>
    <w:p w14:paraId="51C785F4" w14:textId="18CEA1A4" w:rsidR="008642B3" w:rsidRPr="008D1509" w:rsidRDefault="008D1509" w:rsidP="008D1509">
      <w:pPr>
        <w:ind w:right="-425"/>
        <w:rPr>
          <w:rFonts w:ascii="Arial Narrow" w:hAnsi="Arial Narrow" w:cs="Arial"/>
          <w:i/>
          <w:iCs/>
          <w:sz w:val="20"/>
          <w:szCs w:val="20"/>
        </w:rPr>
      </w:pPr>
      <w:r w:rsidRPr="008D1509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i/>
          <w:iCs/>
          <w:sz w:val="16"/>
          <w:szCs w:val="16"/>
        </w:rPr>
        <w:t>23.04</w:t>
      </w:r>
      <w:r w:rsidR="00E12E97">
        <w:rPr>
          <w:rFonts w:ascii="Arial Narrow" w:hAnsi="Arial Narrow" w:cs="Arial"/>
          <w:i/>
          <w:iCs/>
          <w:sz w:val="16"/>
          <w:szCs w:val="16"/>
        </w:rPr>
        <w:t>.</w:t>
      </w:r>
      <w:r w:rsidRPr="008D1509">
        <w:rPr>
          <w:rFonts w:ascii="Arial Narrow" w:hAnsi="Arial Narrow" w:cs="Arial"/>
          <w:i/>
          <w:iCs/>
          <w:sz w:val="16"/>
          <w:szCs w:val="16"/>
        </w:rPr>
        <w:t>2026 r</w:t>
      </w:r>
      <w:r w:rsidRPr="008D1509">
        <w:rPr>
          <w:rFonts w:ascii="Arial Narrow" w:hAnsi="Arial Narrow" w:cs="Arial"/>
          <w:i/>
          <w:iCs/>
          <w:sz w:val="20"/>
          <w:szCs w:val="20"/>
        </w:rPr>
        <w:t>.</w:t>
      </w:r>
    </w:p>
    <w:sectPr w:rsidR="008642B3" w:rsidRPr="008D1509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9DECC" w14:textId="77777777" w:rsidR="00E23F71" w:rsidRDefault="00E23F71">
      <w:r>
        <w:separator/>
      </w:r>
    </w:p>
  </w:endnote>
  <w:endnote w:type="continuationSeparator" w:id="0">
    <w:p w14:paraId="095F4281" w14:textId="77777777" w:rsidR="00E23F71" w:rsidRDefault="00E23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1BC9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CB9D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E339F3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D70D17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1F4E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FCE8F" w14:textId="77777777" w:rsidR="00E23F71" w:rsidRDefault="00E23F71">
      <w:r>
        <w:separator/>
      </w:r>
    </w:p>
  </w:footnote>
  <w:footnote w:type="continuationSeparator" w:id="0">
    <w:p w14:paraId="49CB089B" w14:textId="77777777" w:rsidR="00E23F71" w:rsidRDefault="00E23F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5C1C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9ECF4" w14:textId="133F6873" w:rsidR="006E3089" w:rsidRDefault="00E12E97">
    <w:pPr>
      <w:pStyle w:val="Nagwek"/>
    </w:pPr>
    <w:r>
      <w:rPr>
        <w:noProof/>
      </w:rPr>
      <w:pict w14:anchorId="750810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74.45pt;height:67.7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C15D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0397"/>
    <w:rsid w:val="00022322"/>
    <w:rsid w:val="00042497"/>
    <w:rsid w:val="000C1E6F"/>
    <w:rsid w:val="000E4E56"/>
    <w:rsid w:val="001A1468"/>
    <w:rsid w:val="001B7815"/>
    <w:rsid w:val="00211A34"/>
    <w:rsid w:val="00283FE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6ECF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D1509"/>
    <w:rsid w:val="008E5102"/>
    <w:rsid w:val="00915B9E"/>
    <w:rsid w:val="00952256"/>
    <w:rsid w:val="00967BF4"/>
    <w:rsid w:val="0097748A"/>
    <w:rsid w:val="009B0397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12E97"/>
    <w:rsid w:val="00E23F71"/>
    <w:rsid w:val="00E30B2D"/>
    <w:rsid w:val="00E62859"/>
    <w:rsid w:val="00E76DA7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31549A"/>
  <w15:chartTrackingRefBased/>
  <w15:docId w15:val="{80E6A0A4-8BA9-4644-864C-30A8A4F65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8D150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15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477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2</cp:revision>
  <cp:lastPrinted>2026-04-23T11:56:00Z</cp:lastPrinted>
  <dcterms:created xsi:type="dcterms:W3CDTF">2026-04-23T11:57:00Z</dcterms:created>
  <dcterms:modified xsi:type="dcterms:W3CDTF">2026-04-23T11:57:00Z</dcterms:modified>
</cp:coreProperties>
</file>