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B02CF" w14:textId="77777777" w:rsidR="00816075" w:rsidRDefault="00816075" w:rsidP="003E6519">
      <w:pPr>
        <w:spacing w:after="600"/>
        <w:jc w:val="right"/>
        <w:rPr>
          <w:rFonts w:ascii="Arial Narrow" w:hAnsi="Arial Narrow"/>
          <w:noProof/>
          <w:sz w:val="16"/>
          <w:szCs w:val="16"/>
        </w:rPr>
      </w:pPr>
      <w:r w:rsidRPr="00816075">
        <w:rPr>
          <w:rFonts w:ascii="Arial Narrow" w:hAnsi="Arial Narrow"/>
          <w:noProof/>
          <w:sz w:val="16"/>
          <w:szCs w:val="16"/>
        </w:rPr>
        <w:pict w14:anchorId="4493AA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5pt;visibility:visible;mso-wrap-style:square">
            <v:imagedata r:id="rId6" o:title=""/>
          </v:shape>
        </w:pict>
      </w:r>
    </w:p>
    <w:p w14:paraId="13013E1E" w14:textId="5D61F5AE" w:rsidR="003E6519" w:rsidRPr="00816075" w:rsidRDefault="0039629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16075">
        <w:rPr>
          <w:rFonts w:ascii="Arial Narrow" w:hAnsi="Arial Narrow" w:cs="Arial"/>
          <w:sz w:val="22"/>
          <w:szCs w:val="22"/>
        </w:rPr>
        <w:t>Bydgoszcz</w:t>
      </w:r>
      <w:r w:rsidR="003E6519" w:rsidRPr="00816075">
        <w:rPr>
          <w:rFonts w:ascii="Arial Narrow" w:hAnsi="Arial Narrow" w:cs="Arial"/>
          <w:sz w:val="22"/>
          <w:szCs w:val="22"/>
        </w:rPr>
        <w:t xml:space="preserve"> dnia: </w:t>
      </w:r>
      <w:r w:rsidRPr="00816075">
        <w:rPr>
          <w:rFonts w:ascii="Arial Narrow" w:hAnsi="Arial Narrow" w:cs="Arial"/>
          <w:sz w:val="22"/>
          <w:szCs w:val="22"/>
        </w:rPr>
        <w:t>2026-04-24</w:t>
      </w:r>
    </w:p>
    <w:p w14:paraId="31B8C723" w14:textId="62D8E03A" w:rsidR="003E6519" w:rsidRPr="00816075" w:rsidRDefault="0039629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1607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BC5313" w14:textId="76167482" w:rsidR="003E6519" w:rsidRPr="00816075" w:rsidRDefault="0039629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16075">
        <w:rPr>
          <w:rFonts w:ascii="Arial Narrow" w:hAnsi="Arial Narrow" w:cs="Arial"/>
          <w:sz w:val="22"/>
          <w:szCs w:val="22"/>
        </w:rPr>
        <w:t>Powstańców Warszawy</w:t>
      </w:r>
      <w:r w:rsidR="003E6519" w:rsidRPr="00816075">
        <w:rPr>
          <w:rFonts w:ascii="Arial Narrow" w:hAnsi="Arial Narrow" w:cs="Arial"/>
          <w:sz w:val="22"/>
          <w:szCs w:val="22"/>
        </w:rPr>
        <w:t xml:space="preserve"> </w:t>
      </w:r>
      <w:r w:rsidRPr="00816075">
        <w:rPr>
          <w:rFonts w:ascii="Arial Narrow" w:hAnsi="Arial Narrow" w:cs="Arial"/>
          <w:sz w:val="22"/>
          <w:szCs w:val="22"/>
        </w:rPr>
        <w:t>5</w:t>
      </w:r>
    </w:p>
    <w:p w14:paraId="0BCBACB7" w14:textId="75691A4E" w:rsidR="003E6519" w:rsidRPr="00816075" w:rsidRDefault="00396296" w:rsidP="003E6519">
      <w:pPr>
        <w:rPr>
          <w:rFonts w:ascii="Arial Narrow" w:hAnsi="Arial Narrow" w:cs="Arial"/>
          <w:sz w:val="22"/>
          <w:szCs w:val="22"/>
        </w:rPr>
      </w:pPr>
      <w:r w:rsidRPr="00816075">
        <w:rPr>
          <w:rFonts w:ascii="Arial Narrow" w:hAnsi="Arial Narrow" w:cs="Arial"/>
          <w:sz w:val="22"/>
          <w:szCs w:val="22"/>
        </w:rPr>
        <w:t>85-681</w:t>
      </w:r>
      <w:r w:rsidR="003E6519" w:rsidRPr="00816075">
        <w:rPr>
          <w:rFonts w:ascii="Arial Narrow" w:hAnsi="Arial Narrow" w:cs="Arial"/>
          <w:sz w:val="22"/>
          <w:szCs w:val="22"/>
        </w:rPr>
        <w:t xml:space="preserve"> </w:t>
      </w:r>
      <w:r w:rsidRPr="00816075">
        <w:rPr>
          <w:rFonts w:ascii="Arial Narrow" w:hAnsi="Arial Narrow" w:cs="Arial"/>
          <w:sz w:val="22"/>
          <w:szCs w:val="22"/>
        </w:rPr>
        <w:t>Bydgoszcz</w:t>
      </w:r>
    </w:p>
    <w:p w14:paraId="601730C3" w14:textId="232635E4" w:rsidR="003E6519" w:rsidRPr="00816075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16075" w14:paraId="420CFF4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B6A272" w14:textId="77777777" w:rsidR="003E6519" w:rsidRPr="0081607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16075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D82E80D" w14:textId="77777777" w:rsidR="003E6519" w:rsidRPr="0081607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16075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7AA4EB7" w14:textId="77777777" w:rsidR="003E6519" w:rsidRPr="0081607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16075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B9A88FD" w14:textId="77777777" w:rsidR="003E6519" w:rsidRPr="0081607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160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160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160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16075" w14:paraId="56FF84E3" w14:textId="77777777" w:rsidTr="001A0FA2">
        <w:tc>
          <w:tcPr>
            <w:tcW w:w="2269" w:type="dxa"/>
          </w:tcPr>
          <w:p w14:paraId="628628D3" w14:textId="77777777" w:rsidR="003E6519" w:rsidRPr="0081607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FD91B77" w14:textId="48F9D070" w:rsidR="003E6519" w:rsidRPr="00816075" w:rsidRDefault="0039629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bCs/>
                <w:sz w:val="22"/>
                <w:szCs w:val="22"/>
              </w:rPr>
              <w:t>Dostawa elementów infrastruktury informatycznej</w:t>
            </w:r>
            <w:r w:rsidR="003E6519" w:rsidRPr="008160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96296" w:rsidRPr="00816075" w14:paraId="1C4A8AE9" w14:textId="77777777" w:rsidTr="00514A65">
        <w:tc>
          <w:tcPr>
            <w:tcW w:w="2269" w:type="dxa"/>
          </w:tcPr>
          <w:p w14:paraId="2D439DA4" w14:textId="77777777" w:rsidR="00396296" w:rsidRPr="00816075" w:rsidRDefault="00396296" w:rsidP="00514A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6036BC8" w14:textId="429EA6E6" w:rsidR="00396296" w:rsidRPr="00816075" w:rsidRDefault="00396296" w:rsidP="00514A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bCs/>
                <w:sz w:val="22"/>
                <w:szCs w:val="22"/>
              </w:rPr>
              <w:t>43/2026</w:t>
            </w:r>
          </w:p>
        </w:tc>
      </w:tr>
    </w:tbl>
    <w:p w14:paraId="491007F9" w14:textId="77235FFC" w:rsidR="00890B92" w:rsidRPr="0081607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607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16075">
        <w:rPr>
          <w:rFonts w:ascii="Arial Narrow" w:hAnsi="Arial Narrow" w:cs="Arial"/>
          <w:sz w:val="22"/>
          <w:szCs w:val="22"/>
        </w:rPr>
        <w:t>22</w:t>
      </w:r>
      <w:r w:rsidR="0049054E" w:rsidRPr="00816075">
        <w:rPr>
          <w:rFonts w:ascii="Arial Narrow" w:hAnsi="Arial Narrow" w:cs="Arial"/>
          <w:sz w:val="22"/>
          <w:szCs w:val="22"/>
        </w:rPr>
        <w:t>2</w:t>
      </w:r>
      <w:r w:rsidRPr="0081607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16075">
        <w:rPr>
          <w:rFonts w:ascii="Arial Narrow" w:hAnsi="Arial Narrow" w:cs="Arial"/>
          <w:sz w:val="22"/>
          <w:szCs w:val="22"/>
        </w:rPr>
        <w:t>4</w:t>
      </w:r>
      <w:r w:rsidRPr="00816075">
        <w:rPr>
          <w:rFonts w:ascii="Arial Narrow" w:hAnsi="Arial Narrow" w:cs="Arial"/>
          <w:sz w:val="22"/>
          <w:szCs w:val="22"/>
        </w:rPr>
        <w:t xml:space="preserve"> </w:t>
      </w:r>
      <w:r w:rsidR="00890B92" w:rsidRPr="0081607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16075">
        <w:rPr>
          <w:rFonts w:ascii="Arial Narrow" w:hAnsi="Arial Narrow" w:cs="Arial"/>
          <w:sz w:val="22"/>
          <w:szCs w:val="22"/>
        </w:rPr>
        <w:t xml:space="preserve"> </w:t>
      </w:r>
      <w:r w:rsidR="00396296" w:rsidRPr="00816075">
        <w:rPr>
          <w:rFonts w:ascii="Arial Narrow" w:hAnsi="Arial Narrow" w:cs="Arial"/>
          <w:sz w:val="22"/>
          <w:szCs w:val="22"/>
        </w:rPr>
        <w:t>(t.j. Dz. U. z 2024 r. poz. 1320 z p</w:t>
      </w:r>
      <w:r w:rsidR="00816075">
        <w:rPr>
          <w:rFonts w:ascii="Arial Narrow" w:hAnsi="Arial Narrow" w:cs="Arial"/>
          <w:sz w:val="22"/>
          <w:szCs w:val="22"/>
        </w:rPr>
        <w:t>óźn</w:t>
      </w:r>
      <w:r w:rsidR="00396296" w:rsidRPr="00816075">
        <w:rPr>
          <w:rFonts w:ascii="Arial Narrow" w:hAnsi="Arial Narrow" w:cs="Arial"/>
          <w:sz w:val="22"/>
          <w:szCs w:val="22"/>
        </w:rPr>
        <w:t>. zm.)</w:t>
      </w:r>
      <w:r w:rsidR="00490DC0" w:rsidRPr="00816075">
        <w:rPr>
          <w:rFonts w:ascii="Arial Narrow" w:hAnsi="Arial Narrow" w:cs="Arial"/>
          <w:sz w:val="22"/>
          <w:szCs w:val="22"/>
        </w:rPr>
        <w:t xml:space="preserve"> </w:t>
      </w:r>
      <w:r w:rsidR="00890B92" w:rsidRPr="00816075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16075">
        <w:rPr>
          <w:rFonts w:ascii="Arial Narrow" w:hAnsi="Arial Narrow" w:cs="Arial"/>
          <w:sz w:val="22"/>
          <w:szCs w:val="22"/>
        </w:rPr>
        <w:t xml:space="preserve"> dla</w:t>
      </w:r>
      <w:r w:rsidR="00890B92" w:rsidRPr="00816075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6296" w:rsidRPr="00816075" w14:paraId="451DD037" w14:textId="77777777" w:rsidTr="00514A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F85D3E" w14:textId="0AF5AC6E" w:rsidR="00396296" w:rsidRPr="00816075" w:rsidRDefault="00396296" w:rsidP="00514A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części 1 zamówienia w wysokości 277 980.00 zł brutto;</w:t>
            </w:r>
          </w:p>
        </w:tc>
      </w:tr>
      <w:tr w:rsidR="00396296" w:rsidRPr="00816075" w14:paraId="17FC4016" w14:textId="77777777" w:rsidTr="00514A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E4A78B" w14:textId="2363CA3F" w:rsidR="00396296" w:rsidRPr="00816075" w:rsidRDefault="00396296" w:rsidP="00514A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części 2 zamówienia w wysokości 184 500.00 zł brutto;</w:t>
            </w:r>
          </w:p>
        </w:tc>
      </w:tr>
      <w:tr w:rsidR="00396296" w:rsidRPr="00816075" w14:paraId="694F548E" w14:textId="77777777" w:rsidTr="00514A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5295F3" w14:textId="776AAD97" w:rsidR="00396296" w:rsidRPr="00816075" w:rsidRDefault="00396296" w:rsidP="00514A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części 3 zamówienia w wysokości 393 600.00 zł brutto;</w:t>
            </w:r>
          </w:p>
        </w:tc>
      </w:tr>
      <w:tr w:rsidR="00396296" w:rsidRPr="00816075" w14:paraId="55BB01B7" w14:textId="77777777" w:rsidTr="00514A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926860" w14:textId="14AECFEF" w:rsidR="00396296" w:rsidRPr="00816075" w:rsidRDefault="00396296" w:rsidP="00514A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części 4 zamówienia w wysokości 1 845.00 zł brutto;</w:t>
            </w:r>
          </w:p>
        </w:tc>
      </w:tr>
      <w:tr w:rsidR="00396296" w:rsidRPr="00816075" w14:paraId="6E273957" w14:textId="77777777" w:rsidTr="00514A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6BC312" w14:textId="49312472" w:rsidR="00396296" w:rsidRPr="00816075" w:rsidRDefault="00396296" w:rsidP="00514A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075">
              <w:rPr>
                <w:rFonts w:ascii="Arial Narrow" w:hAnsi="Arial Narrow" w:cs="Arial"/>
                <w:sz w:val="22"/>
                <w:szCs w:val="22"/>
              </w:rPr>
              <w:t>części 5 zamówienia w wysokości 126 075.00 zł brutto;</w:t>
            </w:r>
          </w:p>
        </w:tc>
      </w:tr>
    </w:tbl>
    <w:p w14:paraId="625FED58" w14:textId="77777777" w:rsidR="00510EC8" w:rsidRPr="00816075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152142E1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16075">
        <w:rPr>
          <w:rFonts w:ascii="Arial Narrow" w:hAnsi="Arial Narrow" w:cs="Arial"/>
          <w:i/>
          <w:sz w:val="22"/>
          <w:szCs w:val="22"/>
        </w:rPr>
        <w:t>Zamawiający</w:t>
      </w:r>
    </w:p>
    <w:p w14:paraId="0813C24E" w14:textId="77777777" w:rsidR="00816075" w:rsidRPr="00816075" w:rsidRDefault="00816075" w:rsidP="00816075"/>
    <w:p w14:paraId="3BDF1899" w14:textId="77777777" w:rsidR="00816075" w:rsidRPr="00816075" w:rsidRDefault="00816075" w:rsidP="00816075"/>
    <w:p w14:paraId="66EC93DE" w14:textId="77777777" w:rsidR="00816075" w:rsidRPr="00816075" w:rsidRDefault="00816075" w:rsidP="00816075"/>
    <w:p w14:paraId="7C77B197" w14:textId="77777777" w:rsidR="00816075" w:rsidRDefault="00816075" w:rsidP="00816075">
      <w:pPr>
        <w:rPr>
          <w:rFonts w:ascii="Arial Narrow" w:hAnsi="Arial Narrow" w:cs="Arial"/>
          <w:i/>
          <w:sz w:val="22"/>
          <w:szCs w:val="22"/>
        </w:rPr>
      </w:pPr>
    </w:p>
    <w:p w14:paraId="67C144DE" w14:textId="110A0589" w:rsidR="00816075" w:rsidRDefault="00816075" w:rsidP="0081607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7C14FD0" w14:textId="7AD447CB" w:rsidR="00816075" w:rsidRDefault="00816075" w:rsidP="0081607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0ABF7EC2" w14:textId="760873DB" w:rsidR="00816075" w:rsidRDefault="00816075" w:rsidP="0081607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545166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DE2A812" w14:textId="74A355CB" w:rsidR="00816075" w:rsidRPr="00816075" w:rsidRDefault="00816075" w:rsidP="00816075">
      <w:pPr>
        <w:rPr>
          <w:rFonts w:ascii="Arial Narrow" w:hAnsi="Arial Narrow"/>
        </w:rPr>
      </w:pPr>
      <w:r>
        <w:rPr>
          <w:rFonts w:ascii="Arial Narrow" w:hAnsi="Arial Narrow"/>
        </w:rPr>
        <w:t>Data: 2026-04-24</w:t>
      </w:r>
    </w:p>
    <w:sectPr w:rsidR="00816075" w:rsidRPr="00816075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8307C" w14:textId="77777777" w:rsidR="00204DA2" w:rsidRDefault="00204DA2">
      <w:r>
        <w:separator/>
      </w:r>
    </w:p>
  </w:endnote>
  <w:endnote w:type="continuationSeparator" w:id="0">
    <w:p w14:paraId="38C7B410" w14:textId="77777777" w:rsidR="00204DA2" w:rsidRDefault="0020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522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A6F1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DB35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6700E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6DC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6114F" w14:textId="77777777" w:rsidR="009F189D" w:rsidRDefault="009F189D">
    <w:pPr>
      <w:pStyle w:val="Stopka"/>
      <w:tabs>
        <w:tab w:val="clear" w:pos="4536"/>
      </w:tabs>
      <w:jc w:val="center"/>
    </w:pPr>
  </w:p>
  <w:p w14:paraId="6BD2CA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BAF97" w14:textId="77777777" w:rsidR="00204DA2" w:rsidRDefault="00204DA2">
      <w:r>
        <w:separator/>
      </w:r>
    </w:p>
  </w:footnote>
  <w:footnote w:type="continuationSeparator" w:id="0">
    <w:p w14:paraId="6C4F9FF1" w14:textId="77777777" w:rsidR="00204DA2" w:rsidRDefault="00204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AF4D4" w14:textId="77777777" w:rsidR="00396296" w:rsidRDefault="00396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78341" w14:textId="77777777" w:rsidR="00396296" w:rsidRDefault="00396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18643" w14:textId="77777777" w:rsidR="00396296" w:rsidRDefault="003962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31C"/>
    <w:rsid w:val="00007727"/>
    <w:rsid w:val="00017720"/>
    <w:rsid w:val="00035488"/>
    <w:rsid w:val="000D7F25"/>
    <w:rsid w:val="000E00E5"/>
    <w:rsid w:val="00173B20"/>
    <w:rsid w:val="001A0FA2"/>
    <w:rsid w:val="001C69FF"/>
    <w:rsid w:val="00204DA2"/>
    <w:rsid w:val="0023318D"/>
    <w:rsid w:val="0039629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6075"/>
    <w:rsid w:val="00843263"/>
    <w:rsid w:val="00861E75"/>
    <w:rsid w:val="00890B92"/>
    <w:rsid w:val="0098231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D5F739"/>
  <w15:chartTrackingRefBased/>
  <w15:docId w15:val="{00F83006-A189-46F2-BFDD-9C22E6ADB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160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6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2026-04-24T05:58:00Z</dcterms:created>
  <dcterms:modified xsi:type="dcterms:W3CDTF">2026-04-24T06:03:00Z</dcterms:modified>
</cp:coreProperties>
</file>