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59022A" w14:textId="77777777" w:rsidR="00B048DA" w:rsidRPr="006B74BC" w:rsidRDefault="00064447" w:rsidP="00B048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6B74BC">
        <w:rPr>
          <w:rFonts w:ascii="Arial Narrow" w:hAnsi="Arial Narrow" w:cs="Arial"/>
          <w:sz w:val="22"/>
          <w:szCs w:val="22"/>
        </w:rPr>
        <w:t>Bydgoszcz</w:t>
      </w:r>
      <w:r w:rsidR="00B048DA" w:rsidRPr="006B74BC">
        <w:rPr>
          <w:rFonts w:ascii="Arial Narrow" w:hAnsi="Arial Narrow" w:cs="Arial"/>
          <w:sz w:val="22"/>
          <w:szCs w:val="22"/>
        </w:rPr>
        <w:t xml:space="preserve"> dnia: </w:t>
      </w:r>
      <w:r w:rsidRPr="006B74BC">
        <w:rPr>
          <w:rFonts w:ascii="Arial Narrow" w:hAnsi="Arial Narrow" w:cs="Arial"/>
          <w:sz w:val="22"/>
          <w:szCs w:val="22"/>
        </w:rPr>
        <w:t>2026-04-24</w:t>
      </w:r>
    </w:p>
    <w:p w14:paraId="2DB4FE45" w14:textId="77777777" w:rsidR="00B048DA" w:rsidRPr="006B74BC" w:rsidRDefault="00064447" w:rsidP="00B048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6B74BC">
        <w:rPr>
          <w:rFonts w:ascii="Arial Narrow" w:hAnsi="Arial Narrow" w:cs="Arial"/>
          <w:b/>
          <w:bCs/>
          <w:sz w:val="22"/>
          <w:szCs w:val="22"/>
        </w:rPr>
        <w:t>10</w:t>
      </w:r>
      <w:r w:rsidR="006B74BC">
        <w:rPr>
          <w:rFonts w:ascii="Arial Narrow" w:hAnsi="Arial Narrow" w:cs="Arial"/>
          <w:b/>
          <w:bCs/>
          <w:sz w:val="22"/>
          <w:szCs w:val="22"/>
        </w:rPr>
        <w:t>.</w:t>
      </w:r>
      <w:r w:rsidRPr="006B74BC">
        <w:rPr>
          <w:rFonts w:ascii="Arial Narrow" w:hAnsi="Arial Narrow" w:cs="Arial"/>
          <w:b/>
          <w:bCs/>
          <w:sz w:val="22"/>
          <w:szCs w:val="22"/>
        </w:rPr>
        <w:t>WSzKzP SPZOZ</w:t>
      </w:r>
    </w:p>
    <w:p w14:paraId="138B5E08" w14:textId="77777777" w:rsidR="00B048DA" w:rsidRPr="006B74BC" w:rsidRDefault="00064447" w:rsidP="00B048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6B74BC">
        <w:rPr>
          <w:rFonts w:ascii="Arial Narrow" w:hAnsi="Arial Narrow" w:cs="Arial"/>
          <w:sz w:val="22"/>
          <w:szCs w:val="22"/>
        </w:rPr>
        <w:t>Powstańców Warszawy</w:t>
      </w:r>
      <w:r w:rsidR="00B048DA" w:rsidRPr="006B74BC">
        <w:rPr>
          <w:rFonts w:ascii="Arial Narrow" w:hAnsi="Arial Narrow" w:cs="Arial"/>
          <w:sz w:val="22"/>
          <w:szCs w:val="22"/>
        </w:rPr>
        <w:t xml:space="preserve"> </w:t>
      </w:r>
      <w:r w:rsidRPr="006B74BC">
        <w:rPr>
          <w:rFonts w:ascii="Arial Narrow" w:hAnsi="Arial Narrow" w:cs="Arial"/>
          <w:sz w:val="22"/>
          <w:szCs w:val="22"/>
        </w:rPr>
        <w:t>5</w:t>
      </w:r>
    </w:p>
    <w:p w14:paraId="64A31EE3" w14:textId="77777777" w:rsidR="00B048DA" w:rsidRPr="006B74BC" w:rsidRDefault="00064447" w:rsidP="00B048DA">
      <w:pPr>
        <w:ind w:right="3969"/>
        <w:rPr>
          <w:rFonts w:ascii="Arial Narrow" w:hAnsi="Arial Narrow" w:cs="Arial"/>
          <w:sz w:val="22"/>
          <w:szCs w:val="22"/>
        </w:rPr>
      </w:pPr>
      <w:r w:rsidRPr="006B74BC">
        <w:rPr>
          <w:rFonts w:ascii="Arial Narrow" w:hAnsi="Arial Narrow" w:cs="Arial"/>
          <w:sz w:val="22"/>
          <w:szCs w:val="22"/>
        </w:rPr>
        <w:t>85-681</w:t>
      </w:r>
      <w:r w:rsidR="00B048DA" w:rsidRPr="006B74BC">
        <w:rPr>
          <w:rFonts w:ascii="Arial Narrow" w:hAnsi="Arial Narrow" w:cs="Arial"/>
          <w:sz w:val="22"/>
          <w:szCs w:val="22"/>
        </w:rPr>
        <w:t xml:space="preserve"> </w:t>
      </w:r>
      <w:r w:rsidRPr="006B74BC">
        <w:rPr>
          <w:rFonts w:ascii="Arial Narrow" w:hAnsi="Arial Narrow" w:cs="Arial"/>
          <w:sz w:val="22"/>
          <w:szCs w:val="22"/>
        </w:rPr>
        <w:t>Bydgoszcz</w:t>
      </w:r>
    </w:p>
    <w:p w14:paraId="60E4DD54" w14:textId="77777777" w:rsidR="00B048DA" w:rsidRPr="006B74BC" w:rsidRDefault="00B048DA" w:rsidP="00B048DA">
      <w:pPr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6B74BC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14:paraId="470BCAD0" w14:textId="77777777" w:rsidR="00B048DA" w:rsidRPr="006B74BC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6B74BC">
        <w:rPr>
          <w:rFonts w:ascii="Arial Narrow" w:hAnsi="Arial Narrow" w:cs="Arial"/>
          <w:bCs/>
          <w:sz w:val="22"/>
          <w:szCs w:val="22"/>
        </w:rPr>
        <w:t>[nazwa zamawiającego, adres]</w:t>
      </w:r>
    </w:p>
    <w:p w14:paraId="2A706B99" w14:textId="77777777" w:rsidR="00B048DA" w:rsidRPr="006B74BC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6B74BC" w14:paraId="41BE43F8" w14:textId="77777777" w:rsidTr="00B048DA">
        <w:tc>
          <w:tcPr>
            <w:tcW w:w="9498" w:type="dxa"/>
            <w:shd w:val="clear" w:color="auto" w:fill="F2F2F2"/>
            <w:hideMark/>
          </w:tcPr>
          <w:p w14:paraId="35DCA4D9" w14:textId="77777777" w:rsidR="00B048DA" w:rsidRPr="006B74BC" w:rsidRDefault="006B74BC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OGŁOSZENIE</w:t>
            </w:r>
          </w:p>
          <w:p w14:paraId="6CACF19F" w14:textId="77777777" w:rsidR="00B048DA" w:rsidRPr="006B74BC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 WYBORZE NAJKORZYSTNIEJSZEJ OFERTY</w:t>
            </w:r>
          </w:p>
        </w:tc>
      </w:tr>
    </w:tbl>
    <w:p w14:paraId="3B424774" w14:textId="77777777" w:rsidR="00B048DA" w:rsidRPr="006B74BC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78BBF61E" w14:textId="77777777" w:rsidR="00B048DA" w:rsidRPr="006B74BC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B74BC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6B74BC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B74BC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6B74BC" w14:paraId="361ED8C0" w14:textId="77777777" w:rsidTr="00B048DA">
        <w:tc>
          <w:tcPr>
            <w:tcW w:w="2269" w:type="dxa"/>
          </w:tcPr>
          <w:p w14:paraId="5DDDD9F4" w14:textId="77777777" w:rsidR="00B048DA" w:rsidRPr="006B74B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229" w:type="dxa"/>
          </w:tcPr>
          <w:p w14:paraId="22FF45A0" w14:textId="77777777" w:rsidR="00B048DA" w:rsidRPr="006B74BC" w:rsidRDefault="00064447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>Dostawa sprzętu medycznego</w:t>
            </w:r>
          </w:p>
        </w:tc>
      </w:tr>
      <w:tr w:rsidR="00064447" w:rsidRPr="006B74BC" w14:paraId="39A69B60" w14:textId="77777777" w:rsidTr="00925149">
        <w:tc>
          <w:tcPr>
            <w:tcW w:w="2269" w:type="dxa"/>
          </w:tcPr>
          <w:p w14:paraId="586E1E7B" w14:textId="77777777" w:rsidR="00064447" w:rsidRPr="006B74BC" w:rsidRDefault="00064447" w:rsidP="0092514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229" w:type="dxa"/>
          </w:tcPr>
          <w:p w14:paraId="139441A2" w14:textId="77777777" w:rsidR="00064447" w:rsidRPr="006B74BC" w:rsidRDefault="00064447" w:rsidP="0092514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>14/2026</w:t>
            </w:r>
          </w:p>
        </w:tc>
      </w:tr>
    </w:tbl>
    <w:p w14:paraId="47A37C34" w14:textId="77777777" w:rsidR="00B048DA" w:rsidRPr="006B74BC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65E0B7EC" w14:textId="77777777" w:rsidR="008642B3" w:rsidRPr="006B74BC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6B74BC">
        <w:rPr>
          <w:rFonts w:ascii="Arial Narrow" w:hAnsi="Arial Narrow" w:cs="Arial"/>
          <w:sz w:val="22"/>
          <w:szCs w:val="22"/>
        </w:rPr>
        <w:t xml:space="preserve">Zamawiający, </w:t>
      </w:r>
      <w:r w:rsidR="00064447" w:rsidRPr="006B74BC">
        <w:rPr>
          <w:rFonts w:ascii="Arial Narrow" w:hAnsi="Arial Narrow" w:cs="Arial"/>
          <w:b/>
          <w:sz w:val="22"/>
          <w:szCs w:val="22"/>
        </w:rPr>
        <w:t>10</w:t>
      </w:r>
      <w:r w:rsidR="006B74BC">
        <w:rPr>
          <w:rFonts w:ascii="Arial Narrow" w:hAnsi="Arial Narrow" w:cs="Arial"/>
          <w:b/>
          <w:sz w:val="22"/>
          <w:szCs w:val="22"/>
        </w:rPr>
        <w:t>.</w:t>
      </w:r>
      <w:r w:rsidR="00064447" w:rsidRPr="006B74BC">
        <w:rPr>
          <w:rFonts w:ascii="Arial Narrow" w:hAnsi="Arial Narrow" w:cs="Arial"/>
          <w:b/>
          <w:sz w:val="22"/>
          <w:szCs w:val="22"/>
        </w:rPr>
        <w:t>WSzKzP SPZOZ</w:t>
      </w:r>
      <w:r w:rsidRPr="006B74BC">
        <w:rPr>
          <w:rFonts w:ascii="Arial Narrow" w:hAnsi="Arial Narrow" w:cs="Arial"/>
          <w:sz w:val="22"/>
          <w:szCs w:val="22"/>
        </w:rPr>
        <w:t xml:space="preserve">, działając </w:t>
      </w:r>
      <w:r w:rsidR="00C65E53" w:rsidRPr="006B74BC">
        <w:rPr>
          <w:rFonts w:ascii="Arial Narrow" w:hAnsi="Arial Narrow" w:cs="Arial"/>
          <w:sz w:val="22"/>
          <w:szCs w:val="22"/>
        </w:rPr>
        <w:t>na podstawie art. 253 ust. 1</w:t>
      </w:r>
      <w:r w:rsidR="00836DAF" w:rsidRPr="006B74BC">
        <w:rPr>
          <w:rFonts w:ascii="Arial Narrow" w:hAnsi="Arial Narrow" w:cs="Arial"/>
          <w:sz w:val="22"/>
          <w:szCs w:val="22"/>
        </w:rPr>
        <w:t xml:space="preserve"> pkt. 1 i ust. 2</w:t>
      </w:r>
      <w:r w:rsidR="00C65E53" w:rsidRPr="006B74BC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064447" w:rsidRPr="006B74BC">
        <w:rPr>
          <w:rFonts w:ascii="Arial Narrow" w:hAnsi="Arial Narrow" w:cs="Arial"/>
          <w:sz w:val="22"/>
          <w:szCs w:val="22"/>
        </w:rPr>
        <w:t>(</w:t>
      </w:r>
      <w:proofErr w:type="spellStart"/>
      <w:r w:rsidR="00064447" w:rsidRPr="006B74BC">
        <w:rPr>
          <w:rFonts w:ascii="Arial Narrow" w:hAnsi="Arial Narrow" w:cs="Arial"/>
          <w:sz w:val="22"/>
          <w:szCs w:val="22"/>
        </w:rPr>
        <w:t>t.j</w:t>
      </w:r>
      <w:proofErr w:type="spellEnd"/>
      <w:r w:rsidR="00064447" w:rsidRPr="006B74BC">
        <w:rPr>
          <w:rFonts w:ascii="Arial Narrow" w:hAnsi="Arial Narrow" w:cs="Arial"/>
          <w:sz w:val="22"/>
          <w:szCs w:val="22"/>
        </w:rPr>
        <w:t xml:space="preserve">. Dz. U. z 2024 r. poz. 1320 z </w:t>
      </w:r>
      <w:proofErr w:type="spellStart"/>
      <w:r w:rsidR="00F00AC2">
        <w:rPr>
          <w:rFonts w:ascii="Arial Narrow" w:hAnsi="Arial Narrow" w:cs="Arial"/>
          <w:sz w:val="22"/>
          <w:szCs w:val="22"/>
        </w:rPr>
        <w:t>późn</w:t>
      </w:r>
      <w:proofErr w:type="spellEnd"/>
      <w:r w:rsidR="00F00AC2">
        <w:rPr>
          <w:rFonts w:ascii="Arial Narrow" w:hAnsi="Arial Narrow" w:cs="Arial"/>
          <w:sz w:val="22"/>
          <w:szCs w:val="22"/>
        </w:rPr>
        <w:t>.</w:t>
      </w:r>
      <w:r w:rsidR="00064447" w:rsidRPr="006B74BC">
        <w:rPr>
          <w:rFonts w:ascii="Arial Narrow" w:hAnsi="Arial Narrow" w:cs="Arial"/>
          <w:sz w:val="22"/>
          <w:szCs w:val="22"/>
        </w:rPr>
        <w:t xml:space="preserve"> zm.)</w:t>
      </w:r>
      <w:r w:rsidR="00C65E53" w:rsidRPr="006B74BC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="00C65E53" w:rsidRPr="006B74BC">
        <w:rPr>
          <w:rFonts w:ascii="Arial Narrow" w:hAnsi="Arial Narrow" w:cs="Arial"/>
          <w:sz w:val="22"/>
          <w:szCs w:val="22"/>
        </w:rPr>
        <w:t>Pzp</w:t>
      </w:r>
      <w:proofErr w:type="spellEnd"/>
      <w:r w:rsidR="00C65E53" w:rsidRPr="006B74BC">
        <w:rPr>
          <w:rFonts w:ascii="Arial Narrow" w:hAnsi="Arial Narrow" w:cs="Arial"/>
          <w:sz w:val="22"/>
          <w:szCs w:val="22"/>
        </w:rPr>
        <w:t>”</w:t>
      </w:r>
      <w:r w:rsidR="00D26ED6" w:rsidRPr="006B74BC">
        <w:rPr>
          <w:rFonts w:ascii="Arial Narrow" w:hAnsi="Arial Narrow" w:cs="Arial"/>
          <w:sz w:val="22"/>
          <w:szCs w:val="22"/>
        </w:rPr>
        <w:t xml:space="preserve">, </w:t>
      </w:r>
      <w:r w:rsidR="00C65E53" w:rsidRPr="006B74BC">
        <w:rPr>
          <w:rFonts w:ascii="Arial Narrow" w:hAnsi="Arial Narrow" w:cs="Arial"/>
          <w:sz w:val="22"/>
          <w:szCs w:val="22"/>
        </w:rPr>
        <w:t>informuje</w:t>
      </w:r>
      <w:r w:rsidR="00D26ED6" w:rsidRPr="006B74BC">
        <w:rPr>
          <w:rFonts w:ascii="Arial Narrow" w:hAnsi="Arial Narrow" w:cs="Arial"/>
          <w:sz w:val="22"/>
          <w:szCs w:val="22"/>
        </w:rPr>
        <w:t xml:space="preserve">, że w toczącym się postępowaniu o udzielenie zamówienia publicznego, jako </w:t>
      </w:r>
      <w:r w:rsidR="00756CDA" w:rsidRPr="006B74BC">
        <w:rPr>
          <w:rFonts w:ascii="Arial Narrow" w:hAnsi="Arial Narrow" w:cs="Arial"/>
          <w:sz w:val="22"/>
          <w:szCs w:val="22"/>
        </w:rPr>
        <w:t>najkorzystniejsz</w:t>
      </w:r>
      <w:r w:rsidR="00D26ED6" w:rsidRPr="006B74BC">
        <w:rPr>
          <w:rFonts w:ascii="Arial Narrow" w:hAnsi="Arial Narrow" w:cs="Arial"/>
          <w:sz w:val="22"/>
          <w:szCs w:val="22"/>
        </w:rPr>
        <w:t xml:space="preserve">a wybrana została </w:t>
      </w:r>
      <w:r w:rsidR="00756CDA" w:rsidRPr="006B74BC">
        <w:rPr>
          <w:rFonts w:ascii="Arial Narrow" w:hAnsi="Arial Narrow" w:cs="Arial"/>
          <w:sz w:val="22"/>
          <w:szCs w:val="22"/>
        </w:rPr>
        <w:t>ofer</w:t>
      </w:r>
      <w:r w:rsidR="00D26ED6" w:rsidRPr="006B74BC">
        <w:rPr>
          <w:rFonts w:ascii="Arial Narrow" w:hAnsi="Arial Narrow" w:cs="Arial"/>
          <w:sz w:val="22"/>
          <w:szCs w:val="22"/>
        </w:rPr>
        <w:t>t</w:t>
      </w:r>
      <w:r w:rsidR="009F0E5C" w:rsidRPr="006B74BC">
        <w:rPr>
          <w:rFonts w:ascii="Arial Narrow" w:hAnsi="Arial Narrow" w:cs="Arial"/>
          <w:sz w:val="22"/>
          <w:szCs w:val="22"/>
        </w:rPr>
        <w:t>a</w:t>
      </w:r>
      <w:r w:rsidRPr="006B74BC">
        <w:rPr>
          <w:rFonts w:ascii="Arial Narrow" w:hAnsi="Arial Narrow" w:cs="Arial"/>
          <w:sz w:val="22"/>
          <w:szCs w:val="22"/>
        </w:rPr>
        <w:t xml:space="preserve"> złożona przez wykonawcę</w:t>
      </w:r>
      <w:r w:rsidR="00D26ED6" w:rsidRPr="006B74BC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64447" w:rsidRPr="006B74BC" w14:paraId="16B72188" w14:textId="77777777" w:rsidTr="00925149">
        <w:trPr>
          <w:cantSplit/>
        </w:trPr>
        <w:tc>
          <w:tcPr>
            <w:tcW w:w="9498" w:type="dxa"/>
          </w:tcPr>
          <w:p w14:paraId="78FCBB30" w14:textId="77777777" w:rsidR="00064447" w:rsidRPr="006B74BC" w:rsidRDefault="00064447" w:rsidP="0092514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6B74BC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</w:t>
            </w: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B74BC">
              <w:rPr>
                <w:rFonts w:ascii="Arial Narrow" w:hAnsi="Arial Narrow" w:cs="Arial"/>
                <w:color w:val="000000"/>
                <w:sz w:val="22"/>
                <w:szCs w:val="22"/>
              </w:rPr>
              <w:t>Parawan przejezdny</w:t>
            </w:r>
          </w:p>
          <w:p w14:paraId="12A61434" w14:textId="77777777" w:rsidR="00064447" w:rsidRPr="006B74BC" w:rsidRDefault="00064447" w:rsidP="0092514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/>
                <w:sz w:val="22"/>
                <w:szCs w:val="22"/>
              </w:rPr>
              <w:t>Zakład Techniki Medycznej "TECH-MED" Sp. z o.o.</w:t>
            </w:r>
          </w:p>
          <w:p w14:paraId="0861DACC" w14:textId="77777777" w:rsidR="00064447" w:rsidRPr="006B74BC" w:rsidRDefault="00064447" w:rsidP="0092514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 xml:space="preserve">Ernsta Petersona 6A  </w:t>
            </w:r>
          </w:p>
          <w:p w14:paraId="2D1377A9" w14:textId="77777777" w:rsidR="00064447" w:rsidRPr="006B74BC" w:rsidRDefault="00064447" w:rsidP="0092514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>85-862 Bydgoszcz</w:t>
            </w:r>
          </w:p>
          <w:p w14:paraId="5EE26708" w14:textId="77777777" w:rsidR="00064447" w:rsidRPr="006B74BC" w:rsidRDefault="00064447" w:rsidP="0092514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6B74BC">
              <w:rPr>
                <w:rFonts w:ascii="Arial Narrow" w:hAnsi="Arial Narrow" w:cs="Arial"/>
                <w:b/>
                <w:sz w:val="22"/>
                <w:szCs w:val="22"/>
              </w:rPr>
              <w:t xml:space="preserve"> 3 132.00 zł brutto</w:t>
            </w: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E97998A" w14:textId="77777777" w:rsidR="00064447" w:rsidRPr="006B74BC" w:rsidRDefault="00064447" w:rsidP="0092514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6B74BC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8EA11BC" w14:textId="77777777" w:rsidR="00064447" w:rsidRPr="006B74BC" w:rsidRDefault="00064447" w:rsidP="0092514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6B74BC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064447" w:rsidRPr="006B74BC" w14:paraId="714B82F2" w14:textId="77777777" w:rsidTr="00925149">
        <w:trPr>
          <w:cantSplit/>
        </w:trPr>
        <w:tc>
          <w:tcPr>
            <w:tcW w:w="9498" w:type="dxa"/>
          </w:tcPr>
          <w:p w14:paraId="0A8E15C8" w14:textId="77777777" w:rsidR="00064447" w:rsidRPr="006B74BC" w:rsidRDefault="00064447" w:rsidP="0092514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6B74BC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</w:t>
            </w: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B74BC">
              <w:rPr>
                <w:rFonts w:ascii="Arial Narrow" w:hAnsi="Arial Narrow" w:cs="Arial"/>
                <w:color w:val="000000"/>
                <w:sz w:val="22"/>
                <w:szCs w:val="22"/>
              </w:rPr>
              <w:t>Stanowisko do pobierania krwi</w:t>
            </w:r>
          </w:p>
          <w:p w14:paraId="07E6560D" w14:textId="77777777" w:rsidR="00064447" w:rsidRPr="006B74BC" w:rsidRDefault="00064447" w:rsidP="0092514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/>
                <w:sz w:val="22"/>
                <w:szCs w:val="22"/>
              </w:rPr>
              <w:t>Zakład Techniki Medycznej "TECH-MED" Sp. z o.o.</w:t>
            </w:r>
          </w:p>
          <w:p w14:paraId="2A7FF3A3" w14:textId="77777777" w:rsidR="00064447" w:rsidRPr="006B74BC" w:rsidRDefault="00064447" w:rsidP="0092514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 xml:space="preserve">Ernsta Petersona 6A  </w:t>
            </w:r>
          </w:p>
          <w:p w14:paraId="09B26F90" w14:textId="77777777" w:rsidR="00064447" w:rsidRPr="006B74BC" w:rsidRDefault="00064447" w:rsidP="0092514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>85-862 Bydgoszcz</w:t>
            </w:r>
          </w:p>
          <w:p w14:paraId="1D6E9565" w14:textId="77777777" w:rsidR="00064447" w:rsidRPr="006B74BC" w:rsidRDefault="00064447" w:rsidP="0092514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6B74BC">
              <w:rPr>
                <w:rFonts w:ascii="Arial Narrow" w:hAnsi="Arial Narrow" w:cs="Arial"/>
                <w:b/>
                <w:sz w:val="22"/>
                <w:szCs w:val="22"/>
              </w:rPr>
              <w:t xml:space="preserve"> 3 283.20 zł brutto</w:t>
            </w: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666125E" w14:textId="77777777" w:rsidR="00064447" w:rsidRPr="006B74BC" w:rsidRDefault="00064447" w:rsidP="0092514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6B74BC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4DB6F5A" w14:textId="77777777" w:rsidR="00064447" w:rsidRPr="006B74BC" w:rsidRDefault="00064447" w:rsidP="0092514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6B74BC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064447" w:rsidRPr="006B74BC" w14:paraId="31135FEA" w14:textId="77777777" w:rsidTr="00925149">
        <w:trPr>
          <w:cantSplit/>
        </w:trPr>
        <w:tc>
          <w:tcPr>
            <w:tcW w:w="9498" w:type="dxa"/>
          </w:tcPr>
          <w:p w14:paraId="78EB610B" w14:textId="77777777" w:rsidR="00064447" w:rsidRPr="006B74BC" w:rsidRDefault="00064447" w:rsidP="0092514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6B74BC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3</w:t>
            </w: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B74BC">
              <w:rPr>
                <w:rFonts w:ascii="Arial Narrow" w:hAnsi="Arial Narrow" w:cs="Arial"/>
                <w:color w:val="000000"/>
                <w:sz w:val="22"/>
                <w:szCs w:val="22"/>
              </w:rPr>
              <w:t>Kozetka do badań lekarskich</w:t>
            </w:r>
          </w:p>
          <w:p w14:paraId="78F6C8D2" w14:textId="77777777" w:rsidR="00064447" w:rsidRPr="006B74BC" w:rsidRDefault="00064447" w:rsidP="0092514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/>
                <w:sz w:val="22"/>
                <w:szCs w:val="22"/>
              </w:rPr>
              <w:t>TRIBO Sp. z o.o.</w:t>
            </w:r>
          </w:p>
          <w:p w14:paraId="2E831ACC" w14:textId="77777777" w:rsidR="00064447" w:rsidRPr="006B74BC" w:rsidRDefault="00064447" w:rsidP="0092514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 xml:space="preserve">Aleja Pokoju 5  </w:t>
            </w:r>
          </w:p>
          <w:p w14:paraId="76A7DD59" w14:textId="77777777" w:rsidR="00064447" w:rsidRPr="006B74BC" w:rsidRDefault="00064447" w:rsidP="0092514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>86-060 Nowa Wieś Wielka</w:t>
            </w:r>
          </w:p>
          <w:p w14:paraId="20E385FC" w14:textId="77777777" w:rsidR="00064447" w:rsidRPr="006B74BC" w:rsidRDefault="00064447" w:rsidP="0092514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6B74BC">
              <w:rPr>
                <w:rFonts w:ascii="Arial Narrow" w:hAnsi="Arial Narrow" w:cs="Arial"/>
                <w:b/>
                <w:sz w:val="22"/>
                <w:szCs w:val="22"/>
              </w:rPr>
              <w:t xml:space="preserve"> 5 533.92 zł brutto</w:t>
            </w: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397E8B1" w14:textId="77777777" w:rsidR="00064447" w:rsidRPr="006B74BC" w:rsidRDefault="00064447" w:rsidP="0092514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6B74BC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5C6A778" w14:textId="77777777" w:rsidR="00064447" w:rsidRPr="006B74BC" w:rsidRDefault="00064447" w:rsidP="0092514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6B74BC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064447" w:rsidRPr="006B74BC" w14:paraId="28EE8DA4" w14:textId="77777777" w:rsidTr="00925149">
        <w:trPr>
          <w:cantSplit/>
        </w:trPr>
        <w:tc>
          <w:tcPr>
            <w:tcW w:w="9498" w:type="dxa"/>
          </w:tcPr>
          <w:p w14:paraId="4F536C1F" w14:textId="77777777" w:rsidR="00064447" w:rsidRPr="006B74BC" w:rsidRDefault="00064447" w:rsidP="0092514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6B74BC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4</w:t>
            </w: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B74BC">
              <w:rPr>
                <w:rFonts w:ascii="Arial Narrow" w:hAnsi="Arial Narrow" w:cs="Arial"/>
                <w:color w:val="000000"/>
                <w:sz w:val="22"/>
                <w:szCs w:val="22"/>
              </w:rPr>
              <w:t>Wózek oddziałowy</w:t>
            </w:r>
          </w:p>
          <w:p w14:paraId="4E67D27A" w14:textId="77777777" w:rsidR="00064447" w:rsidRPr="006B74BC" w:rsidRDefault="00064447" w:rsidP="0092514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/>
                <w:sz w:val="22"/>
                <w:szCs w:val="22"/>
              </w:rPr>
              <w:t>Zakład Techniki Medycznej "TECH-MED" Sp. z o.o.</w:t>
            </w:r>
          </w:p>
          <w:p w14:paraId="00027DC6" w14:textId="77777777" w:rsidR="00064447" w:rsidRPr="006B74BC" w:rsidRDefault="00064447" w:rsidP="0092514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 xml:space="preserve">Ernsta Petersona 6A  </w:t>
            </w:r>
          </w:p>
          <w:p w14:paraId="7A9FB42C" w14:textId="77777777" w:rsidR="00064447" w:rsidRPr="006B74BC" w:rsidRDefault="00064447" w:rsidP="0092514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>85-862 Bydgoszcz</w:t>
            </w:r>
          </w:p>
          <w:p w14:paraId="5BCFF25F" w14:textId="77777777" w:rsidR="00064447" w:rsidRPr="006B74BC" w:rsidRDefault="00064447" w:rsidP="0092514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6B74BC">
              <w:rPr>
                <w:rFonts w:ascii="Arial Narrow" w:hAnsi="Arial Narrow" w:cs="Arial"/>
                <w:b/>
                <w:sz w:val="22"/>
                <w:szCs w:val="22"/>
              </w:rPr>
              <w:t xml:space="preserve"> 2 802.60 zł brutto</w:t>
            </w: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3920DFD" w14:textId="77777777" w:rsidR="00064447" w:rsidRPr="006B74BC" w:rsidRDefault="00064447" w:rsidP="0092514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6B74BC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52F76D5" w14:textId="77777777" w:rsidR="00064447" w:rsidRPr="006B74BC" w:rsidRDefault="00064447" w:rsidP="0092514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6B74BC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064447" w:rsidRPr="006B74BC" w14:paraId="23CC24DF" w14:textId="77777777" w:rsidTr="00925149">
        <w:trPr>
          <w:cantSplit/>
        </w:trPr>
        <w:tc>
          <w:tcPr>
            <w:tcW w:w="9498" w:type="dxa"/>
          </w:tcPr>
          <w:p w14:paraId="62BC9242" w14:textId="77777777" w:rsidR="00064447" w:rsidRPr="006B74BC" w:rsidRDefault="00064447" w:rsidP="0092514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6B74BC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5</w:t>
            </w: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B74BC">
              <w:rPr>
                <w:rFonts w:ascii="Arial Narrow" w:hAnsi="Arial Narrow" w:cs="Arial"/>
                <w:color w:val="000000"/>
                <w:sz w:val="22"/>
                <w:szCs w:val="22"/>
              </w:rPr>
              <w:t>Wózek wielofunkcyjny z wyposażeniem</w:t>
            </w:r>
          </w:p>
          <w:p w14:paraId="7743EB54" w14:textId="77777777" w:rsidR="00064447" w:rsidRPr="006B74BC" w:rsidRDefault="00064447" w:rsidP="0092514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/>
                <w:sz w:val="22"/>
                <w:szCs w:val="22"/>
              </w:rPr>
              <w:t>Zakład Techniki Medycznej "TECH-MED" Sp. z o.o.</w:t>
            </w:r>
          </w:p>
          <w:p w14:paraId="03A7F14D" w14:textId="77777777" w:rsidR="00064447" w:rsidRPr="006B74BC" w:rsidRDefault="00064447" w:rsidP="0092514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 xml:space="preserve">Ernsta Petersona 6A  </w:t>
            </w:r>
          </w:p>
          <w:p w14:paraId="5CE0CD25" w14:textId="77777777" w:rsidR="00064447" w:rsidRPr="006B74BC" w:rsidRDefault="00064447" w:rsidP="0092514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>85-862 Bydgoszcz</w:t>
            </w:r>
          </w:p>
          <w:p w14:paraId="372AEACB" w14:textId="77777777" w:rsidR="00064447" w:rsidRPr="006B74BC" w:rsidRDefault="00064447" w:rsidP="0092514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6B74BC">
              <w:rPr>
                <w:rFonts w:ascii="Arial Narrow" w:hAnsi="Arial Narrow" w:cs="Arial"/>
                <w:b/>
                <w:sz w:val="22"/>
                <w:szCs w:val="22"/>
              </w:rPr>
              <w:t xml:space="preserve"> 10 827.00 zł brutto</w:t>
            </w: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47E4C3C" w14:textId="77777777" w:rsidR="00064447" w:rsidRPr="006B74BC" w:rsidRDefault="00064447" w:rsidP="0092514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6B74BC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C3F4F24" w14:textId="77777777" w:rsidR="00064447" w:rsidRPr="006B74BC" w:rsidRDefault="00064447" w:rsidP="0092514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6B74BC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064447" w:rsidRPr="006B74BC" w14:paraId="0EC1C31F" w14:textId="77777777" w:rsidTr="00925149">
        <w:trPr>
          <w:cantSplit/>
        </w:trPr>
        <w:tc>
          <w:tcPr>
            <w:tcW w:w="9498" w:type="dxa"/>
          </w:tcPr>
          <w:p w14:paraId="69AF3E2D" w14:textId="77777777" w:rsidR="00064447" w:rsidRPr="006B74BC" w:rsidRDefault="00064447" w:rsidP="0092514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6B74BC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6</w:t>
            </w: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B74BC">
              <w:rPr>
                <w:rFonts w:ascii="Arial Narrow" w:hAnsi="Arial Narrow" w:cs="Arial"/>
                <w:color w:val="000000"/>
                <w:sz w:val="22"/>
                <w:szCs w:val="22"/>
              </w:rPr>
              <w:t>Stojak medyczny</w:t>
            </w:r>
          </w:p>
          <w:p w14:paraId="02F122E9" w14:textId="77777777" w:rsidR="00064447" w:rsidRPr="006B74BC" w:rsidRDefault="00064447" w:rsidP="0092514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/>
                <w:sz w:val="22"/>
                <w:szCs w:val="22"/>
              </w:rPr>
              <w:t>Zakład Techniki Medycznej "TECH-MED" Sp. z o.o.</w:t>
            </w:r>
          </w:p>
          <w:p w14:paraId="77D500F5" w14:textId="77777777" w:rsidR="00064447" w:rsidRPr="006B74BC" w:rsidRDefault="00064447" w:rsidP="0092514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 xml:space="preserve">Ernsta Petersona 6A  </w:t>
            </w:r>
          </w:p>
          <w:p w14:paraId="4192BFAD" w14:textId="77777777" w:rsidR="00064447" w:rsidRPr="006B74BC" w:rsidRDefault="00064447" w:rsidP="0092514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>85-862 Bydgoszcz</w:t>
            </w:r>
          </w:p>
          <w:p w14:paraId="35D02664" w14:textId="77777777" w:rsidR="00064447" w:rsidRPr="006B74BC" w:rsidRDefault="00064447" w:rsidP="0092514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6B74BC">
              <w:rPr>
                <w:rFonts w:ascii="Arial Narrow" w:hAnsi="Arial Narrow" w:cs="Arial"/>
                <w:b/>
                <w:sz w:val="22"/>
                <w:szCs w:val="22"/>
              </w:rPr>
              <w:t xml:space="preserve"> 1 215.00 zł brutto</w:t>
            </w: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D5D9C4E" w14:textId="77777777" w:rsidR="00064447" w:rsidRPr="006B74BC" w:rsidRDefault="00064447" w:rsidP="0092514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6B74BC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B4204DF" w14:textId="77777777" w:rsidR="00064447" w:rsidRPr="006B74BC" w:rsidRDefault="00064447" w:rsidP="0092514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6B74BC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064447" w:rsidRPr="006B74BC" w14:paraId="5D58EFD4" w14:textId="77777777" w:rsidTr="00925149">
        <w:trPr>
          <w:cantSplit/>
        </w:trPr>
        <w:tc>
          <w:tcPr>
            <w:tcW w:w="9498" w:type="dxa"/>
          </w:tcPr>
          <w:p w14:paraId="3A672326" w14:textId="77777777" w:rsidR="00064447" w:rsidRPr="006B74BC" w:rsidRDefault="00064447" w:rsidP="0092514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6B74BC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7</w:t>
            </w: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B74BC">
              <w:rPr>
                <w:rFonts w:ascii="Arial Narrow" w:hAnsi="Arial Narrow" w:cs="Arial"/>
                <w:color w:val="000000"/>
                <w:sz w:val="22"/>
                <w:szCs w:val="22"/>
              </w:rPr>
              <w:t>Wózek pod aparaturę medyczną z wyposażeniem</w:t>
            </w:r>
          </w:p>
          <w:p w14:paraId="21BC4D10" w14:textId="77777777" w:rsidR="00064447" w:rsidRPr="006B74BC" w:rsidRDefault="00064447" w:rsidP="0092514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/>
                <w:sz w:val="22"/>
                <w:szCs w:val="22"/>
              </w:rPr>
              <w:t>Zakład Techniki Medycznej "TECH-MED" Sp. z o.o.</w:t>
            </w:r>
          </w:p>
          <w:p w14:paraId="4FE513A3" w14:textId="77777777" w:rsidR="00064447" w:rsidRPr="006B74BC" w:rsidRDefault="00064447" w:rsidP="0092514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 xml:space="preserve">Ernsta Petersona 6A  </w:t>
            </w:r>
          </w:p>
          <w:p w14:paraId="222F303B" w14:textId="77777777" w:rsidR="00064447" w:rsidRPr="006B74BC" w:rsidRDefault="00064447" w:rsidP="0092514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>85-862 Bydgoszcz</w:t>
            </w:r>
          </w:p>
          <w:p w14:paraId="0759FD03" w14:textId="77777777" w:rsidR="00064447" w:rsidRPr="006B74BC" w:rsidRDefault="00064447" w:rsidP="0092514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6B74BC">
              <w:rPr>
                <w:rFonts w:ascii="Arial Narrow" w:hAnsi="Arial Narrow" w:cs="Arial"/>
                <w:b/>
                <w:sz w:val="22"/>
                <w:szCs w:val="22"/>
              </w:rPr>
              <w:t xml:space="preserve"> 6 031.80 zł brutto</w:t>
            </w: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24C0AB3" w14:textId="77777777" w:rsidR="00064447" w:rsidRPr="006B74BC" w:rsidRDefault="00064447" w:rsidP="0092514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6B74BC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A4327C1" w14:textId="77777777" w:rsidR="00064447" w:rsidRPr="006B74BC" w:rsidRDefault="00064447" w:rsidP="0092514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6B74BC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064447" w:rsidRPr="006B74BC" w14:paraId="11AAB6FD" w14:textId="77777777" w:rsidTr="00925149">
        <w:trPr>
          <w:cantSplit/>
        </w:trPr>
        <w:tc>
          <w:tcPr>
            <w:tcW w:w="9498" w:type="dxa"/>
          </w:tcPr>
          <w:p w14:paraId="37F57441" w14:textId="77777777" w:rsidR="00064447" w:rsidRPr="006B74BC" w:rsidRDefault="00064447" w:rsidP="0092514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6B74BC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8</w:t>
            </w: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B74BC">
              <w:rPr>
                <w:rFonts w:ascii="Arial Narrow" w:hAnsi="Arial Narrow" w:cs="Arial"/>
                <w:color w:val="000000"/>
                <w:sz w:val="22"/>
                <w:szCs w:val="22"/>
              </w:rPr>
              <w:t>Wózek ratowniczy z czterema szufladami i wyposażeniem</w:t>
            </w:r>
          </w:p>
          <w:p w14:paraId="5E79AC17" w14:textId="77777777" w:rsidR="00064447" w:rsidRPr="006B74BC" w:rsidRDefault="00064447" w:rsidP="0092514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/>
                <w:sz w:val="22"/>
                <w:szCs w:val="22"/>
              </w:rPr>
              <w:t>Zakład Techniki Medycznej "TECH-MED" Sp. z o.o.</w:t>
            </w:r>
          </w:p>
          <w:p w14:paraId="7CCBDD52" w14:textId="77777777" w:rsidR="00064447" w:rsidRPr="006B74BC" w:rsidRDefault="00064447" w:rsidP="0092514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 xml:space="preserve">Ernsta Petersona 6A  </w:t>
            </w:r>
          </w:p>
          <w:p w14:paraId="33F6935E" w14:textId="77777777" w:rsidR="00064447" w:rsidRPr="006B74BC" w:rsidRDefault="00064447" w:rsidP="0092514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>85-862 Bydgoszcz</w:t>
            </w:r>
          </w:p>
          <w:p w14:paraId="15804B4D" w14:textId="77777777" w:rsidR="00064447" w:rsidRPr="006B74BC" w:rsidRDefault="00064447" w:rsidP="0092514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6B74BC">
              <w:rPr>
                <w:rFonts w:ascii="Arial Narrow" w:hAnsi="Arial Narrow" w:cs="Arial"/>
                <w:b/>
                <w:sz w:val="22"/>
                <w:szCs w:val="22"/>
              </w:rPr>
              <w:t xml:space="preserve"> 10 530.00 zł brutto</w:t>
            </w: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5D58DC1" w14:textId="77777777" w:rsidR="00064447" w:rsidRPr="006B74BC" w:rsidRDefault="00064447" w:rsidP="0092514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6B74BC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CAC1B94" w14:textId="77777777" w:rsidR="00064447" w:rsidRPr="006B74BC" w:rsidRDefault="00064447" w:rsidP="0092514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6B74BC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064447" w:rsidRPr="006B74BC" w14:paraId="674EB538" w14:textId="77777777" w:rsidTr="00925149">
        <w:trPr>
          <w:cantSplit/>
        </w:trPr>
        <w:tc>
          <w:tcPr>
            <w:tcW w:w="9498" w:type="dxa"/>
          </w:tcPr>
          <w:p w14:paraId="5D3AC08E" w14:textId="77777777" w:rsidR="00064447" w:rsidRPr="006B74BC" w:rsidRDefault="00064447" w:rsidP="0092514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6B74BC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9</w:t>
            </w: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B74BC">
              <w:rPr>
                <w:rFonts w:ascii="Arial Narrow" w:hAnsi="Arial Narrow" w:cs="Arial"/>
                <w:color w:val="000000"/>
                <w:sz w:val="22"/>
                <w:szCs w:val="22"/>
              </w:rPr>
              <w:t>Wózek wielofunkcyjny</w:t>
            </w:r>
          </w:p>
          <w:p w14:paraId="31F9EDB7" w14:textId="77777777" w:rsidR="00064447" w:rsidRPr="006B74BC" w:rsidRDefault="00064447" w:rsidP="0092514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/>
                <w:sz w:val="22"/>
                <w:szCs w:val="22"/>
              </w:rPr>
              <w:t>Zakład Techniki Medycznej "TECH-MED" Sp. z o.o.</w:t>
            </w:r>
          </w:p>
          <w:p w14:paraId="5C214F0F" w14:textId="77777777" w:rsidR="00064447" w:rsidRPr="006B74BC" w:rsidRDefault="00064447" w:rsidP="0092514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 xml:space="preserve">Ernsta Petersona 6A  </w:t>
            </w:r>
          </w:p>
          <w:p w14:paraId="04E2DA87" w14:textId="77777777" w:rsidR="00064447" w:rsidRPr="006B74BC" w:rsidRDefault="00064447" w:rsidP="0092514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>85-862 Bydgoszcz</w:t>
            </w:r>
          </w:p>
          <w:p w14:paraId="0DE62BFC" w14:textId="77777777" w:rsidR="00064447" w:rsidRPr="006B74BC" w:rsidRDefault="00064447" w:rsidP="0092514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6B74BC">
              <w:rPr>
                <w:rFonts w:ascii="Arial Narrow" w:hAnsi="Arial Narrow" w:cs="Arial"/>
                <w:b/>
                <w:sz w:val="22"/>
                <w:szCs w:val="22"/>
              </w:rPr>
              <w:t xml:space="preserve"> 4 654.80 zł brutto</w:t>
            </w: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2322C33" w14:textId="77777777" w:rsidR="00064447" w:rsidRPr="006B74BC" w:rsidRDefault="00064447" w:rsidP="0092514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6B74BC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9D68F92" w14:textId="77777777" w:rsidR="00064447" w:rsidRPr="006B74BC" w:rsidRDefault="00064447" w:rsidP="0092514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6B74BC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064447" w:rsidRPr="006B74BC" w14:paraId="4097A936" w14:textId="77777777" w:rsidTr="00925149">
        <w:trPr>
          <w:cantSplit/>
        </w:trPr>
        <w:tc>
          <w:tcPr>
            <w:tcW w:w="9498" w:type="dxa"/>
          </w:tcPr>
          <w:p w14:paraId="518B15BC" w14:textId="77777777" w:rsidR="00064447" w:rsidRPr="006B74BC" w:rsidRDefault="00064447" w:rsidP="0092514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6B74BC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10</w:t>
            </w: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B74BC">
              <w:rPr>
                <w:rFonts w:ascii="Arial Narrow" w:hAnsi="Arial Narrow" w:cs="Arial"/>
                <w:color w:val="000000"/>
                <w:sz w:val="22"/>
                <w:szCs w:val="22"/>
              </w:rPr>
              <w:t>Wózek opatrunkowy</w:t>
            </w:r>
          </w:p>
          <w:p w14:paraId="5FCDB8D1" w14:textId="77777777" w:rsidR="00064447" w:rsidRPr="006B74BC" w:rsidRDefault="00064447" w:rsidP="0092514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/>
                <w:sz w:val="22"/>
                <w:szCs w:val="22"/>
              </w:rPr>
              <w:t>Zakład Techniki Medycznej "TECH-MED" Sp. z o.o.</w:t>
            </w:r>
          </w:p>
          <w:p w14:paraId="72381CDD" w14:textId="77777777" w:rsidR="00064447" w:rsidRPr="006B74BC" w:rsidRDefault="00064447" w:rsidP="0092514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 xml:space="preserve">Ernsta Petersona 6A  </w:t>
            </w:r>
          </w:p>
          <w:p w14:paraId="6DB83C8C" w14:textId="77777777" w:rsidR="00064447" w:rsidRPr="006B74BC" w:rsidRDefault="00064447" w:rsidP="0092514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>85-862 Bydgoszcz</w:t>
            </w:r>
          </w:p>
          <w:p w14:paraId="4FF7C736" w14:textId="77777777" w:rsidR="00064447" w:rsidRPr="006B74BC" w:rsidRDefault="00064447" w:rsidP="0092514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6B74BC">
              <w:rPr>
                <w:rFonts w:ascii="Arial Narrow" w:hAnsi="Arial Narrow" w:cs="Arial"/>
                <w:b/>
                <w:sz w:val="22"/>
                <w:szCs w:val="22"/>
              </w:rPr>
              <w:t xml:space="preserve"> 8 893.80 zł brutto</w:t>
            </w: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FA2424C" w14:textId="77777777" w:rsidR="00064447" w:rsidRPr="006B74BC" w:rsidRDefault="00064447" w:rsidP="0092514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6B74BC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ED65C17" w14:textId="77777777" w:rsidR="00064447" w:rsidRPr="006B74BC" w:rsidRDefault="00064447" w:rsidP="0092514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6B74BC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064447" w:rsidRPr="006B74BC" w14:paraId="1FAE444E" w14:textId="77777777" w:rsidTr="00925149">
        <w:trPr>
          <w:cantSplit/>
        </w:trPr>
        <w:tc>
          <w:tcPr>
            <w:tcW w:w="9498" w:type="dxa"/>
          </w:tcPr>
          <w:p w14:paraId="154341B4" w14:textId="77777777" w:rsidR="00064447" w:rsidRPr="006B74BC" w:rsidRDefault="00064447" w:rsidP="0092514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6B74BC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11</w:t>
            </w: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B74BC">
              <w:rPr>
                <w:rFonts w:ascii="Arial Narrow" w:hAnsi="Arial Narrow" w:cs="Arial"/>
                <w:color w:val="000000"/>
                <w:sz w:val="22"/>
                <w:szCs w:val="22"/>
              </w:rPr>
              <w:t>Ruchomy wózek anestezjologiczny</w:t>
            </w:r>
          </w:p>
          <w:p w14:paraId="503C5C00" w14:textId="77777777" w:rsidR="00064447" w:rsidRPr="006B74BC" w:rsidRDefault="00064447" w:rsidP="0092514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/>
                <w:sz w:val="22"/>
                <w:szCs w:val="22"/>
              </w:rPr>
              <w:t>Zakład Techniki Medycznej "TECH-MED" Sp. z o.o.</w:t>
            </w:r>
          </w:p>
          <w:p w14:paraId="36A23C06" w14:textId="77777777" w:rsidR="00064447" w:rsidRPr="006B74BC" w:rsidRDefault="00064447" w:rsidP="0092514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 xml:space="preserve">Ernsta Petersona 6A  </w:t>
            </w:r>
          </w:p>
          <w:p w14:paraId="08E58BB9" w14:textId="77777777" w:rsidR="00064447" w:rsidRPr="006B74BC" w:rsidRDefault="00064447" w:rsidP="0092514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>85-862 Bydgoszcz</w:t>
            </w:r>
          </w:p>
          <w:p w14:paraId="692DEE01" w14:textId="77777777" w:rsidR="00064447" w:rsidRPr="006B74BC" w:rsidRDefault="00064447" w:rsidP="0092514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6B74BC">
              <w:rPr>
                <w:rFonts w:ascii="Arial Narrow" w:hAnsi="Arial Narrow" w:cs="Arial"/>
                <w:b/>
                <w:sz w:val="22"/>
                <w:szCs w:val="22"/>
              </w:rPr>
              <w:t xml:space="preserve"> 54 378.00 zł brutto</w:t>
            </w: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210863D" w14:textId="77777777" w:rsidR="00064447" w:rsidRPr="006B74BC" w:rsidRDefault="00064447" w:rsidP="0092514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6B74BC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EFA9EE2" w14:textId="77777777" w:rsidR="00064447" w:rsidRPr="006B74BC" w:rsidRDefault="00064447" w:rsidP="0092514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6B74BC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064447" w:rsidRPr="006B74BC" w14:paraId="77D85C9E" w14:textId="77777777" w:rsidTr="00925149">
        <w:trPr>
          <w:cantSplit/>
        </w:trPr>
        <w:tc>
          <w:tcPr>
            <w:tcW w:w="9498" w:type="dxa"/>
          </w:tcPr>
          <w:p w14:paraId="7B7F3614" w14:textId="77777777" w:rsidR="00064447" w:rsidRPr="006B74BC" w:rsidRDefault="00064447" w:rsidP="0092514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6B74BC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12</w:t>
            </w: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B74BC">
              <w:rPr>
                <w:rFonts w:ascii="Arial Narrow" w:hAnsi="Arial Narrow" w:cs="Arial"/>
                <w:color w:val="000000"/>
                <w:sz w:val="22"/>
                <w:szCs w:val="22"/>
              </w:rPr>
              <w:t>Blat roboczy mobilny</w:t>
            </w:r>
          </w:p>
          <w:p w14:paraId="5A4AA3FC" w14:textId="77777777" w:rsidR="00064447" w:rsidRPr="006B74BC" w:rsidRDefault="00064447" w:rsidP="0092514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/>
                <w:sz w:val="22"/>
                <w:szCs w:val="22"/>
              </w:rPr>
              <w:t>TRIBO Sp. z o.o.</w:t>
            </w:r>
          </w:p>
          <w:p w14:paraId="7C81EB29" w14:textId="77777777" w:rsidR="00064447" w:rsidRPr="006B74BC" w:rsidRDefault="00064447" w:rsidP="0092514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 xml:space="preserve">Aleja Pokoju 5  </w:t>
            </w:r>
          </w:p>
          <w:p w14:paraId="1F278453" w14:textId="77777777" w:rsidR="00064447" w:rsidRPr="006B74BC" w:rsidRDefault="00064447" w:rsidP="0092514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>86-060 Nowa Wieś Wielka</w:t>
            </w:r>
          </w:p>
          <w:p w14:paraId="4A0C2484" w14:textId="77777777" w:rsidR="00064447" w:rsidRPr="006B74BC" w:rsidRDefault="00064447" w:rsidP="0092514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6B74BC">
              <w:rPr>
                <w:rFonts w:ascii="Arial Narrow" w:hAnsi="Arial Narrow" w:cs="Arial"/>
                <w:b/>
                <w:sz w:val="22"/>
                <w:szCs w:val="22"/>
              </w:rPr>
              <w:t xml:space="preserve"> 7 199.28 zł brutto</w:t>
            </w: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EE1B6EA" w14:textId="77777777" w:rsidR="00064447" w:rsidRPr="006B74BC" w:rsidRDefault="00064447" w:rsidP="0092514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6B74BC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4331C7A" w14:textId="77777777" w:rsidR="00064447" w:rsidRPr="006B74BC" w:rsidRDefault="00064447" w:rsidP="0092514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6B74BC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064447" w:rsidRPr="006B74BC" w14:paraId="4EB1D38C" w14:textId="77777777" w:rsidTr="00925149">
        <w:trPr>
          <w:cantSplit/>
        </w:trPr>
        <w:tc>
          <w:tcPr>
            <w:tcW w:w="9498" w:type="dxa"/>
          </w:tcPr>
          <w:p w14:paraId="4266139B" w14:textId="77777777" w:rsidR="00064447" w:rsidRPr="006B74BC" w:rsidRDefault="00064447" w:rsidP="0092514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6B74BC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13</w:t>
            </w: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B74BC">
              <w:rPr>
                <w:rFonts w:ascii="Arial Narrow" w:hAnsi="Arial Narrow" w:cs="Arial"/>
                <w:color w:val="000000"/>
                <w:sz w:val="22"/>
                <w:szCs w:val="22"/>
              </w:rPr>
              <w:t>Blat roboczy mobilny z szufladami i drzwiami na zawiasach</w:t>
            </w:r>
          </w:p>
          <w:p w14:paraId="610B0509" w14:textId="77777777" w:rsidR="00064447" w:rsidRPr="006B74BC" w:rsidRDefault="00064447" w:rsidP="0092514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/>
                <w:sz w:val="22"/>
                <w:szCs w:val="22"/>
              </w:rPr>
              <w:t>TRIBO Sp. z o.o.</w:t>
            </w:r>
          </w:p>
          <w:p w14:paraId="7ECD2167" w14:textId="77777777" w:rsidR="00064447" w:rsidRPr="006B74BC" w:rsidRDefault="00064447" w:rsidP="0092514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 xml:space="preserve">Aleja Pokoju 5  </w:t>
            </w:r>
          </w:p>
          <w:p w14:paraId="1E876548" w14:textId="77777777" w:rsidR="00064447" w:rsidRPr="006B74BC" w:rsidRDefault="00064447" w:rsidP="0092514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>86-060 Nowa Wieś Wielka</w:t>
            </w:r>
          </w:p>
          <w:p w14:paraId="4B452E2F" w14:textId="77777777" w:rsidR="00064447" w:rsidRPr="006B74BC" w:rsidRDefault="00064447" w:rsidP="0092514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6B74BC">
              <w:rPr>
                <w:rFonts w:ascii="Arial Narrow" w:hAnsi="Arial Narrow" w:cs="Arial"/>
                <w:b/>
                <w:sz w:val="22"/>
                <w:szCs w:val="22"/>
              </w:rPr>
              <w:t xml:space="preserve"> 8 426.73 zł brutto</w:t>
            </w: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8098F4D" w14:textId="77777777" w:rsidR="00064447" w:rsidRPr="006B74BC" w:rsidRDefault="00064447" w:rsidP="0092514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6B74BC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1CB48B9" w14:textId="77777777" w:rsidR="00064447" w:rsidRPr="006B74BC" w:rsidRDefault="00064447" w:rsidP="0092514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6B74BC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064447" w:rsidRPr="006B74BC" w14:paraId="0219E63C" w14:textId="77777777" w:rsidTr="00925149">
        <w:trPr>
          <w:cantSplit/>
        </w:trPr>
        <w:tc>
          <w:tcPr>
            <w:tcW w:w="9498" w:type="dxa"/>
          </w:tcPr>
          <w:p w14:paraId="170D82BF" w14:textId="77777777" w:rsidR="00064447" w:rsidRPr="006B74BC" w:rsidRDefault="00064447" w:rsidP="0092514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6B74BC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15</w:t>
            </w: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B74BC">
              <w:rPr>
                <w:rFonts w:ascii="Arial Narrow" w:hAnsi="Arial Narrow" w:cs="Arial"/>
                <w:color w:val="000000"/>
                <w:sz w:val="22"/>
                <w:szCs w:val="22"/>
              </w:rPr>
              <w:t>Stojaki do kroplówek mobilne</w:t>
            </w:r>
          </w:p>
          <w:p w14:paraId="7C5D878A" w14:textId="77777777" w:rsidR="00064447" w:rsidRPr="006B74BC" w:rsidRDefault="00064447" w:rsidP="0092514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/>
                <w:sz w:val="22"/>
                <w:szCs w:val="22"/>
              </w:rPr>
              <w:t>Zakład Techniki Medycznej "TECH-MED" Sp. z o.o.</w:t>
            </w:r>
          </w:p>
          <w:p w14:paraId="2B25B524" w14:textId="77777777" w:rsidR="00064447" w:rsidRPr="006B74BC" w:rsidRDefault="00064447" w:rsidP="0092514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 xml:space="preserve">Ernsta Petersona 6A  </w:t>
            </w:r>
          </w:p>
          <w:p w14:paraId="60A2F13B" w14:textId="77777777" w:rsidR="00064447" w:rsidRPr="006B74BC" w:rsidRDefault="00064447" w:rsidP="0092514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>85-862 Bydgoszcz</w:t>
            </w:r>
          </w:p>
          <w:p w14:paraId="660D4564" w14:textId="77777777" w:rsidR="00064447" w:rsidRPr="006B74BC" w:rsidRDefault="00064447" w:rsidP="0092514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6B74BC">
              <w:rPr>
                <w:rFonts w:ascii="Arial Narrow" w:hAnsi="Arial Narrow" w:cs="Arial"/>
                <w:b/>
                <w:sz w:val="22"/>
                <w:szCs w:val="22"/>
              </w:rPr>
              <w:t xml:space="preserve"> 10 540.80 zł brutto</w:t>
            </w: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62BE8D1" w14:textId="77777777" w:rsidR="00064447" w:rsidRPr="006B74BC" w:rsidRDefault="00064447" w:rsidP="0092514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6B74BC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D8F6B72" w14:textId="77777777" w:rsidR="00064447" w:rsidRPr="006B74BC" w:rsidRDefault="00064447" w:rsidP="0092514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6B74BC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064447" w:rsidRPr="006B74BC" w14:paraId="2BB67BCF" w14:textId="77777777" w:rsidTr="00925149">
        <w:trPr>
          <w:cantSplit/>
        </w:trPr>
        <w:tc>
          <w:tcPr>
            <w:tcW w:w="9498" w:type="dxa"/>
          </w:tcPr>
          <w:p w14:paraId="36A23BFA" w14:textId="77777777" w:rsidR="00064447" w:rsidRPr="006B74BC" w:rsidRDefault="00064447" w:rsidP="0092514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6B74BC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16</w:t>
            </w: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B74BC">
              <w:rPr>
                <w:rFonts w:ascii="Arial Narrow" w:hAnsi="Arial Narrow" w:cs="Arial"/>
                <w:color w:val="000000"/>
                <w:sz w:val="22"/>
                <w:szCs w:val="22"/>
              </w:rPr>
              <w:t>Stolik instrumentalny</w:t>
            </w:r>
          </w:p>
          <w:p w14:paraId="08E3B7CC" w14:textId="77777777" w:rsidR="00064447" w:rsidRPr="006B74BC" w:rsidRDefault="00064447" w:rsidP="0092514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/>
                <w:sz w:val="22"/>
                <w:szCs w:val="22"/>
              </w:rPr>
              <w:t>Zakład Techniki Medycznej "TECH-MED" Sp. z o.o.</w:t>
            </w:r>
          </w:p>
          <w:p w14:paraId="230ECCA7" w14:textId="77777777" w:rsidR="00064447" w:rsidRPr="006B74BC" w:rsidRDefault="00064447" w:rsidP="0092514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 xml:space="preserve">Ernsta Petersona 6A  </w:t>
            </w:r>
          </w:p>
          <w:p w14:paraId="09CDD759" w14:textId="77777777" w:rsidR="00064447" w:rsidRPr="006B74BC" w:rsidRDefault="00064447" w:rsidP="0092514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>85-862 Bydgoszcz</w:t>
            </w:r>
          </w:p>
          <w:p w14:paraId="38CB190B" w14:textId="77777777" w:rsidR="00064447" w:rsidRPr="006B74BC" w:rsidRDefault="00064447" w:rsidP="0092514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6B74BC">
              <w:rPr>
                <w:rFonts w:ascii="Arial Narrow" w:hAnsi="Arial Narrow" w:cs="Arial"/>
                <w:b/>
                <w:sz w:val="22"/>
                <w:szCs w:val="22"/>
              </w:rPr>
              <w:t xml:space="preserve"> 28 965.60 zł brutto</w:t>
            </w: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28C9F2C" w14:textId="77777777" w:rsidR="00064447" w:rsidRPr="006B74BC" w:rsidRDefault="00064447" w:rsidP="0092514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6B74BC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7C35591" w14:textId="77777777" w:rsidR="00064447" w:rsidRPr="006B74BC" w:rsidRDefault="00064447" w:rsidP="0092514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6B74BC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064447" w:rsidRPr="006B74BC" w14:paraId="34545354" w14:textId="77777777" w:rsidTr="00925149">
        <w:trPr>
          <w:cantSplit/>
        </w:trPr>
        <w:tc>
          <w:tcPr>
            <w:tcW w:w="9498" w:type="dxa"/>
          </w:tcPr>
          <w:p w14:paraId="12B88FC4" w14:textId="77777777" w:rsidR="00064447" w:rsidRPr="006B74BC" w:rsidRDefault="00064447" w:rsidP="0092514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6B74BC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17</w:t>
            </w: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B74BC">
              <w:rPr>
                <w:rFonts w:ascii="Arial Narrow" w:hAnsi="Arial Narrow" w:cs="Arial"/>
                <w:color w:val="000000"/>
                <w:sz w:val="22"/>
                <w:szCs w:val="22"/>
              </w:rPr>
              <w:t>Biurko do gabinetu zabiegowego 140x60 z szafką</w:t>
            </w:r>
          </w:p>
          <w:p w14:paraId="4D700454" w14:textId="77777777" w:rsidR="00064447" w:rsidRPr="006B74BC" w:rsidRDefault="00064447" w:rsidP="0092514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/>
                <w:sz w:val="22"/>
                <w:szCs w:val="22"/>
              </w:rPr>
              <w:t>Zakład Techniki Medycznej "TECH-MED" Sp. z o.o.</w:t>
            </w:r>
          </w:p>
          <w:p w14:paraId="5D62F836" w14:textId="77777777" w:rsidR="00064447" w:rsidRPr="006B74BC" w:rsidRDefault="00064447" w:rsidP="0092514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 xml:space="preserve">Ernsta Petersona 6A  </w:t>
            </w:r>
          </w:p>
          <w:p w14:paraId="38D90676" w14:textId="77777777" w:rsidR="00064447" w:rsidRPr="006B74BC" w:rsidRDefault="00064447" w:rsidP="0092514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>85-862 Bydgoszcz</w:t>
            </w:r>
          </w:p>
          <w:p w14:paraId="78D9A458" w14:textId="77777777" w:rsidR="00064447" w:rsidRPr="006B74BC" w:rsidRDefault="00064447" w:rsidP="0092514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6B74BC">
              <w:rPr>
                <w:rFonts w:ascii="Arial Narrow" w:hAnsi="Arial Narrow" w:cs="Arial"/>
                <w:b/>
                <w:sz w:val="22"/>
                <w:szCs w:val="22"/>
              </w:rPr>
              <w:t xml:space="preserve"> 3 523.95 zł brutto</w:t>
            </w: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082CF1C" w14:textId="77777777" w:rsidR="00064447" w:rsidRPr="006B74BC" w:rsidRDefault="00064447" w:rsidP="0092514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6B74BC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5504AD9" w14:textId="77777777" w:rsidR="00064447" w:rsidRPr="006B74BC" w:rsidRDefault="00064447" w:rsidP="0092514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6B74BC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064447" w:rsidRPr="006B74BC" w14:paraId="7660EB9F" w14:textId="77777777" w:rsidTr="00925149">
        <w:trPr>
          <w:cantSplit/>
        </w:trPr>
        <w:tc>
          <w:tcPr>
            <w:tcW w:w="9498" w:type="dxa"/>
          </w:tcPr>
          <w:p w14:paraId="220D97F5" w14:textId="77777777" w:rsidR="00064447" w:rsidRPr="006B74BC" w:rsidRDefault="00064447" w:rsidP="0092514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6B74BC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18</w:t>
            </w: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B74BC">
              <w:rPr>
                <w:rFonts w:ascii="Arial Narrow" w:hAnsi="Arial Narrow" w:cs="Arial"/>
                <w:color w:val="000000"/>
                <w:sz w:val="22"/>
                <w:szCs w:val="22"/>
              </w:rPr>
              <w:t>Biurko do Sali POP</w:t>
            </w:r>
          </w:p>
          <w:p w14:paraId="7E8B4EB1" w14:textId="77777777" w:rsidR="00064447" w:rsidRPr="006B74BC" w:rsidRDefault="00064447" w:rsidP="0092514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/>
                <w:sz w:val="22"/>
                <w:szCs w:val="22"/>
              </w:rPr>
              <w:t>TRIBO Sp. z o.o.</w:t>
            </w:r>
          </w:p>
          <w:p w14:paraId="4156E173" w14:textId="77777777" w:rsidR="00064447" w:rsidRPr="006B74BC" w:rsidRDefault="00064447" w:rsidP="0092514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 xml:space="preserve">Aleja Pokoju 5  </w:t>
            </w:r>
          </w:p>
          <w:p w14:paraId="3D13CA13" w14:textId="77777777" w:rsidR="00064447" w:rsidRPr="006B74BC" w:rsidRDefault="00064447" w:rsidP="0092514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>86-060 Nowa Wieś Wielka</w:t>
            </w:r>
          </w:p>
          <w:p w14:paraId="3B3C17D0" w14:textId="77777777" w:rsidR="00064447" w:rsidRPr="006B74BC" w:rsidRDefault="00064447" w:rsidP="0092514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6B74BC">
              <w:rPr>
                <w:rFonts w:ascii="Arial Narrow" w:hAnsi="Arial Narrow" w:cs="Arial"/>
                <w:b/>
                <w:sz w:val="22"/>
                <w:szCs w:val="22"/>
              </w:rPr>
              <w:t xml:space="preserve"> 3 758.88 zł brutto</w:t>
            </w: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B6A6965" w14:textId="77777777" w:rsidR="00064447" w:rsidRPr="006B74BC" w:rsidRDefault="00064447" w:rsidP="0092514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6B74BC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C5A1193" w14:textId="77777777" w:rsidR="00064447" w:rsidRPr="006B74BC" w:rsidRDefault="00064447" w:rsidP="0092514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6B74BC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064447" w:rsidRPr="006B74BC" w14:paraId="0B6695BB" w14:textId="77777777" w:rsidTr="00925149">
        <w:trPr>
          <w:cantSplit/>
        </w:trPr>
        <w:tc>
          <w:tcPr>
            <w:tcW w:w="9498" w:type="dxa"/>
          </w:tcPr>
          <w:p w14:paraId="7F3C2DF1" w14:textId="77777777" w:rsidR="00064447" w:rsidRPr="006B74BC" w:rsidRDefault="00064447" w:rsidP="0092514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6B74BC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19</w:t>
            </w: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B74BC">
              <w:rPr>
                <w:rFonts w:ascii="Arial Narrow" w:hAnsi="Arial Narrow" w:cs="Arial"/>
                <w:color w:val="000000"/>
                <w:sz w:val="22"/>
                <w:szCs w:val="22"/>
              </w:rPr>
              <w:t>Biurko do Sali ITK</w:t>
            </w:r>
          </w:p>
          <w:p w14:paraId="42BB6811" w14:textId="77777777" w:rsidR="00064447" w:rsidRPr="006B74BC" w:rsidRDefault="00064447" w:rsidP="0092514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/>
                <w:sz w:val="22"/>
                <w:szCs w:val="22"/>
              </w:rPr>
              <w:t>TRIBO Sp. z o.o.</w:t>
            </w:r>
          </w:p>
          <w:p w14:paraId="2A943536" w14:textId="77777777" w:rsidR="00064447" w:rsidRPr="006B74BC" w:rsidRDefault="00064447" w:rsidP="0092514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 xml:space="preserve">Aleja Pokoju 5  </w:t>
            </w:r>
          </w:p>
          <w:p w14:paraId="12CA14B6" w14:textId="77777777" w:rsidR="00064447" w:rsidRPr="006B74BC" w:rsidRDefault="00064447" w:rsidP="0092514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>86-060 Nowa Wieś Wielka</w:t>
            </w:r>
          </w:p>
          <w:p w14:paraId="6D895784" w14:textId="77777777" w:rsidR="00064447" w:rsidRPr="006B74BC" w:rsidRDefault="00064447" w:rsidP="0092514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6B74BC">
              <w:rPr>
                <w:rFonts w:ascii="Arial Narrow" w:hAnsi="Arial Narrow" w:cs="Arial"/>
                <w:b/>
                <w:sz w:val="22"/>
                <w:szCs w:val="22"/>
              </w:rPr>
              <w:t xml:space="preserve"> 3 758.88 zł brutto</w:t>
            </w: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8EF5525" w14:textId="77777777" w:rsidR="00064447" w:rsidRPr="006B74BC" w:rsidRDefault="00064447" w:rsidP="0092514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6B74BC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0A23F64" w14:textId="77777777" w:rsidR="00064447" w:rsidRPr="006B74BC" w:rsidRDefault="00064447" w:rsidP="0092514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6B74BC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064447" w:rsidRPr="006B74BC" w14:paraId="572FEA18" w14:textId="77777777" w:rsidTr="00925149">
        <w:trPr>
          <w:cantSplit/>
        </w:trPr>
        <w:tc>
          <w:tcPr>
            <w:tcW w:w="9498" w:type="dxa"/>
          </w:tcPr>
          <w:p w14:paraId="798AD576" w14:textId="77777777" w:rsidR="00064447" w:rsidRPr="006B74BC" w:rsidRDefault="00064447" w:rsidP="0092514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6B74BC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21</w:t>
            </w: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B74BC">
              <w:rPr>
                <w:rFonts w:ascii="Arial Narrow" w:hAnsi="Arial Narrow" w:cs="Arial"/>
                <w:color w:val="000000"/>
                <w:sz w:val="22"/>
                <w:szCs w:val="22"/>
              </w:rPr>
              <w:t>Szafka przyłóżkowa (bez blatu bocznego)</w:t>
            </w:r>
          </w:p>
          <w:p w14:paraId="5E2C085A" w14:textId="77777777" w:rsidR="00064447" w:rsidRPr="006B74BC" w:rsidRDefault="00064447" w:rsidP="0092514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/>
                <w:sz w:val="22"/>
                <w:szCs w:val="22"/>
              </w:rPr>
              <w:t>Zakład Techniki Medycznej "TECH-MED" Sp. z o.o.</w:t>
            </w:r>
          </w:p>
          <w:p w14:paraId="5A494188" w14:textId="77777777" w:rsidR="00064447" w:rsidRPr="006B74BC" w:rsidRDefault="00064447" w:rsidP="0092514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 xml:space="preserve">Ernsta Petersona 6A  </w:t>
            </w:r>
          </w:p>
          <w:p w14:paraId="4763DA45" w14:textId="77777777" w:rsidR="00064447" w:rsidRPr="006B74BC" w:rsidRDefault="00064447" w:rsidP="0092514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>85-862 Bydgoszcz</w:t>
            </w:r>
          </w:p>
          <w:p w14:paraId="5CB95711" w14:textId="77777777" w:rsidR="00064447" w:rsidRPr="006B74BC" w:rsidRDefault="00064447" w:rsidP="0092514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6B74BC">
              <w:rPr>
                <w:rFonts w:ascii="Arial Narrow" w:hAnsi="Arial Narrow" w:cs="Arial"/>
                <w:b/>
                <w:sz w:val="22"/>
                <w:szCs w:val="22"/>
              </w:rPr>
              <w:t xml:space="preserve"> 35 596.80 zł brutto</w:t>
            </w: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D4E0463" w14:textId="77777777" w:rsidR="00064447" w:rsidRPr="006B74BC" w:rsidRDefault="00064447" w:rsidP="0092514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6B74BC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50B224E" w14:textId="77777777" w:rsidR="00064447" w:rsidRPr="006B74BC" w:rsidRDefault="00064447" w:rsidP="0092514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6B74BC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064447" w:rsidRPr="006B74BC" w14:paraId="654590A4" w14:textId="77777777" w:rsidTr="00925149">
        <w:trPr>
          <w:cantSplit/>
        </w:trPr>
        <w:tc>
          <w:tcPr>
            <w:tcW w:w="9498" w:type="dxa"/>
          </w:tcPr>
          <w:p w14:paraId="643479CD" w14:textId="77777777" w:rsidR="00064447" w:rsidRPr="006B74BC" w:rsidRDefault="00064447" w:rsidP="0092514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6B74BC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22</w:t>
            </w: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B74BC">
              <w:rPr>
                <w:rFonts w:ascii="Arial Narrow" w:hAnsi="Arial Narrow" w:cs="Arial"/>
                <w:color w:val="000000"/>
                <w:sz w:val="22"/>
                <w:szCs w:val="22"/>
              </w:rPr>
              <w:t>Szafka przyłóżkowa (z blatem bocznym)</w:t>
            </w:r>
          </w:p>
          <w:p w14:paraId="4C319A91" w14:textId="77777777" w:rsidR="00064447" w:rsidRPr="006B74BC" w:rsidRDefault="00064447" w:rsidP="0092514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/>
                <w:sz w:val="22"/>
                <w:szCs w:val="22"/>
              </w:rPr>
              <w:t>Zakład Techniki Medycznej "TECH-MED" Sp. z o.o.</w:t>
            </w:r>
          </w:p>
          <w:p w14:paraId="26039880" w14:textId="77777777" w:rsidR="00064447" w:rsidRPr="006B74BC" w:rsidRDefault="00064447" w:rsidP="0092514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 xml:space="preserve">Ernsta Petersona 6A  </w:t>
            </w:r>
          </w:p>
          <w:p w14:paraId="72FE2895" w14:textId="77777777" w:rsidR="00064447" w:rsidRPr="006B74BC" w:rsidRDefault="00064447" w:rsidP="0092514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>85-862 Bydgoszcz</w:t>
            </w:r>
          </w:p>
          <w:p w14:paraId="1B67E447" w14:textId="77777777" w:rsidR="00064447" w:rsidRPr="006B74BC" w:rsidRDefault="00064447" w:rsidP="0092514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6B74BC">
              <w:rPr>
                <w:rFonts w:ascii="Arial Narrow" w:hAnsi="Arial Narrow" w:cs="Arial"/>
                <w:b/>
                <w:sz w:val="22"/>
                <w:szCs w:val="22"/>
              </w:rPr>
              <w:t xml:space="preserve"> 37 195.20 zł brutto</w:t>
            </w: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BAD2CEA" w14:textId="77777777" w:rsidR="00064447" w:rsidRPr="006B74BC" w:rsidRDefault="00064447" w:rsidP="0092514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6B74BC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DA104E5" w14:textId="77777777" w:rsidR="00064447" w:rsidRPr="006B74BC" w:rsidRDefault="00064447" w:rsidP="0092514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6B74BC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064447" w:rsidRPr="006B74BC" w14:paraId="35AB030E" w14:textId="77777777" w:rsidTr="00925149">
        <w:trPr>
          <w:cantSplit/>
        </w:trPr>
        <w:tc>
          <w:tcPr>
            <w:tcW w:w="9498" w:type="dxa"/>
          </w:tcPr>
          <w:p w14:paraId="38CAE069" w14:textId="77777777" w:rsidR="00064447" w:rsidRPr="006B74BC" w:rsidRDefault="00064447" w:rsidP="0092514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6B74BC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23</w:t>
            </w: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B74BC">
              <w:rPr>
                <w:rFonts w:ascii="Arial Narrow" w:hAnsi="Arial Narrow" w:cs="Arial"/>
                <w:color w:val="000000"/>
                <w:sz w:val="22"/>
                <w:szCs w:val="22"/>
              </w:rPr>
              <w:t>Taboret obrotowy</w:t>
            </w:r>
          </w:p>
          <w:p w14:paraId="5A0FE726" w14:textId="77777777" w:rsidR="00064447" w:rsidRPr="006B74BC" w:rsidRDefault="00064447" w:rsidP="0092514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/>
                <w:sz w:val="22"/>
                <w:szCs w:val="22"/>
              </w:rPr>
              <w:t>Zakład Techniki Medycznej "TECH-MED" Sp. z o.o.</w:t>
            </w:r>
          </w:p>
          <w:p w14:paraId="2F236FD4" w14:textId="77777777" w:rsidR="00064447" w:rsidRPr="006B74BC" w:rsidRDefault="00064447" w:rsidP="0092514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 xml:space="preserve">Ernsta Petersona 6A  </w:t>
            </w:r>
          </w:p>
          <w:p w14:paraId="7D85D561" w14:textId="77777777" w:rsidR="00064447" w:rsidRPr="006B74BC" w:rsidRDefault="00064447" w:rsidP="0092514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>85-862 Bydgoszcz</w:t>
            </w:r>
          </w:p>
          <w:p w14:paraId="1257E161" w14:textId="77777777" w:rsidR="00064447" w:rsidRPr="006B74BC" w:rsidRDefault="00064447" w:rsidP="0092514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6B74BC">
              <w:rPr>
                <w:rFonts w:ascii="Arial Narrow" w:hAnsi="Arial Narrow" w:cs="Arial"/>
                <w:b/>
                <w:sz w:val="22"/>
                <w:szCs w:val="22"/>
              </w:rPr>
              <w:t xml:space="preserve"> 3 126.60 zł brutto</w:t>
            </w: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06DF285" w14:textId="77777777" w:rsidR="00064447" w:rsidRPr="006B74BC" w:rsidRDefault="00064447" w:rsidP="0092514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6B74BC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4FDBF92" w14:textId="77777777" w:rsidR="00064447" w:rsidRPr="006B74BC" w:rsidRDefault="00064447" w:rsidP="0092514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6B74BC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064447" w:rsidRPr="006B74BC" w14:paraId="68944E36" w14:textId="77777777" w:rsidTr="00925149">
        <w:trPr>
          <w:cantSplit/>
        </w:trPr>
        <w:tc>
          <w:tcPr>
            <w:tcW w:w="9498" w:type="dxa"/>
          </w:tcPr>
          <w:p w14:paraId="7CA100B5" w14:textId="77777777" w:rsidR="00064447" w:rsidRPr="006B74BC" w:rsidRDefault="00064447" w:rsidP="0092514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6B74BC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24</w:t>
            </w: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B74BC">
              <w:rPr>
                <w:rFonts w:ascii="Arial Narrow" w:hAnsi="Arial Narrow" w:cs="Arial"/>
                <w:color w:val="000000"/>
                <w:sz w:val="22"/>
                <w:szCs w:val="22"/>
              </w:rPr>
              <w:t>Szafa lekarska</w:t>
            </w:r>
          </w:p>
          <w:p w14:paraId="47A50AAD" w14:textId="77777777" w:rsidR="00064447" w:rsidRPr="006B74BC" w:rsidRDefault="00064447" w:rsidP="0092514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/>
                <w:sz w:val="22"/>
                <w:szCs w:val="22"/>
              </w:rPr>
              <w:t>Zakład Techniki Medycznej "TECH-MED" Sp. z o.o.</w:t>
            </w:r>
          </w:p>
          <w:p w14:paraId="2197707B" w14:textId="77777777" w:rsidR="00064447" w:rsidRPr="006B74BC" w:rsidRDefault="00064447" w:rsidP="0092514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 xml:space="preserve">Ernsta Petersona 6A  </w:t>
            </w:r>
          </w:p>
          <w:p w14:paraId="49C2EC29" w14:textId="77777777" w:rsidR="00064447" w:rsidRPr="006B74BC" w:rsidRDefault="00064447" w:rsidP="0092514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>85-862 Bydgoszcz</w:t>
            </w:r>
          </w:p>
          <w:p w14:paraId="55EAB3B0" w14:textId="77777777" w:rsidR="00064447" w:rsidRPr="006B74BC" w:rsidRDefault="00064447" w:rsidP="0092514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6B74BC">
              <w:rPr>
                <w:rFonts w:ascii="Arial Narrow" w:hAnsi="Arial Narrow" w:cs="Arial"/>
                <w:b/>
                <w:sz w:val="22"/>
                <w:szCs w:val="22"/>
              </w:rPr>
              <w:t xml:space="preserve"> 21 525.00 zł brutto</w:t>
            </w: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7FC5C21" w14:textId="77777777" w:rsidR="00064447" w:rsidRPr="006B74BC" w:rsidRDefault="00064447" w:rsidP="0092514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6B74BC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76714C3" w14:textId="77777777" w:rsidR="00064447" w:rsidRPr="006B74BC" w:rsidRDefault="00064447" w:rsidP="0092514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6B74BC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064447" w:rsidRPr="006B74BC" w14:paraId="4FF4A8B3" w14:textId="77777777" w:rsidTr="00925149">
        <w:trPr>
          <w:cantSplit/>
        </w:trPr>
        <w:tc>
          <w:tcPr>
            <w:tcW w:w="9498" w:type="dxa"/>
          </w:tcPr>
          <w:p w14:paraId="1C895180" w14:textId="77777777" w:rsidR="00064447" w:rsidRPr="006B74BC" w:rsidRDefault="00064447" w:rsidP="0092514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6B74BC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25</w:t>
            </w: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B74BC">
              <w:rPr>
                <w:rFonts w:ascii="Arial Narrow" w:hAnsi="Arial Narrow" w:cs="Arial"/>
                <w:color w:val="000000"/>
                <w:sz w:val="22"/>
                <w:szCs w:val="22"/>
              </w:rPr>
              <w:t>Regał magazynowy do przechowywania czystych naczyń sanitarnych</w:t>
            </w:r>
          </w:p>
          <w:p w14:paraId="5B0853D8" w14:textId="77777777" w:rsidR="00064447" w:rsidRPr="006B74BC" w:rsidRDefault="00064447" w:rsidP="0092514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/>
                <w:sz w:val="22"/>
                <w:szCs w:val="22"/>
              </w:rPr>
              <w:t>Zakład Techniki Medycznej "TECH-MED" Sp. z o.o.</w:t>
            </w:r>
          </w:p>
          <w:p w14:paraId="69857615" w14:textId="77777777" w:rsidR="00064447" w:rsidRPr="006B74BC" w:rsidRDefault="00064447" w:rsidP="0092514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 xml:space="preserve">Ernsta Petersona 6A  </w:t>
            </w:r>
          </w:p>
          <w:p w14:paraId="4010040E" w14:textId="77777777" w:rsidR="00064447" w:rsidRPr="006B74BC" w:rsidRDefault="00064447" w:rsidP="0092514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>85-862 Bydgoszcz</w:t>
            </w:r>
          </w:p>
          <w:p w14:paraId="417873AA" w14:textId="77777777" w:rsidR="00064447" w:rsidRPr="006B74BC" w:rsidRDefault="00064447" w:rsidP="0092514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6B74BC">
              <w:rPr>
                <w:rFonts w:ascii="Arial Narrow" w:hAnsi="Arial Narrow" w:cs="Arial"/>
                <w:b/>
                <w:sz w:val="22"/>
                <w:szCs w:val="22"/>
              </w:rPr>
              <w:t xml:space="preserve"> 3 979.05 zł brutto</w:t>
            </w: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4FA0DC9" w14:textId="77777777" w:rsidR="00064447" w:rsidRPr="006B74BC" w:rsidRDefault="00064447" w:rsidP="0092514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6B74BC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7EFA75E" w14:textId="77777777" w:rsidR="00064447" w:rsidRPr="006B74BC" w:rsidRDefault="00064447" w:rsidP="0092514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6B74BC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064447" w:rsidRPr="006B74BC" w14:paraId="0F9B9AF3" w14:textId="77777777" w:rsidTr="00925149">
        <w:trPr>
          <w:cantSplit/>
        </w:trPr>
        <w:tc>
          <w:tcPr>
            <w:tcW w:w="9498" w:type="dxa"/>
          </w:tcPr>
          <w:p w14:paraId="77F8B5EA" w14:textId="77777777" w:rsidR="00064447" w:rsidRPr="006B74BC" w:rsidRDefault="00064447" w:rsidP="0092514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6B74BC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28</w:t>
            </w: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B74BC">
              <w:rPr>
                <w:rFonts w:ascii="Arial Narrow" w:hAnsi="Arial Narrow" w:cs="Arial"/>
                <w:color w:val="000000"/>
                <w:sz w:val="22"/>
                <w:szCs w:val="22"/>
              </w:rPr>
              <w:t>Ssak próżniowy</w:t>
            </w:r>
          </w:p>
          <w:p w14:paraId="1B67B883" w14:textId="77777777" w:rsidR="00064447" w:rsidRPr="006B74BC" w:rsidRDefault="00064447" w:rsidP="0092514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6B74BC">
              <w:rPr>
                <w:rFonts w:ascii="Arial Narrow" w:hAnsi="Arial Narrow" w:cs="Arial"/>
                <w:b/>
                <w:sz w:val="22"/>
                <w:szCs w:val="22"/>
              </w:rPr>
              <w:t>Duolux</w:t>
            </w:r>
            <w:proofErr w:type="spellEnd"/>
            <w:r w:rsidRPr="006B74BC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6B74BC">
              <w:rPr>
                <w:rFonts w:ascii="Arial Narrow" w:hAnsi="Arial Narrow" w:cs="Arial"/>
                <w:b/>
                <w:sz w:val="22"/>
                <w:szCs w:val="22"/>
              </w:rPr>
              <w:t>Medical</w:t>
            </w:r>
            <w:proofErr w:type="spellEnd"/>
            <w:r w:rsidRPr="006B74BC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751E3FA5" w14:textId="77777777" w:rsidR="00064447" w:rsidRPr="006B74BC" w:rsidRDefault="00064447" w:rsidP="0092514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 xml:space="preserve">os. Bolesława Chrobrego 40f /53 </w:t>
            </w:r>
          </w:p>
          <w:p w14:paraId="247C96C7" w14:textId="77777777" w:rsidR="00064447" w:rsidRPr="006B74BC" w:rsidRDefault="00064447" w:rsidP="0092514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>60-681 Poznań</w:t>
            </w:r>
          </w:p>
          <w:p w14:paraId="5AB11141" w14:textId="77777777" w:rsidR="00064447" w:rsidRPr="006B74BC" w:rsidRDefault="00064447" w:rsidP="0092514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6B74BC">
              <w:rPr>
                <w:rFonts w:ascii="Arial Narrow" w:hAnsi="Arial Narrow" w:cs="Arial"/>
                <w:b/>
                <w:sz w:val="22"/>
                <w:szCs w:val="22"/>
              </w:rPr>
              <w:t xml:space="preserve"> 19 958.40 zł brutto</w:t>
            </w: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5EFD6F5" w14:textId="77777777" w:rsidR="00064447" w:rsidRPr="006B74BC" w:rsidRDefault="00064447" w:rsidP="0092514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6B74BC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D1667DE" w14:textId="77777777" w:rsidR="00064447" w:rsidRPr="006B74BC" w:rsidRDefault="00064447" w:rsidP="0092514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6B74BC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064447" w:rsidRPr="006B74BC" w14:paraId="16DFDAEF" w14:textId="77777777" w:rsidTr="00925149">
        <w:trPr>
          <w:cantSplit/>
        </w:trPr>
        <w:tc>
          <w:tcPr>
            <w:tcW w:w="9498" w:type="dxa"/>
          </w:tcPr>
          <w:p w14:paraId="5F9413F3" w14:textId="77777777" w:rsidR="00064447" w:rsidRPr="006B74BC" w:rsidRDefault="00064447" w:rsidP="0092514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6B74BC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29</w:t>
            </w: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B74BC">
              <w:rPr>
                <w:rFonts w:ascii="Arial Narrow" w:hAnsi="Arial Narrow" w:cs="Arial"/>
                <w:color w:val="000000"/>
                <w:sz w:val="22"/>
                <w:szCs w:val="22"/>
              </w:rPr>
              <w:t>Ssak próżniowy - zestaw do centralnej próżni</w:t>
            </w:r>
          </w:p>
          <w:p w14:paraId="4ECE298B" w14:textId="77777777" w:rsidR="00064447" w:rsidRPr="006B74BC" w:rsidRDefault="00064447" w:rsidP="0092514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6B74BC">
              <w:rPr>
                <w:rFonts w:ascii="Arial Narrow" w:hAnsi="Arial Narrow" w:cs="Arial"/>
                <w:b/>
                <w:sz w:val="22"/>
                <w:szCs w:val="22"/>
              </w:rPr>
              <w:t>Duolux</w:t>
            </w:r>
            <w:proofErr w:type="spellEnd"/>
            <w:r w:rsidRPr="006B74BC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6B74BC">
              <w:rPr>
                <w:rFonts w:ascii="Arial Narrow" w:hAnsi="Arial Narrow" w:cs="Arial"/>
                <w:b/>
                <w:sz w:val="22"/>
                <w:szCs w:val="22"/>
              </w:rPr>
              <w:t>Medical</w:t>
            </w:r>
            <w:proofErr w:type="spellEnd"/>
            <w:r w:rsidRPr="006B74BC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561C9249" w14:textId="77777777" w:rsidR="00064447" w:rsidRPr="006B74BC" w:rsidRDefault="00064447" w:rsidP="0092514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 xml:space="preserve">os. Bolesława Chrobrego 40f /53 </w:t>
            </w:r>
          </w:p>
          <w:p w14:paraId="2124DDBA" w14:textId="77777777" w:rsidR="00064447" w:rsidRPr="006B74BC" w:rsidRDefault="00064447" w:rsidP="0092514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>60-681 Poznań</w:t>
            </w:r>
          </w:p>
          <w:p w14:paraId="1E5AEEEE" w14:textId="77777777" w:rsidR="00064447" w:rsidRPr="006B74BC" w:rsidRDefault="00064447" w:rsidP="0092514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6B74BC">
              <w:rPr>
                <w:rFonts w:ascii="Arial Narrow" w:hAnsi="Arial Narrow" w:cs="Arial"/>
                <w:b/>
                <w:sz w:val="22"/>
                <w:szCs w:val="22"/>
              </w:rPr>
              <w:t xml:space="preserve"> 9 558.00 zł brutto</w:t>
            </w: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18CE971" w14:textId="77777777" w:rsidR="00064447" w:rsidRPr="006B74BC" w:rsidRDefault="00064447" w:rsidP="0092514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6B74BC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5E46ABE" w14:textId="77777777" w:rsidR="00064447" w:rsidRPr="006B74BC" w:rsidRDefault="00064447" w:rsidP="0092514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6B74BC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064447" w:rsidRPr="006B74BC" w14:paraId="5A733C0B" w14:textId="77777777" w:rsidTr="00925149">
        <w:trPr>
          <w:cantSplit/>
        </w:trPr>
        <w:tc>
          <w:tcPr>
            <w:tcW w:w="9498" w:type="dxa"/>
          </w:tcPr>
          <w:p w14:paraId="24DEC97C" w14:textId="77777777" w:rsidR="00064447" w:rsidRPr="006B74BC" w:rsidRDefault="00064447" w:rsidP="0092514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6B74BC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30</w:t>
            </w: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B74BC">
              <w:rPr>
                <w:rFonts w:ascii="Arial Narrow" w:hAnsi="Arial Narrow" w:cs="Arial"/>
                <w:color w:val="000000"/>
                <w:sz w:val="22"/>
                <w:szCs w:val="22"/>
              </w:rPr>
              <w:t>Elektryczne urządzenie do ssania</w:t>
            </w:r>
          </w:p>
          <w:p w14:paraId="11E4588A" w14:textId="77777777" w:rsidR="00064447" w:rsidRPr="006B74BC" w:rsidRDefault="00064447" w:rsidP="0092514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6B74BC">
              <w:rPr>
                <w:rFonts w:ascii="Arial Narrow" w:hAnsi="Arial Narrow" w:cs="Arial"/>
                <w:b/>
                <w:sz w:val="22"/>
                <w:szCs w:val="22"/>
              </w:rPr>
              <w:t>Duolux</w:t>
            </w:r>
            <w:proofErr w:type="spellEnd"/>
            <w:r w:rsidRPr="006B74BC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6B74BC">
              <w:rPr>
                <w:rFonts w:ascii="Arial Narrow" w:hAnsi="Arial Narrow" w:cs="Arial"/>
                <w:b/>
                <w:sz w:val="22"/>
                <w:szCs w:val="22"/>
              </w:rPr>
              <w:t>Medical</w:t>
            </w:r>
            <w:proofErr w:type="spellEnd"/>
            <w:r w:rsidRPr="006B74BC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00256C58" w14:textId="77777777" w:rsidR="00064447" w:rsidRPr="006B74BC" w:rsidRDefault="00064447" w:rsidP="0092514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 xml:space="preserve">os. Bolesława Chrobrego 40f /53 </w:t>
            </w:r>
          </w:p>
          <w:p w14:paraId="36BA2703" w14:textId="77777777" w:rsidR="00064447" w:rsidRPr="006B74BC" w:rsidRDefault="00064447" w:rsidP="0092514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>60-681 Poznań</w:t>
            </w:r>
          </w:p>
          <w:p w14:paraId="1E777D07" w14:textId="77777777" w:rsidR="00064447" w:rsidRPr="006B74BC" w:rsidRDefault="00064447" w:rsidP="0092514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6B74BC">
              <w:rPr>
                <w:rFonts w:ascii="Arial Narrow" w:hAnsi="Arial Narrow" w:cs="Arial"/>
                <w:b/>
                <w:sz w:val="22"/>
                <w:szCs w:val="22"/>
              </w:rPr>
              <w:t xml:space="preserve"> 36 990.00 zł brutto</w:t>
            </w: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9043CB9" w14:textId="77777777" w:rsidR="00064447" w:rsidRPr="006B74BC" w:rsidRDefault="00064447" w:rsidP="0092514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6B74BC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29A7479" w14:textId="77777777" w:rsidR="00064447" w:rsidRPr="006B74BC" w:rsidRDefault="00064447" w:rsidP="0092514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6B74BC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064447" w:rsidRPr="006B74BC" w14:paraId="1CA124E0" w14:textId="77777777" w:rsidTr="00925149">
        <w:trPr>
          <w:cantSplit/>
        </w:trPr>
        <w:tc>
          <w:tcPr>
            <w:tcW w:w="9498" w:type="dxa"/>
          </w:tcPr>
          <w:p w14:paraId="11D35607" w14:textId="77777777" w:rsidR="00064447" w:rsidRPr="006B74BC" w:rsidRDefault="00064447" w:rsidP="0092514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6B74BC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31</w:t>
            </w: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B74BC">
              <w:rPr>
                <w:rFonts w:ascii="Arial Narrow" w:hAnsi="Arial Narrow" w:cs="Arial"/>
                <w:color w:val="000000"/>
                <w:sz w:val="22"/>
                <w:szCs w:val="22"/>
              </w:rPr>
              <w:t>Lampa operacyjna mobilna</w:t>
            </w:r>
          </w:p>
          <w:p w14:paraId="739810D3" w14:textId="77777777" w:rsidR="00064447" w:rsidRPr="006B74BC" w:rsidRDefault="00064447" w:rsidP="0092514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6B74BC">
              <w:rPr>
                <w:rFonts w:ascii="Arial Narrow" w:hAnsi="Arial Narrow" w:cs="Arial"/>
                <w:b/>
                <w:sz w:val="22"/>
                <w:szCs w:val="22"/>
              </w:rPr>
              <w:t>Klaromed</w:t>
            </w:r>
            <w:proofErr w:type="spellEnd"/>
            <w:r w:rsidRPr="006B74BC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2BCA5707" w14:textId="77777777" w:rsidR="00064447" w:rsidRPr="006B74BC" w:rsidRDefault="00064447" w:rsidP="0092514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 xml:space="preserve">Sobieskiego 123  </w:t>
            </w:r>
          </w:p>
          <w:p w14:paraId="0C79826F" w14:textId="77777777" w:rsidR="00064447" w:rsidRPr="006B74BC" w:rsidRDefault="00064447" w:rsidP="0092514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>05-070 Sulejówek</w:t>
            </w:r>
          </w:p>
          <w:p w14:paraId="2C8D9C77" w14:textId="77777777" w:rsidR="00064447" w:rsidRPr="006B74BC" w:rsidRDefault="00064447" w:rsidP="0092514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6B74BC">
              <w:rPr>
                <w:rFonts w:ascii="Arial Narrow" w:hAnsi="Arial Narrow" w:cs="Arial"/>
                <w:b/>
                <w:sz w:val="22"/>
                <w:szCs w:val="22"/>
              </w:rPr>
              <w:t xml:space="preserve"> 33 480.00 zł brutto</w:t>
            </w: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FB8474A" w14:textId="77777777" w:rsidR="00064447" w:rsidRPr="006B74BC" w:rsidRDefault="00064447" w:rsidP="0092514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6B74BC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B93B55A" w14:textId="77777777" w:rsidR="00064447" w:rsidRPr="006B74BC" w:rsidRDefault="00064447" w:rsidP="0092514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6B74BC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064447" w:rsidRPr="006B74BC" w14:paraId="4AC50869" w14:textId="77777777" w:rsidTr="00925149">
        <w:trPr>
          <w:cantSplit/>
        </w:trPr>
        <w:tc>
          <w:tcPr>
            <w:tcW w:w="9498" w:type="dxa"/>
          </w:tcPr>
          <w:p w14:paraId="6D105D7E" w14:textId="77777777" w:rsidR="00064447" w:rsidRPr="006B74BC" w:rsidRDefault="00064447" w:rsidP="0092514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6B74BC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32</w:t>
            </w: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B74BC">
              <w:rPr>
                <w:rFonts w:ascii="Arial Narrow" w:hAnsi="Arial Narrow" w:cs="Arial"/>
                <w:color w:val="000000"/>
                <w:sz w:val="22"/>
                <w:szCs w:val="22"/>
              </w:rPr>
              <w:t>Lodówka medyczna</w:t>
            </w:r>
          </w:p>
          <w:p w14:paraId="27DFACDA" w14:textId="77777777" w:rsidR="00064447" w:rsidRPr="006B74BC" w:rsidRDefault="00064447" w:rsidP="0092514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6B74BC">
              <w:rPr>
                <w:rFonts w:ascii="Arial Narrow" w:hAnsi="Arial Narrow" w:cs="Arial"/>
                <w:b/>
                <w:sz w:val="22"/>
                <w:szCs w:val="22"/>
              </w:rPr>
              <w:t>BitBlue</w:t>
            </w:r>
            <w:proofErr w:type="spellEnd"/>
            <w:r w:rsidRPr="006B74BC">
              <w:rPr>
                <w:rFonts w:ascii="Arial Narrow" w:hAnsi="Arial Narrow" w:cs="Arial"/>
                <w:b/>
                <w:sz w:val="22"/>
                <w:szCs w:val="22"/>
              </w:rPr>
              <w:t xml:space="preserve"> Frost Krzysztof i Justyna </w:t>
            </w:r>
            <w:proofErr w:type="spellStart"/>
            <w:r w:rsidRPr="006B74BC">
              <w:rPr>
                <w:rFonts w:ascii="Arial Narrow" w:hAnsi="Arial Narrow" w:cs="Arial"/>
                <w:b/>
                <w:sz w:val="22"/>
                <w:szCs w:val="22"/>
              </w:rPr>
              <w:t>Chomiuk</w:t>
            </w:r>
            <w:proofErr w:type="spellEnd"/>
            <w:r w:rsidRPr="006B74BC">
              <w:rPr>
                <w:rFonts w:ascii="Arial Narrow" w:hAnsi="Arial Narrow" w:cs="Arial"/>
                <w:b/>
                <w:sz w:val="22"/>
                <w:szCs w:val="22"/>
              </w:rPr>
              <w:t xml:space="preserve"> Sp. J.</w:t>
            </w:r>
          </w:p>
          <w:p w14:paraId="4AF6E742" w14:textId="77777777" w:rsidR="00064447" w:rsidRPr="006B74BC" w:rsidRDefault="00064447" w:rsidP="0092514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 xml:space="preserve">Św. Jana 33  </w:t>
            </w:r>
          </w:p>
          <w:p w14:paraId="7D12B46D" w14:textId="77777777" w:rsidR="00064447" w:rsidRPr="006B74BC" w:rsidRDefault="00064447" w:rsidP="0092514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>43-267 Suszec</w:t>
            </w:r>
          </w:p>
          <w:p w14:paraId="51A0B78D" w14:textId="77777777" w:rsidR="00064447" w:rsidRPr="006B74BC" w:rsidRDefault="00064447" w:rsidP="0092514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6B74BC">
              <w:rPr>
                <w:rFonts w:ascii="Arial Narrow" w:hAnsi="Arial Narrow" w:cs="Arial"/>
                <w:b/>
                <w:sz w:val="22"/>
                <w:szCs w:val="22"/>
              </w:rPr>
              <w:t xml:space="preserve"> 12 300.00 zł brutto</w:t>
            </w: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DAE831A" w14:textId="77777777" w:rsidR="00064447" w:rsidRPr="006B74BC" w:rsidRDefault="00064447" w:rsidP="0092514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6B74BC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AE83EFB" w14:textId="77777777" w:rsidR="00064447" w:rsidRPr="006B74BC" w:rsidRDefault="00064447" w:rsidP="0092514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6B74BC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03E08D33" w14:textId="77777777" w:rsidR="00992FF5" w:rsidRPr="006B74BC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6B74BC">
        <w:rPr>
          <w:rFonts w:ascii="Arial Narrow" w:hAnsi="Arial Narrow" w:cs="Arial"/>
          <w:color w:val="000000"/>
          <w:sz w:val="22"/>
          <w:szCs w:val="22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:rsidRPr="006B74BC" w14:paraId="5717952E" w14:textId="7777777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89583F7" w14:textId="77777777" w:rsidR="00992FF5" w:rsidRPr="006B74BC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AF47B89" w14:textId="77777777" w:rsidR="00992FF5" w:rsidRPr="006B74BC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0342AB0" w14:textId="77777777" w:rsidR="00992FF5" w:rsidRPr="006B74BC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C56556A" w14:textId="77777777" w:rsidR="00992FF5" w:rsidRPr="006B74BC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064447" w:rsidRPr="006B74BC" w14:paraId="42A399D7" w14:textId="77777777" w:rsidTr="0092514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2DF1A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1 - Parawan przejezdny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5B6AB" w14:textId="77777777" w:rsidR="00064447" w:rsidRPr="006B74BC" w:rsidRDefault="00064447" w:rsidP="0092514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Zakład Techniki Medycznej </w:t>
            </w:r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"TECH-MED" Sp. z o.o.</w:t>
            </w:r>
          </w:p>
          <w:p w14:paraId="716DB03C" w14:textId="77777777" w:rsidR="00064447" w:rsidRPr="006B74BC" w:rsidRDefault="00064447" w:rsidP="00925149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Ernsta Petersona 6A</w:t>
            </w:r>
          </w:p>
          <w:p w14:paraId="180EE024" w14:textId="77777777" w:rsidR="00064447" w:rsidRPr="006B74BC" w:rsidRDefault="00064447" w:rsidP="00925149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85-862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97FC0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lastRenderedPageBreak/>
              <w:t>1 - Cena - 80.00</w:t>
            </w:r>
          </w:p>
          <w:p w14:paraId="2066A4D8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lastRenderedPageBreak/>
              <w:t>2 - Długość okresu gwarancji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EBFDF" w14:textId="77777777" w:rsidR="00064447" w:rsidRPr="006B74BC" w:rsidRDefault="00064447" w:rsidP="00925149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  100,00</w:t>
            </w:r>
          </w:p>
        </w:tc>
      </w:tr>
      <w:tr w:rsidR="00064447" w:rsidRPr="006B74BC" w14:paraId="68263FB3" w14:textId="77777777" w:rsidTr="0092514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1A00E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1 - Parawan przejezdny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5EF7B" w14:textId="77777777" w:rsidR="00064447" w:rsidRPr="006B74BC" w:rsidRDefault="00064447" w:rsidP="0092514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Sklep Medyczny Marta </w:t>
            </w:r>
            <w:proofErr w:type="spellStart"/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t>Kadzewicz</w:t>
            </w:r>
            <w:proofErr w:type="spellEnd"/>
          </w:p>
          <w:p w14:paraId="26713CF1" w14:textId="77777777" w:rsidR="00064447" w:rsidRPr="006B74BC" w:rsidRDefault="00064447" w:rsidP="00925149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Popiełuszki 15</w:t>
            </w:r>
          </w:p>
          <w:p w14:paraId="613BBBBF" w14:textId="77777777" w:rsidR="00064447" w:rsidRPr="006B74BC" w:rsidRDefault="00064447" w:rsidP="00925149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10-693 Olsztyn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E7231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188F998B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2 - Długość okresu gwarancji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237DF" w14:textId="77777777" w:rsidR="00064447" w:rsidRPr="006B74BC" w:rsidRDefault="00064447" w:rsidP="00925149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064447" w:rsidRPr="006B74BC" w14:paraId="1C0910EF" w14:textId="77777777" w:rsidTr="0092514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6A021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2 - Stanowisko do pobierania krwi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9CD41" w14:textId="77777777" w:rsidR="00064447" w:rsidRPr="006B74BC" w:rsidRDefault="00064447" w:rsidP="0092514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t>Zakład Techniki Medycznej "TECH-MED" Sp. z o.o.</w:t>
            </w:r>
          </w:p>
          <w:p w14:paraId="12E42A75" w14:textId="77777777" w:rsidR="00064447" w:rsidRPr="006B74BC" w:rsidRDefault="00064447" w:rsidP="00925149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Ernsta Petersona 6A</w:t>
            </w:r>
          </w:p>
          <w:p w14:paraId="563D76EF" w14:textId="77777777" w:rsidR="00064447" w:rsidRPr="006B74BC" w:rsidRDefault="00064447" w:rsidP="00925149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85-862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8A404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1 - Cena - 80.00</w:t>
            </w:r>
          </w:p>
          <w:p w14:paraId="5988E439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2 - Długość okresu gwarancji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85671" w14:textId="77777777" w:rsidR="00064447" w:rsidRPr="006B74BC" w:rsidRDefault="00064447" w:rsidP="00925149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064447" w:rsidRPr="006B74BC" w14:paraId="411ACFCB" w14:textId="77777777" w:rsidTr="0092514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B593F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2 - Stanowisko do pobierania krwi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B971C" w14:textId="77777777" w:rsidR="00064447" w:rsidRPr="006B74BC" w:rsidRDefault="00064447" w:rsidP="0092514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Sklep Medyczny Marta </w:t>
            </w:r>
            <w:proofErr w:type="spellStart"/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t>Kadzewicz</w:t>
            </w:r>
            <w:proofErr w:type="spellEnd"/>
          </w:p>
          <w:p w14:paraId="75E0E31D" w14:textId="77777777" w:rsidR="00064447" w:rsidRPr="006B74BC" w:rsidRDefault="00064447" w:rsidP="00925149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Popiełuszki 15</w:t>
            </w:r>
          </w:p>
          <w:p w14:paraId="4F75B67C" w14:textId="77777777" w:rsidR="00064447" w:rsidRPr="006B74BC" w:rsidRDefault="00064447" w:rsidP="00925149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10-693 Olsztyn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6A310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380A8BDB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2 - Długość okresu gwarancji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431E5" w14:textId="77777777" w:rsidR="00064447" w:rsidRPr="006B74BC" w:rsidRDefault="00064447" w:rsidP="00925149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064447" w:rsidRPr="006B74BC" w14:paraId="2777E1EA" w14:textId="77777777" w:rsidTr="0092514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28207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3 - Kozetka do badań lekarskich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313DF" w14:textId="77777777" w:rsidR="00064447" w:rsidRPr="006B74BC" w:rsidRDefault="00064447" w:rsidP="0092514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t>TRIBO Sp. z o.o.</w:t>
            </w:r>
          </w:p>
          <w:p w14:paraId="10FE16E0" w14:textId="77777777" w:rsidR="00064447" w:rsidRPr="006B74BC" w:rsidRDefault="00064447" w:rsidP="00925149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Aleja Pokoju 5</w:t>
            </w:r>
          </w:p>
          <w:p w14:paraId="7EC04013" w14:textId="77777777" w:rsidR="00064447" w:rsidRPr="006B74BC" w:rsidRDefault="00064447" w:rsidP="00925149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86-060 Nowa Wieś Wielka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71BA7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1 - Cena - 80.00</w:t>
            </w:r>
          </w:p>
          <w:p w14:paraId="7E9CAE28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2 - Długość okresu gwarancji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2223A" w14:textId="77777777" w:rsidR="00064447" w:rsidRPr="006B74BC" w:rsidRDefault="00064447" w:rsidP="00925149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064447" w:rsidRPr="006B74BC" w14:paraId="43A03ED4" w14:textId="77777777" w:rsidTr="0092514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2957D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3 - Kozetka do badań lekarskich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DC130" w14:textId="77777777" w:rsidR="00064447" w:rsidRPr="006B74BC" w:rsidRDefault="00064447" w:rsidP="0092514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t>Zakład Techniki Medycznej "TECH-MED" Sp. z o.o.</w:t>
            </w:r>
          </w:p>
          <w:p w14:paraId="5A79340A" w14:textId="77777777" w:rsidR="00064447" w:rsidRPr="006B74BC" w:rsidRDefault="00064447" w:rsidP="00925149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Ernsta Petersona 6A</w:t>
            </w:r>
          </w:p>
          <w:p w14:paraId="76CE4928" w14:textId="77777777" w:rsidR="00064447" w:rsidRPr="006B74BC" w:rsidRDefault="00064447" w:rsidP="00925149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85-862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98874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1 - Cena - 77.34</w:t>
            </w:r>
          </w:p>
          <w:p w14:paraId="4E54ACF8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2 - Długość okresu gwarancji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C9657" w14:textId="77777777" w:rsidR="00064447" w:rsidRPr="006B74BC" w:rsidRDefault="00064447" w:rsidP="00925149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  97,34</w:t>
            </w:r>
          </w:p>
        </w:tc>
      </w:tr>
      <w:tr w:rsidR="00064447" w:rsidRPr="006B74BC" w14:paraId="35C83352" w14:textId="77777777" w:rsidTr="0092514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71FD5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3 - Kozetka do badań lekarskich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D1FE5" w14:textId="77777777" w:rsidR="00064447" w:rsidRPr="006B74BC" w:rsidRDefault="00064447" w:rsidP="0092514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Sklep Medyczny Marta </w:t>
            </w:r>
            <w:proofErr w:type="spellStart"/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t>Kadzewicz</w:t>
            </w:r>
            <w:proofErr w:type="spellEnd"/>
          </w:p>
          <w:p w14:paraId="29AD753A" w14:textId="77777777" w:rsidR="00064447" w:rsidRPr="006B74BC" w:rsidRDefault="00064447" w:rsidP="00925149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Popiełuszki 15</w:t>
            </w:r>
          </w:p>
          <w:p w14:paraId="7E76EE29" w14:textId="77777777" w:rsidR="00064447" w:rsidRPr="006B74BC" w:rsidRDefault="00064447" w:rsidP="00925149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10-693 Olsztyn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B8EA9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71BCB54B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2 - Długość okresu gwarancji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3FE85" w14:textId="77777777" w:rsidR="00064447" w:rsidRPr="006B74BC" w:rsidRDefault="00064447" w:rsidP="00925149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064447" w:rsidRPr="006B74BC" w14:paraId="3E08BE45" w14:textId="77777777" w:rsidTr="0092514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5A622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4 - Wózek oddziałowy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33BEB" w14:textId="77777777" w:rsidR="00064447" w:rsidRPr="006B74BC" w:rsidRDefault="00064447" w:rsidP="0092514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t>Zakład Techniki Medycznej "TECH-MED" Sp. z o.o.</w:t>
            </w:r>
          </w:p>
          <w:p w14:paraId="0B3E90D9" w14:textId="77777777" w:rsidR="00064447" w:rsidRPr="006B74BC" w:rsidRDefault="00064447" w:rsidP="00925149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Ernsta Petersona 6A</w:t>
            </w:r>
          </w:p>
          <w:p w14:paraId="7A478C93" w14:textId="77777777" w:rsidR="00064447" w:rsidRPr="006B74BC" w:rsidRDefault="00064447" w:rsidP="00925149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85-862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8E900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1 - Cena - 80.00</w:t>
            </w:r>
          </w:p>
          <w:p w14:paraId="733F79BE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2 - Długość okresu gwarancji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E5892" w14:textId="77777777" w:rsidR="00064447" w:rsidRPr="006B74BC" w:rsidRDefault="00064447" w:rsidP="00925149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064447" w:rsidRPr="006B74BC" w14:paraId="7738D01A" w14:textId="77777777" w:rsidTr="0092514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81FC0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5 - Wózek wielofunkcyjny z wyposażeniem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6FBEA" w14:textId="77777777" w:rsidR="00064447" w:rsidRPr="006B74BC" w:rsidRDefault="00064447" w:rsidP="0092514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t>Zakład Techniki Medycznej "TECH-MED" Sp. z o.o.</w:t>
            </w:r>
          </w:p>
          <w:p w14:paraId="48DB20E4" w14:textId="77777777" w:rsidR="00064447" w:rsidRPr="006B74BC" w:rsidRDefault="00064447" w:rsidP="00925149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Ernsta Petersona 6A</w:t>
            </w:r>
          </w:p>
          <w:p w14:paraId="19899F5A" w14:textId="77777777" w:rsidR="00064447" w:rsidRPr="006B74BC" w:rsidRDefault="00064447" w:rsidP="00925149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85-862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2EEF9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1 - Cena - 80.00</w:t>
            </w:r>
          </w:p>
          <w:p w14:paraId="1E86B7E7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2 - Długość okresu gwarancji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9CC8B" w14:textId="77777777" w:rsidR="00064447" w:rsidRPr="006B74BC" w:rsidRDefault="00064447" w:rsidP="00925149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064447" w:rsidRPr="006B74BC" w14:paraId="64667318" w14:textId="77777777" w:rsidTr="0092514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46CF4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6 - Stojak medyczny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4C20E" w14:textId="77777777" w:rsidR="00064447" w:rsidRPr="006B74BC" w:rsidRDefault="00064447" w:rsidP="0092514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t>Zakład Techniki Medycznej "TECH-MED" Sp. z o.o.</w:t>
            </w:r>
          </w:p>
          <w:p w14:paraId="53355EC3" w14:textId="77777777" w:rsidR="00064447" w:rsidRPr="006B74BC" w:rsidRDefault="00064447" w:rsidP="00925149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Ernsta Petersona 6A</w:t>
            </w:r>
          </w:p>
          <w:p w14:paraId="41814A36" w14:textId="77777777" w:rsidR="00064447" w:rsidRPr="006B74BC" w:rsidRDefault="00064447" w:rsidP="00925149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85-862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8DEA0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1 - Cena - 80.00</w:t>
            </w:r>
          </w:p>
          <w:p w14:paraId="27514DE8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2 - Długość okresu gwarancji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69671" w14:textId="77777777" w:rsidR="00064447" w:rsidRPr="006B74BC" w:rsidRDefault="00064447" w:rsidP="00925149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064447" w:rsidRPr="006B74BC" w14:paraId="109B0376" w14:textId="77777777" w:rsidTr="0092514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A5E46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7 - Wózek pod aparaturę medyczną z wyposażeniem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F7541" w14:textId="77777777" w:rsidR="00064447" w:rsidRPr="006B74BC" w:rsidRDefault="00064447" w:rsidP="0092514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t>Zakład Techniki Medycznej "TECH-MED" Sp. z o.o.</w:t>
            </w:r>
          </w:p>
          <w:p w14:paraId="59A1FF93" w14:textId="77777777" w:rsidR="00064447" w:rsidRPr="006B74BC" w:rsidRDefault="00064447" w:rsidP="00925149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Ernsta Petersona 6A</w:t>
            </w:r>
          </w:p>
          <w:p w14:paraId="36D696C0" w14:textId="77777777" w:rsidR="00064447" w:rsidRPr="006B74BC" w:rsidRDefault="00064447" w:rsidP="00925149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85-862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21040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1 - Cena - 80.00</w:t>
            </w:r>
          </w:p>
          <w:p w14:paraId="0A16528D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2 - Długość okresu gwarancji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9A2E6" w14:textId="77777777" w:rsidR="00064447" w:rsidRPr="006B74BC" w:rsidRDefault="00064447" w:rsidP="00925149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064447" w:rsidRPr="006B74BC" w14:paraId="291CC39A" w14:textId="77777777" w:rsidTr="0092514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0784C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8 - Wózek ratowniczy z czterema szufladami i </w:t>
            </w:r>
            <w:r w:rsidRPr="006B74BC">
              <w:rPr>
                <w:rFonts w:ascii="Arial Narrow" w:hAnsi="Arial Narrow" w:cs="Arial"/>
                <w:sz w:val="22"/>
                <w:szCs w:val="22"/>
              </w:rPr>
              <w:lastRenderedPageBreak/>
              <w:t>wyposażeniem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3B874" w14:textId="77777777" w:rsidR="00064447" w:rsidRPr="006B74BC" w:rsidRDefault="00064447" w:rsidP="0092514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Zakład Techniki Medycznej </w:t>
            </w:r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"TECH-MED" Sp. z o.o.</w:t>
            </w:r>
          </w:p>
          <w:p w14:paraId="05780081" w14:textId="77777777" w:rsidR="00064447" w:rsidRPr="006B74BC" w:rsidRDefault="00064447" w:rsidP="00925149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Ernsta Petersona 6A</w:t>
            </w:r>
          </w:p>
          <w:p w14:paraId="67B7F77A" w14:textId="77777777" w:rsidR="00064447" w:rsidRDefault="00064447" w:rsidP="00925149">
            <w:pPr>
              <w:spacing w:after="40"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85-862 Bydgoszcz</w:t>
            </w:r>
          </w:p>
          <w:p w14:paraId="179E0061" w14:textId="77777777" w:rsidR="006B74BC" w:rsidRPr="006B74BC" w:rsidRDefault="006B74BC" w:rsidP="00925149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142C9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lastRenderedPageBreak/>
              <w:t>1 - Cena - 80.00</w:t>
            </w:r>
          </w:p>
          <w:p w14:paraId="30EBDFAE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lastRenderedPageBreak/>
              <w:t>2 - Długość okresu gwarancji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0D4B3" w14:textId="77777777" w:rsidR="00064447" w:rsidRPr="006B74BC" w:rsidRDefault="00064447" w:rsidP="00925149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  100,00</w:t>
            </w:r>
          </w:p>
        </w:tc>
      </w:tr>
      <w:tr w:rsidR="00064447" w:rsidRPr="006B74BC" w14:paraId="2B8409C7" w14:textId="77777777" w:rsidTr="0092514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8A5FD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9 - Wózek wielofunkcyjny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4B9D8" w14:textId="77777777" w:rsidR="00064447" w:rsidRPr="006B74BC" w:rsidRDefault="00064447" w:rsidP="0092514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t>Zakład Techniki Medycznej "TECH-MED" Sp. z o.o.</w:t>
            </w:r>
          </w:p>
          <w:p w14:paraId="756A72A0" w14:textId="77777777" w:rsidR="00064447" w:rsidRPr="006B74BC" w:rsidRDefault="00064447" w:rsidP="00925149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Ernsta Petersona 6A</w:t>
            </w:r>
          </w:p>
          <w:p w14:paraId="0FBC5831" w14:textId="77777777" w:rsidR="00064447" w:rsidRPr="006B74BC" w:rsidRDefault="00064447" w:rsidP="00925149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85-862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01137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1 - Cena - 80.00</w:t>
            </w:r>
          </w:p>
          <w:p w14:paraId="7CF13468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2 - Długość okresu gwarancji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47A48" w14:textId="77777777" w:rsidR="00064447" w:rsidRPr="006B74BC" w:rsidRDefault="00064447" w:rsidP="00925149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064447" w:rsidRPr="006B74BC" w14:paraId="2A0B9C6C" w14:textId="77777777" w:rsidTr="0092514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7E72C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10 - Wózek opatrunkowy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C283A" w14:textId="77777777" w:rsidR="00064447" w:rsidRPr="006B74BC" w:rsidRDefault="00064447" w:rsidP="0092514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t>Zakład Techniki Medycznej "TECH-MED" Sp. z o.o.</w:t>
            </w:r>
          </w:p>
          <w:p w14:paraId="63CFF71C" w14:textId="77777777" w:rsidR="00064447" w:rsidRPr="006B74BC" w:rsidRDefault="00064447" w:rsidP="00925149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Ernsta Petersona 6A</w:t>
            </w:r>
          </w:p>
          <w:p w14:paraId="3C47D64C" w14:textId="77777777" w:rsidR="00064447" w:rsidRPr="006B74BC" w:rsidRDefault="00064447" w:rsidP="00925149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85-862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4F561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1 - Cena - 80.00</w:t>
            </w:r>
          </w:p>
          <w:p w14:paraId="127666ED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2 - Długość okresu gwarancji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76005" w14:textId="77777777" w:rsidR="00064447" w:rsidRPr="006B74BC" w:rsidRDefault="00064447" w:rsidP="00925149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064447" w:rsidRPr="006B74BC" w14:paraId="59B08946" w14:textId="77777777" w:rsidTr="0092514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CB7B3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11 - Ruchomy wózek anestezjologiczny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0070C" w14:textId="77777777" w:rsidR="00064447" w:rsidRPr="006B74BC" w:rsidRDefault="00064447" w:rsidP="0092514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t>Zakład Techniki Medycznej "TECH-MED" Sp. z o.o.</w:t>
            </w:r>
          </w:p>
          <w:p w14:paraId="3F3B39F7" w14:textId="77777777" w:rsidR="00064447" w:rsidRPr="006B74BC" w:rsidRDefault="00064447" w:rsidP="00925149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Ernsta Petersona 6A</w:t>
            </w:r>
          </w:p>
          <w:p w14:paraId="5E2B9411" w14:textId="77777777" w:rsidR="00064447" w:rsidRPr="006B74BC" w:rsidRDefault="00064447" w:rsidP="00925149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85-862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C3A20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1 - Cena - 80.00</w:t>
            </w:r>
          </w:p>
          <w:p w14:paraId="43AEB152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2 - Długość okresu gwarancji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56C82" w14:textId="77777777" w:rsidR="00064447" w:rsidRPr="006B74BC" w:rsidRDefault="00064447" w:rsidP="00925149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064447" w:rsidRPr="006B74BC" w14:paraId="4534D0EC" w14:textId="77777777" w:rsidTr="0092514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F184C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12 - Blat roboczy mobilny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3FB97" w14:textId="77777777" w:rsidR="00064447" w:rsidRPr="006B74BC" w:rsidRDefault="00064447" w:rsidP="0092514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t>TRIBO Sp. z o.o.</w:t>
            </w:r>
          </w:p>
          <w:p w14:paraId="0DF7C3D9" w14:textId="77777777" w:rsidR="00064447" w:rsidRPr="006B74BC" w:rsidRDefault="00064447" w:rsidP="00925149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Aleja Pokoju 5</w:t>
            </w:r>
          </w:p>
          <w:p w14:paraId="75211633" w14:textId="77777777" w:rsidR="00064447" w:rsidRPr="006B74BC" w:rsidRDefault="00064447" w:rsidP="00925149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86-060 Nowa Wieś Wielka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D8F7A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1 - Cena - 80.00</w:t>
            </w:r>
          </w:p>
          <w:p w14:paraId="4D55F2FE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2 - Długość okresu gwarancji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7D289" w14:textId="77777777" w:rsidR="00064447" w:rsidRPr="006B74BC" w:rsidRDefault="00064447" w:rsidP="00925149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064447" w:rsidRPr="006B74BC" w14:paraId="2891A62F" w14:textId="77777777" w:rsidTr="0092514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FD104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12 - Blat roboczy mobilny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4253C8" w14:textId="77777777" w:rsidR="00064447" w:rsidRPr="006B74BC" w:rsidRDefault="00064447" w:rsidP="0092514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t>Zakład Techniki Medycznej "TECH-MED" Sp. z o.o.</w:t>
            </w:r>
          </w:p>
          <w:p w14:paraId="7094E483" w14:textId="77777777" w:rsidR="00064447" w:rsidRPr="006B74BC" w:rsidRDefault="00064447" w:rsidP="00925149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Ernsta Petersona 6A</w:t>
            </w:r>
          </w:p>
          <w:p w14:paraId="1B0F7306" w14:textId="77777777" w:rsidR="00064447" w:rsidRPr="006B74BC" w:rsidRDefault="00064447" w:rsidP="00925149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85-862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C635A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1 - Cena - 76.13</w:t>
            </w:r>
          </w:p>
          <w:p w14:paraId="683C5A0C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2 - Długość okresu gwarancji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75CD7" w14:textId="77777777" w:rsidR="00064447" w:rsidRPr="006B74BC" w:rsidRDefault="00064447" w:rsidP="00925149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  96,13</w:t>
            </w:r>
          </w:p>
        </w:tc>
      </w:tr>
      <w:tr w:rsidR="00064447" w:rsidRPr="006B74BC" w14:paraId="769BB8DD" w14:textId="77777777" w:rsidTr="0092514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11923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13 - Blat roboczy mobilny z szufladami i drzwiami na zawiasach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E392C" w14:textId="77777777" w:rsidR="00064447" w:rsidRPr="006B74BC" w:rsidRDefault="00064447" w:rsidP="0092514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t>TRIBO Sp. z o.o.</w:t>
            </w:r>
          </w:p>
          <w:p w14:paraId="5CF3FE5C" w14:textId="77777777" w:rsidR="00064447" w:rsidRPr="006B74BC" w:rsidRDefault="00064447" w:rsidP="00925149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Aleja Pokoju 5</w:t>
            </w:r>
          </w:p>
          <w:p w14:paraId="1772042A" w14:textId="77777777" w:rsidR="00064447" w:rsidRPr="006B74BC" w:rsidRDefault="00064447" w:rsidP="00925149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86-060 Nowa Wieś Wielka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67296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1 - Cena - 80.00</w:t>
            </w:r>
          </w:p>
          <w:p w14:paraId="5436A83A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2 - Długość okresu gwarancji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09AB4" w14:textId="77777777" w:rsidR="00064447" w:rsidRPr="006B74BC" w:rsidRDefault="00064447" w:rsidP="00925149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064447" w:rsidRPr="006B74BC" w14:paraId="722619FC" w14:textId="77777777" w:rsidTr="0092514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FEF72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13 - Blat roboczy mobilny z szufladami i drzwiami na zawiasach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1B751" w14:textId="77777777" w:rsidR="00064447" w:rsidRPr="006B74BC" w:rsidRDefault="00064447" w:rsidP="0092514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t>Zakład Techniki Medycznej "TECH-MED" Sp. z o.o.</w:t>
            </w:r>
          </w:p>
          <w:p w14:paraId="0CC25C2C" w14:textId="77777777" w:rsidR="00064447" w:rsidRPr="006B74BC" w:rsidRDefault="00064447" w:rsidP="00925149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Ernsta Petersona 6A</w:t>
            </w:r>
          </w:p>
          <w:p w14:paraId="1756AAE0" w14:textId="77777777" w:rsidR="00064447" w:rsidRPr="006B74BC" w:rsidRDefault="00064447" w:rsidP="00925149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85-862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61143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1 - Cena - 67.05</w:t>
            </w:r>
          </w:p>
          <w:p w14:paraId="7F3138E3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2 - Długość okresu gwarancji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05EEB" w14:textId="77777777" w:rsidR="00064447" w:rsidRPr="006B74BC" w:rsidRDefault="00064447" w:rsidP="00925149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  87,05</w:t>
            </w:r>
          </w:p>
        </w:tc>
      </w:tr>
      <w:tr w:rsidR="00064447" w:rsidRPr="006B74BC" w14:paraId="628B5050" w14:textId="77777777" w:rsidTr="0092514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158B5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15 - Stojaki do kroplówek mobilne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4F4AA" w14:textId="77777777" w:rsidR="00064447" w:rsidRPr="006B74BC" w:rsidRDefault="00064447" w:rsidP="0092514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t>Zakład Techniki Medycznej "TECH-MED" Sp. z o.o.</w:t>
            </w:r>
          </w:p>
          <w:p w14:paraId="1C0B0097" w14:textId="77777777" w:rsidR="00064447" w:rsidRPr="006B74BC" w:rsidRDefault="00064447" w:rsidP="00925149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Ernsta Petersona 6A</w:t>
            </w:r>
          </w:p>
          <w:p w14:paraId="6D226ABB" w14:textId="77777777" w:rsidR="00064447" w:rsidRPr="006B74BC" w:rsidRDefault="00064447" w:rsidP="00925149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85-862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58BE2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1 - Cena - 68.20</w:t>
            </w:r>
          </w:p>
          <w:p w14:paraId="3EB431FF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2 - Długość okresu gwarancji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ED5C3" w14:textId="77777777" w:rsidR="00064447" w:rsidRPr="006B74BC" w:rsidRDefault="00064447" w:rsidP="00925149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  88,20</w:t>
            </w:r>
          </w:p>
        </w:tc>
      </w:tr>
      <w:tr w:rsidR="00064447" w:rsidRPr="006B74BC" w14:paraId="6F8FA447" w14:textId="77777777" w:rsidTr="0092514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4E8ED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15 - Stojaki do kroplówek mobilne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B89A1A" w14:textId="77777777" w:rsidR="00064447" w:rsidRPr="006B74BC" w:rsidRDefault="00064447" w:rsidP="0092514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t>Boxmet</w:t>
            </w:r>
            <w:proofErr w:type="spellEnd"/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t>Medical</w:t>
            </w:r>
            <w:proofErr w:type="spellEnd"/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20FC8E4C" w14:textId="77777777" w:rsidR="00064447" w:rsidRPr="006B74BC" w:rsidRDefault="00064447" w:rsidP="00925149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Piskorzów 51</w:t>
            </w:r>
          </w:p>
          <w:p w14:paraId="13EBAB97" w14:textId="77777777" w:rsidR="00064447" w:rsidRPr="006B74BC" w:rsidRDefault="00064447" w:rsidP="00925149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58-250 Pieszyce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27940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1 - Cena - 80.00</w:t>
            </w:r>
          </w:p>
          <w:p w14:paraId="6C926B55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2 - Długość okresu gwarancji - 8.00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C88F9" w14:textId="77777777" w:rsidR="00064447" w:rsidRPr="006B74BC" w:rsidRDefault="00064447" w:rsidP="00925149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  88,00</w:t>
            </w:r>
          </w:p>
        </w:tc>
      </w:tr>
      <w:tr w:rsidR="00064447" w:rsidRPr="006B74BC" w14:paraId="4C03F2CA" w14:textId="77777777" w:rsidTr="0092514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E203D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16 - Stolik instrumentalny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7CC74" w14:textId="77777777" w:rsidR="00064447" w:rsidRPr="006B74BC" w:rsidRDefault="00064447" w:rsidP="0092514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t>Zakład Techniki Medycznej "TECH-MED" Sp. z o.o.</w:t>
            </w:r>
          </w:p>
          <w:p w14:paraId="6A7B6790" w14:textId="77777777" w:rsidR="00064447" w:rsidRPr="006B74BC" w:rsidRDefault="00064447" w:rsidP="00925149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Ernsta Petersona 6A</w:t>
            </w:r>
          </w:p>
          <w:p w14:paraId="1B40EF08" w14:textId="77777777" w:rsidR="00064447" w:rsidRDefault="00064447" w:rsidP="00925149">
            <w:pPr>
              <w:spacing w:after="40"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85-862 Bydgoszcz</w:t>
            </w:r>
          </w:p>
          <w:p w14:paraId="251ED914" w14:textId="77777777" w:rsidR="006B74BC" w:rsidRPr="006B74BC" w:rsidRDefault="006B74BC" w:rsidP="00925149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A9F92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1 - Cena - 80.00</w:t>
            </w:r>
          </w:p>
          <w:p w14:paraId="1A486C93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2 - Długość okresu gwarancji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9F048" w14:textId="77777777" w:rsidR="00064447" w:rsidRPr="006B74BC" w:rsidRDefault="00064447" w:rsidP="00925149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064447" w:rsidRPr="006B74BC" w14:paraId="291E2EB4" w14:textId="77777777" w:rsidTr="0092514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61A28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16 - Stolik instrumentalny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64428" w14:textId="77777777" w:rsidR="00064447" w:rsidRPr="006B74BC" w:rsidRDefault="00064447" w:rsidP="0092514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t>TRIBO Sp. z o.o.</w:t>
            </w:r>
          </w:p>
          <w:p w14:paraId="4A915AEB" w14:textId="77777777" w:rsidR="00064447" w:rsidRPr="006B74BC" w:rsidRDefault="00064447" w:rsidP="00925149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Aleja Pokoju 5</w:t>
            </w:r>
          </w:p>
          <w:p w14:paraId="4559BF8A" w14:textId="77777777" w:rsidR="00064447" w:rsidRPr="006B74BC" w:rsidRDefault="00064447" w:rsidP="00925149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86-060 Nowa Wieś Wielka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5E6A1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1 - Cena - 70.12</w:t>
            </w:r>
          </w:p>
          <w:p w14:paraId="263D6BA2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2 - Długość okresu gwarancji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6E1B9" w14:textId="77777777" w:rsidR="00064447" w:rsidRPr="006B74BC" w:rsidRDefault="00064447" w:rsidP="00925149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  90,12</w:t>
            </w:r>
          </w:p>
        </w:tc>
      </w:tr>
      <w:tr w:rsidR="00064447" w:rsidRPr="006B74BC" w14:paraId="4C55C7F0" w14:textId="77777777" w:rsidTr="0092514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28796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lastRenderedPageBreak/>
              <w:t>17 - Biurko do gabinetu zabiegowego 140x60 z szafką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830F3" w14:textId="77777777" w:rsidR="00064447" w:rsidRPr="006B74BC" w:rsidRDefault="00064447" w:rsidP="0092514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t>Zakład Techniki Medycznej "TECH-MED" Sp. z o.o.</w:t>
            </w:r>
          </w:p>
          <w:p w14:paraId="208AC19B" w14:textId="77777777" w:rsidR="00064447" w:rsidRPr="006B74BC" w:rsidRDefault="00064447" w:rsidP="00925149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Ernsta Petersona 6A</w:t>
            </w:r>
          </w:p>
          <w:p w14:paraId="06321D4C" w14:textId="77777777" w:rsidR="00064447" w:rsidRPr="006B74BC" w:rsidRDefault="00064447" w:rsidP="00925149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85-862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A92BF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1 - Cena - 80.00</w:t>
            </w:r>
          </w:p>
          <w:p w14:paraId="03FC94B0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2 - Długość okresu gwarancji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0DB9D" w14:textId="77777777" w:rsidR="00064447" w:rsidRPr="006B74BC" w:rsidRDefault="00064447" w:rsidP="00925149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064447" w:rsidRPr="006B74BC" w14:paraId="4492056D" w14:textId="77777777" w:rsidTr="0092514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41AFB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17 - Biurko do gabinetu zabiegowego 140x60 z szafką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BCC06" w14:textId="77777777" w:rsidR="00064447" w:rsidRPr="006B74BC" w:rsidRDefault="00064447" w:rsidP="0092514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t>TRIBO Sp. z o.o.</w:t>
            </w:r>
          </w:p>
          <w:p w14:paraId="4EFEEEE6" w14:textId="77777777" w:rsidR="00064447" w:rsidRPr="006B74BC" w:rsidRDefault="00064447" w:rsidP="00925149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Aleja Pokoju 5</w:t>
            </w:r>
          </w:p>
          <w:p w14:paraId="251FDCFA" w14:textId="77777777" w:rsidR="00064447" w:rsidRPr="006B74BC" w:rsidRDefault="00064447" w:rsidP="00925149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86-060 Nowa Wieś Wielka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D1A1E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1 - Cena - 77.54</w:t>
            </w:r>
          </w:p>
          <w:p w14:paraId="3E8FCCB0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2 - Długość okresu gwarancji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C42F9" w14:textId="77777777" w:rsidR="00064447" w:rsidRPr="006B74BC" w:rsidRDefault="00064447" w:rsidP="00925149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  97,54</w:t>
            </w:r>
          </w:p>
        </w:tc>
      </w:tr>
      <w:tr w:rsidR="00064447" w:rsidRPr="006B74BC" w14:paraId="797DE383" w14:textId="77777777" w:rsidTr="0092514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6FE91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18 - Biurko do Sali POP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0BD98" w14:textId="77777777" w:rsidR="00064447" w:rsidRPr="006B74BC" w:rsidRDefault="00064447" w:rsidP="0092514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t>TRIBO Sp. z o.o.</w:t>
            </w:r>
          </w:p>
          <w:p w14:paraId="05363D8C" w14:textId="77777777" w:rsidR="00064447" w:rsidRPr="006B74BC" w:rsidRDefault="00064447" w:rsidP="00925149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Aleja Pokoju 5</w:t>
            </w:r>
          </w:p>
          <w:p w14:paraId="0CE3E8B9" w14:textId="77777777" w:rsidR="00064447" w:rsidRPr="006B74BC" w:rsidRDefault="00064447" w:rsidP="00925149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86-060 Nowa Wieś Wielka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3B1EA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1 - Cena - 80.00</w:t>
            </w:r>
          </w:p>
          <w:p w14:paraId="71AD1407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2 - Długość okresu gwarancji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64F53" w14:textId="77777777" w:rsidR="00064447" w:rsidRPr="006B74BC" w:rsidRDefault="00064447" w:rsidP="00925149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064447" w:rsidRPr="006B74BC" w14:paraId="20676B46" w14:textId="77777777" w:rsidTr="0092514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E19EA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18 - Biurko do Sali POP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513A0" w14:textId="77777777" w:rsidR="00064447" w:rsidRPr="006B74BC" w:rsidRDefault="00064447" w:rsidP="0092514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t>Zakład Techniki Medycznej "TECH-MED" Sp. z o.o.</w:t>
            </w:r>
          </w:p>
          <w:p w14:paraId="2F4ED770" w14:textId="77777777" w:rsidR="00064447" w:rsidRPr="006B74BC" w:rsidRDefault="00064447" w:rsidP="00925149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Ernsta Petersona 6A</w:t>
            </w:r>
          </w:p>
          <w:p w14:paraId="7EABB654" w14:textId="77777777" w:rsidR="00064447" w:rsidRPr="006B74BC" w:rsidRDefault="00064447" w:rsidP="00925149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85-862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EC222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1 - Cena - 60.44</w:t>
            </w:r>
          </w:p>
          <w:p w14:paraId="45EA5184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2 - Długość okresu gwarancji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61383" w14:textId="77777777" w:rsidR="00064447" w:rsidRPr="006B74BC" w:rsidRDefault="00064447" w:rsidP="00925149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  80,44</w:t>
            </w:r>
          </w:p>
        </w:tc>
      </w:tr>
      <w:tr w:rsidR="00064447" w:rsidRPr="006B74BC" w14:paraId="4F2F479E" w14:textId="77777777" w:rsidTr="0092514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B185F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19 - Biurko do Sali ITK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2DA58" w14:textId="77777777" w:rsidR="00064447" w:rsidRPr="006B74BC" w:rsidRDefault="00064447" w:rsidP="0092514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t>TRIBO Sp. z o.o.</w:t>
            </w:r>
          </w:p>
          <w:p w14:paraId="0AEF0FAE" w14:textId="77777777" w:rsidR="00064447" w:rsidRPr="006B74BC" w:rsidRDefault="00064447" w:rsidP="00925149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Aleja Pokoju 5</w:t>
            </w:r>
          </w:p>
          <w:p w14:paraId="1039320C" w14:textId="77777777" w:rsidR="00064447" w:rsidRPr="006B74BC" w:rsidRDefault="00064447" w:rsidP="00925149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86-060 Nowa Wieś Wielka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1B3CC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1 - Cena - 80.00</w:t>
            </w:r>
          </w:p>
          <w:p w14:paraId="5C9B9736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2 - Długość okresu gwarancji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4E76E" w14:textId="77777777" w:rsidR="00064447" w:rsidRPr="006B74BC" w:rsidRDefault="00064447" w:rsidP="00925149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064447" w:rsidRPr="006B74BC" w14:paraId="26A75487" w14:textId="77777777" w:rsidTr="0092514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B5E60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19 - Biurko do Sali ITK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06AE1" w14:textId="77777777" w:rsidR="00064447" w:rsidRPr="006B74BC" w:rsidRDefault="00064447" w:rsidP="0092514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t>Zakład Techniki Medycznej "TECH-MED" Sp. z o.o.</w:t>
            </w:r>
          </w:p>
          <w:p w14:paraId="7DD12A0D" w14:textId="77777777" w:rsidR="00064447" w:rsidRPr="006B74BC" w:rsidRDefault="00064447" w:rsidP="00925149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Ernsta Petersona 6A</w:t>
            </w:r>
          </w:p>
          <w:p w14:paraId="5C473FB7" w14:textId="77777777" w:rsidR="00064447" w:rsidRPr="006B74BC" w:rsidRDefault="00064447" w:rsidP="00925149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85-862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42739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1 - Cena - 60.44</w:t>
            </w:r>
          </w:p>
          <w:p w14:paraId="01418416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2 - Długość okresu gwarancji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4F351" w14:textId="77777777" w:rsidR="00064447" w:rsidRPr="006B74BC" w:rsidRDefault="00064447" w:rsidP="00925149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  80,44</w:t>
            </w:r>
          </w:p>
        </w:tc>
      </w:tr>
      <w:tr w:rsidR="00064447" w:rsidRPr="006B74BC" w14:paraId="289619DE" w14:textId="77777777" w:rsidTr="0092514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285C6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21 - Szafka przyłóżkowa (bez blatu bocznego)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2E8C0" w14:textId="77777777" w:rsidR="00064447" w:rsidRPr="006B74BC" w:rsidRDefault="00064447" w:rsidP="0092514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t>Zakład Techniki Medycznej "TECH-MED" Sp. z o.o.</w:t>
            </w:r>
          </w:p>
          <w:p w14:paraId="6C97F646" w14:textId="77777777" w:rsidR="00064447" w:rsidRPr="006B74BC" w:rsidRDefault="00064447" w:rsidP="00925149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Ernsta Petersona 6A</w:t>
            </w:r>
          </w:p>
          <w:p w14:paraId="1CCFC42F" w14:textId="77777777" w:rsidR="00064447" w:rsidRPr="006B74BC" w:rsidRDefault="00064447" w:rsidP="00925149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85-862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5F026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1 - Cena - 80.00</w:t>
            </w:r>
          </w:p>
          <w:p w14:paraId="1DFAE109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2 - Długość okresu gwarancji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7DA15" w14:textId="77777777" w:rsidR="00064447" w:rsidRPr="006B74BC" w:rsidRDefault="00064447" w:rsidP="00925149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064447" w:rsidRPr="006B74BC" w14:paraId="6EA65E93" w14:textId="77777777" w:rsidTr="0092514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B2301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22 - Szafka przyłóżkowa (z blatem bocznym)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AB089" w14:textId="77777777" w:rsidR="00064447" w:rsidRPr="006B74BC" w:rsidRDefault="00064447" w:rsidP="0092514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t>Zakład Techniki Medycznej "TECH-MED" Sp. z o.o.</w:t>
            </w:r>
          </w:p>
          <w:p w14:paraId="4EC34312" w14:textId="77777777" w:rsidR="00064447" w:rsidRPr="006B74BC" w:rsidRDefault="00064447" w:rsidP="00925149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Ernsta Petersona 6A</w:t>
            </w:r>
          </w:p>
          <w:p w14:paraId="33F0F86F" w14:textId="77777777" w:rsidR="00064447" w:rsidRPr="006B74BC" w:rsidRDefault="00064447" w:rsidP="00925149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85-862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78D92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1 - Cena - 80.00</w:t>
            </w:r>
          </w:p>
          <w:p w14:paraId="0B7EEC50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2 - Długość okresu gwarancji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C7D79" w14:textId="77777777" w:rsidR="00064447" w:rsidRPr="006B74BC" w:rsidRDefault="00064447" w:rsidP="00925149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064447" w:rsidRPr="006B74BC" w14:paraId="0CA5A1EF" w14:textId="77777777" w:rsidTr="0092514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72283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23 - Taboret obrotowy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3F831" w14:textId="77777777" w:rsidR="00064447" w:rsidRPr="006B74BC" w:rsidRDefault="00064447" w:rsidP="0092514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t>Zakład Techniki Medycznej "TECH-MED" Sp. z o.o.</w:t>
            </w:r>
          </w:p>
          <w:p w14:paraId="109572B4" w14:textId="77777777" w:rsidR="00064447" w:rsidRPr="006B74BC" w:rsidRDefault="00064447" w:rsidP="00925149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Ernsta Petersona 6A</w:t>
            </w:r>
          </w:p>
          <w:p w14:paraId="505E2374" w14:textId="77777777" w:rsidR="00064447" w:rsidRPr="006B74BC" w:rsidRDefault="00064447" w:rsidP="00925149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85-862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2FE98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1 - Cena - 80.00</w:t>
            </w:r>
          </w:p>
          <w:p w14:paraId="2A6DE4D0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2 - Długość okresu gwarancji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FC000" w14:textId="77777777" w:rsidR="00064447" w:rsidRPr="006B74BC" w:rsidRDefault="00064447" w:rsidP="00925149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064447" w:rsidRPr="006B74BC" w14:paraId="67EDDECD" w14:textId="77777777" w:rsidTr="0092514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210CF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24 - Szafa lekarska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BBDE1" w14:textId="77777777" w:rsidR="00064447" w:rsidRPr="006B74BC" w:rsidRDefault="00064447" w:rsidP="0092514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t>Zakład Techniki Medycznej "TECH-MED" Sp. z o.o.</w:t>
            </w:r>
          </w:p>
          <w:p w14:paraId="3A000AB3" w14:textId="77777777" w:rsidR="00064447" w:rsidRPr="006B74BC" w:rsidRDefault="00064447" w:rsidP="00925149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Ernsta Petersona 6A</w:t>
            </w:r>
          </w:p>
          <w:p w14:paraId="2EA74414" w14:textId="77777777" w:rsidR="00064447" w:rsidRPr="006B74BC" w:rsidRDefault="00064447" w:rsidP="00925149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85-862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B7EF1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1 - Cena - 80.00</w:t>
            </w:r>
          </w:p>
          <w:p w14:paraId="2271CEED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2 - Długość okresu gwarancji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C18BE" w14:textId="77777777" w:rsidR="00064447" w:rsidRPr="006B74BC" w:rsidRDefault="00064447" w:rsidP="00925149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064447" w:rsidRPr="006B74BC" w14:paraId="5241AFB5" w14:textId="77777777" w:rsidTr="0092514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95E01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24 - Szafa lekarska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81CB0" w14:textId="77777777" w:rsidR="00064447" w:rsidRPr="006B74BC" w:rsidRDefault="00064447" w:rsidP="0092514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t>TRIBO Sp. z o.o.</w:t>
            </w:r>
          </w:p>
          <w:p w14:paraId="16A15AFD" w14:textId="77777777" w:rsidR="00064447" w:rsidRPr="006B74BC" w:rsidRDefault="00064447" w:rsidP="00925149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Aleja Pokoju 5</w:t>
            </w:r>
          </w:p>
          <w:p w14:paraId="472C6796" w14:textId="77777777" w:rsidR="00064447" w:rsidRPr="006B74BC" w:rsidRDefault="00064447" w:rsidP="00925149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86-060 Nowa Wieś Wielka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ED0DE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1 - Cena - 73.79</w:t>
            </w:r>
          </w:p>
          <w:p w14:paraId="3AEF934A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2 - Długość okresu gwarancji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25208" w14:textId="77777777" w:rsidR="00064447" w:rsidRPr="006B74BC" w:rsidRDefault="00064447" w:rsidP="00925149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  93,79</w:t>
            </w:r>
          </w:p>
        </w:tc>
      </w:tr>
      <w:tr w:rsidR="00064447" w:rsidRPr="006B74BC" w14:paraId="6AFB4DF3" w14:textId="77777777" w:rsidTr="0092514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E9270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25 - Regał magazynowy do przechowywania czystych naczyń sanitarnych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4AACE" w14:textId="77777777" w:rsidR="00064447" w:rsidRPr="006B74BC" w:rsidRDefault="00064447" w:rsidP="0092514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t>Zakład Techniki Medycznej "TECH-MED" Sp. z o.o.</w:t>
            </w:r>
          </w:p>
          <w:p w14:paraId="1E596BB1" w14:textId="77777777" w:rsidR="00064447" w:rsidRPr="006B74BC" w:rsidRDefault="00064447" w:rsidP="00925149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Ernsta Petersona 6A</w:t>
            </w:r>
          </w:p>
          <w:p w14:paraId="67852A62" w14:textId="77777777" w:rsidR="00064447" w:rsidRPr="006B74BC" w:rsidRDefault="00064447" w:rsidP="00925149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lastRenderedPageBreak/>
              <w:t>85-862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7DD92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lastRenderedPageBreak/>
              <w:t>1 - Cena - 80.00</w:t>
            </w:r>
          </w:p>
          <w:p w14:paraId="7ABC206C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2 - Długość okresu gwarancji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4CF24" w14:textId="77777777" w:rsidR="00064447" w:rsidRPr="006B74BC" w:rsidRDefault="00064447" w:rsidP="00925149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064447" w:rsidRPr="006B74BC" w14:paraId="35FC3271" w14:textId="77777777" w:rsidTr="0092514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A541F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28 - Ssak próżniowy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9F204" w14:textId="77777777" w:rsidR="00064447" w:rsidRPr="006B74BC" w:rsidRDefault="00064447" w:rsidP="0092514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t>Duolux</w:t>
            </w:r>
            <w:proofErr w:type="spellEnd"/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t>Medical</w:t>
            </w:r>
            <w:proofErr w:type="spellEnd"/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17B66B9B" w14:textId="77777777" w:rsidR="00064447" w:rsidRPr="006B74BC" w:rsidRDefault="00064447" w:rsidP="00925149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os. Bolesława Chrobrego 40f/53</w:t>
            </w:r>
          </w:p>
          <w:p w14:paraId="4C4ADF37" w14:textId="77777777" w:rsidR="00064447" w:rsidRPr="006B74BC" w:rsidRDefault="00064447" w:rsidP="00925149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60-681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22CE0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1 - Cena - 80.00</w:t>
            </w:r>
          </w:p>
          <w:p w14:paraId="24607CCC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2 - Długość okresu gwarancji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0557C" w14:textId="77777777" w:rsidR="00064447" w:rsidRPr="006B74BC" w:rsidRDefault="00064447" w:rsidP="00925149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064447" w:rsidRPr="006B74BC" w14:paraId="280D23CA" w14:textId="77777777" w:rsidTr="0092514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7DBF7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29 - Ssak próżniowy - zestaw do centralnej próżni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E4E13" w14:textId="77777777" w:rsidR="00064447" w:rsidRPr="006B74BC" w:rsidRDefault="00064447" w:rsidP="0092514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t>Duolux</w:t>
            </w:r>
            <w:proofErr w:type="spellEnd"/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t>Medical</w:t>
            </w:r>
            <w:proofErr w:type="spellEnd"/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6E760358" w14:textId="77777777" w:rsidR="00064447" w:rsidRPr="006B74BC" w:rsidRDefault="00064447" w:rsidP="00925149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os. Bolesława Chrobrego 40f/53</w:t>
            </w:r>
          </w:p>
          <w:p w14:paraId="406B3C02" w14:textId="77777777" w:rsidR="00064447" w:rsidRPr="006B74BC" w:rsidRDefault="00064447" w:rsidP="00925149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60-681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9E813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1 - Cena - 80.00</w:t>
            </w:r>
          </w:p>
          <w:p w14:paraId="64790874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2 - Długość okresu gwarancji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6252E" w14:textId="77777777" w:rsidR="00064447" w:rsidRPr="006B74BC" w:rsidRDefault="00064447" w:rsidP="00925149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064447" w:rsidRPr="006B74BC" w14:paraId="6A38820D" w14:textId="77777777" w:rsidTr="0092514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2BA34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30 - Elektryczne urządzenie do ssania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E0AC0" w14:textId="77777777" w:rsidR="00064447" w:rsidRPr="006B74BC" w:rsidRDefault="00064447" w:rsidP="0092514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t>Duolux</w:t>
            </w:r>
            <w:proofErr w:type="spellEnd"/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t>Medical</w:t>
            </w:r>
            <w:proofErr w:type="spellEnd"/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32FF2185" w14:textId="77777777" w:rsidR="00064447" w:rsidRPr="006B74BC" w:rsidRDefault="00064447" w:rsidP="00925149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os. Bolesława Chrobrego 40f/53</w:t>
            </w:r>
          </w:p>
          <w:p w14:paraId="00B5C6E2" w14:textId="77777777" w:rsidR="00064447" w:rsidRPr="006B74BC" w:rsidRDefault="00064447" w:rsidP="00925149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60-681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B7E3A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1 - Cena - 80.00</w:t>
            </w:r>
          </w:p>
          <w:p w14:paraId="604664C4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2 - Długość okresu gwarancji - 8.00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49583" w14:textId="77777777" w:rsidR="00064447" w:rsidRPr="006B74BC" w:rsidRDefault="00064447" w:rsidP="00925149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  88,00</w:t>
            </w:r>
          </w:p>
        </w:tc>
      </w:tr>
      <w:tr w:rsidR="00064447" w:rsidRPr="006B74BC" w14:paraId="3426DCA4" w14:textId="77777777" w:rsidTr="0092514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22729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30 - Elektryczne urządzenie do ssania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4FBBA" w14:textId="77777777" w:rsidR="00064447" w:rsidRPr="006B74BC" w:rsidRDefault="00064447" w:rsidP="0092514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t>Medicavera</w:t>
            </w:r>
            <w:proofErr w:type="spellEnd"/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 </w:t>
            </w:r>
            <w:proofErr w:type="spellStart"/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t>Dalhausen</w:t>
            </w:r>
            <w:proofErr w:type="spellEnd"/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t>Group</w:t>
            </w:r>
            <w:proofErr w:type="spellEnd"/>
          </w:p>
          <w:p w14:paraId="3139F260" w14:textId="77777777" w:rsidR="00064447" w:rsidRPr="006B74BC" w:rsidRDefault="00064447" w:rsidP="00925149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Majowa 2</w:t>
            </w:r>
          </w:p>
          <w:p w14:paraId="1714249E" w14:textId="77777777" w:rsidR="00064447" w:rsidRPr="006B74BC" w:rsidRDefault="00064447" w:rsidP="00925149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71-374 Szczecin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D8FC5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1 - Cena - 22.83</w:t>
            </w:r>
          </w:p>
          <w:p w14:paraId="3B11789F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2 - Długość okresu gwarancji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D2F93" w14:textId="77777777" w:rsidR="00064447" w:rsidRPr="006B74BC" w:rsidRDefault="00064447" w:rsidP="00925149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  42,83</w:t>
            </w:r>
          </w:p>
        </w:tc>
      </w:tr>
      <w:tr w:rsidR="00064447" w:rsidRPr="006B74BC" w14:paraId="09E3ACD8" w14:textId="77777777" w:rsidTr="0092514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B48EF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31 - Lampa operacyjna mobilna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9CBFF" w14:textId="77777777" w:rsidR="00064447" w:rsidRPr="006B74BC" w:rsidRDefault="00064447" w:rsidP="0092514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t>Klaromed</w:t>
            </w:r>
            <w:proofErr w:type="spellEnd"/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71F3C0F0" w14:textId="77777777" w:rsidR="00064447" w:rsidRPr="006B74BC" w:rsidRDefault="00064447" w:rsidP="00925149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Sobieskiego 123</w:t>
            </w:r>
          </w:p>
          <w:p w14:paraId="2F3DA615" w14:textId="77777777" w:rsidR="00064447" w:rsidRPr="006B74BC" w:rsidRDefault="00064447" w:rsidP="00925149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05-070 Sulejówek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946DF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1 - Cena - 80.00</w:t>
            </w:r>
          </w:p>
          <w:p w14:paraId="43C0D1A5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2 - Długość okresu gwarancji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791DD" w14:textId="77777777" w:rsidR="00064447" w:rsidRPr="006B74BC" w:rsidRDefault="00064447" w:rsidP="00925149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064447" w:rsidRPr="006B74BC" w14:paraId="4F0912BA" w14:textId="77777777" w:rsidTr="0092514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AA0F9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32 - Lodówka medyczna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E6DBC" w14:textId="77777777" w:rsidR="00064447" w:rsidRPr="006B74BC" w:rsidRDefault="00064447" w:rsidP="0092514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t>BitBlue</w:t>
            </w:r>
            <w:proofErr w:type="spellEnd"/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Frost Krzysztof i Justyna </w:t>
            </w:r>
            <w:proofErr w:type="spellStart"/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t>Chomiuk</w:t>
            </w:r>
            <w:proofErr w:type="spellEnd"/>
            <w:r w:rsidRPr="006B74B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J.</w:t>
            </w:r>
          </w:p>
          <w:p w14:paraId="4DB4BA1C" w14:textId="77777777" w:rsidR="00064447" w:rsidRPr="006B74BC" w:rsidRDefault="00064447" w:rsidP="00925149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Św. Jana 33</w:t>
            </w:r>
          </w:p>
          <w:p w14:paraId="2954A4D5" w14:textId="77777777" w:rsidR="00064447" w:rsidRPr="006B74BC" w:rsidRDefault="00064447" w:rsidP="00925149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43-267 Suszec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43EFF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1 - Cena - 80.00</w:t>
            </w:r>
          </w:p>
          <w:p w14:paraId="68317847" w14:textId="77777777" w:rsidR="00064447" w:rsidRPr="006B74BC" w:rsidRDefault="00064447" w:rsidP="0092514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>2 - Długość okresu gwarancji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02C1C" w14:textId="77777777" w:rsidR="00064447" w:rsidRPr="006B74BC" w:rsidRDefault="00064447" w:rsidP="00925149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74BC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14:paraId="0855CB4A" w14:textId="61531D91" w:rsidR="006B74BC" w:rsidRDefault="00B464D3" w:rsidP="00E958C2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6B74BC">
        <w:rPr>
          <w:rFonts w:ascii="Arial Narrow" w:hAnsi="Arial Narrow" w:cs="Arial"/>
          <w:i/>
          <w:sz w:val="22"/>
          <w:szCs w:val="22"/>
        </w:rPr>
        <w:t>Zamawiający</w:t>
      </w:r>
    </w:p>
    <w:p w14:paraId="7EE08401" w14:textId="77777777" w:rsidR="00E958C2" w:rsidRDefault="00E958C2" w:rsidP="00E958C2">
      <w:pPr>
        <w:spacing w:before="720" w:after="480" w:line="360" w:lineRule="auto"/>
        <w:ind w:left="3119" w:firstLine="425"/>
        <w:jc w:val="right"/>
        <w:rPr>
          <w:rFonts w:ascii="Arial Narrow" w:hAnsi="Arial Narrow"/>
          <w:sz w:val="18"/>
          <w:szCs w:val="18"/>
        </w:rPr>
      </w:pPr>
    </w:p>
    <w:p w14:paraId="5E647ABF" w14:textId="77777777" w:rsidR="006B74BC" w:rsidRDefault="006B74BC" w:rsidP="006B74BC">
      <w:pPr>
        <w:rPr>
          <w:rFonts w:ascii="Arial Narrow" w:hAnsi="Arial Narrow"/>
          <w:sz w:val="18"/>
          <w:szCs w:val="18"/>
        </w:rPr>
      </w:pPr>
    </w:p>
    <w:p w14:paraId="4FC5D950" w14:textId="77777777" w:rsidR="006B74BC" w:rsidRDefault="006B74BC" w:rsidP="006B74BC">
      <w:pPr>
        <w:rPr>
          <w:rFonts w:ascii="Arial Narrow" w:hAnsi="Arial Narrow"/>
          <w:sz w:val="18"/>
          <w:szCs w:val="18"/>
        </w:rPr>
      </w:pPr>
    </w:p>
    <w:p w14:paraId="742EA96D" w14:textId="77777777" w:rsidR="006B74BC" w:rsidRDefault="006B74BC" w:rsidP="006B74BC">
      <w:pPr>
        <w:rPr>
          <w:rFonts w:ascii="Arial Narrow" w:hAnsi="Arial Narrow"/>
          <w:sz w:val="18"/>
          <w:szCs w:val="18"/>
        </w:rPr>
      </w:pPr>
    </w:p>
    <w:p w14:paraId="3D26B2DC" w14:textId="77777777" w:rsidR="006B74BC" w:rsidRDefault="006B74BC" w:rsidP="006B74BC">
      <w:pPr>
        <w:rPr>
          <w:rFonts w:ascii="Arial Narrow" w:hAnsi="Arial Narrow"/>
          <w:sz w:val="18"/>
          <w:szCs w:val="18"/>
        </w:rPr>
      </w:pPr>
    </w:p>
    <w:p w14:paraId="10A869EE" w14:textId="77777777" w:rsidR="006B74BC" w:rsidRDefault="006B74BC" w:rsidP="006B74BC">
      <w:pPr>
        <w:rPr>
          <w:rFonts w:ascii="Arial Narrow" w:hAnsi="Arial Narrow"/>
          <w:sz w:val="18"/>
          <w:szCs w:val="18"/>
        </w:rPr>
      </w:pPr>
    </w:p>
    <w:p w14:paraId="0BC7400A" w14:textId="77777777" w:rsidR="002821D4" w:rsidRDefault="002821D4" w:rsidP="006B74BC">
      <w:pPr>
        <w:rPr>
          <w:rFonts w:ascii="Arial Narrow" w:hAnsi="Arial Narrow"/>
          <w:sz w:val="18"/>
          <w:szCs w:val="18"/>
        </w:rPr>
      </w:pPr>
    </w:p>
    <w:p w14:paraId="26F24E86" w14:textId="77777777" w:rsidR="002821D4" w:rsidRDefault="002821D4" w:rsidP="006B74BC">
      <w:pPr>
        <w:rPr>
          <w:rFonts w:ascii="Arial Narrow" w:hAnsi="Arial Narrow"/>
          <w:sz w:val="18"/>
          <w:szCs w:val="18"/>
        </w:rPr>
      </w:pPr>
    </w:p>
    <w:p w14:paraId="002CD76E" w14:textId="77777777" w:rsidR="002821D4" w:rsidRDefault="002821D4" w:rsidP="006B74BC">
      <w:pPr>
        <w:rPr>
          <w:rFonts w:ascii="Arial Narrow" w:hAnsi="Arial Narrow"/>
          <w:sz w:val="18"/>
          <w:szCs w:val="18"/>
        </w:rPr>
      </w:pPr>
    </w:p>
    <w:p w14:paraId="6D4EA2A4" w14:textId="77777777" w:rsidR="002821D4" w:rsidRDefault="002821D4" w:rsidP="006B74BC">
      <w:pPr>
        <w:rPr>
          <w:rFonts w:ascii="Arial Narrow" w:hAnsi="Arial Narrow"/>
          <w:sz w:val="18"/>
          <w:szCs w:val="18"/>
        </w:rPr>
      </w:pPr>
    </w:p>
    <w:p w14:paraId="45265B03" w14:textId="77777777" w:rsidR="002821D4" w:rsidRDefault="002821D4" w:rsidP="006B74BC">
      <w:pPr>
        <w:rPr>
          <w:rFonts w:ascii="Arial Narrow" w:hAnsi="Arial Narrow"/>
          <w:sz w:val="18"/>
          <w:szCs w:val="18"/>
        </w:rPr>
      </w:pPr>
    </w:p>
    <w:p w14:paraId="6BB03313" w14:textId="77777777" w:rsidR="002821D4" w:rsidRDefault="002821D4" w:rsidP="006B74BC">
      <w:pPr>
        <w:rPr>
          <w:rFonts w:ascii="Arial Narrow" w:hAnsi="Arial Narrow"/>
          <w:sz w:val="18"/>
          <w:szCs w:val="18"/>
        </w:rPr>
      </w:pPr>
    </w:p>
    <w:p w14:paraId="7A133D09" w14:textId="77777777" w:rsidR="002821D4" w:rsidRDefault="002821D4" w:rsidP="006B74BC">
      <w:pPr>
        <w:rPr>
          <w:rFonts w:ascii="Arial Narrow" w:hAnsi="Arial Narrow"/>
          <w:sz w:val="18"/>
          <w:szCs w:val="18"/>
        </w:rPr>
      </w:pPr>
    </w:p>
    <w:p w14:paraId="1F30DEFB" w14:textId="77777777" w:rsidR="002821D4" w:rsidRDefault="002821D4" w:rsidP="006B74BC">
      <w:pPr>
        <w:rPr>
          <w:rFonts w:ascii="Arial Narrow" w:hAnsi="Arial Narrow"/>
          <w:sz w:val="18"/>
          <w:szCs w:val="18"/>
        </w:rPr>
      </w:pPr>
    </w:p>
    <w:p w14:paraId="2B3D78C7" w14:textId="77777777" w:rsidR="002821D4" w:rsidRDefault="002821D4" w:rsidP="006B74BC">
      <w:pPr>
        <w:rPr>
          <w:rFonts w:ascii="Arial Narrow" w:hAnsi="Arial Narrow"/>
          <w:sz w:val="18"/>
          <w:szCs w:val="18"/>
        </w:rPr>
      </w:pPr>
    </w:p>
    <w:p w14:paraId="6D833E00" w14:textId="30E70F2A" w:rsidR="006B74BC" w:rsidRPr="00E958C2" w:rsidRDefault="006B74BC" w:rsidP="006B74BC">
      <w:pPr>
        <w:rPr>
          <w:rFonts w:ascii="Arial Narrow" w:hAnsi="Arial Narrow"/>
          <w:sz w:val="18"/>
          <w:szCs w:val="18"/>
        </w:rPr>
      </w:pPr>
      <w:r w:rsidRPr="00E958C2">
        <w:rPr>
          <w:rFonts w:ascii="Arial Narrow" w:hAnsi="Arial Narrow"/>
          <w:sz w:val="18"/>
          <w:szCs w:val="18"/>
        </w:rPr>
        <w:t>Wykonano w 1 egz. na 7 ark.</w:t>
      </w:r>
    </w:p>
    <w:p w14:paraId="5EEE6E26" w14:textId="77777777" w:rsidR="006B74BC" w:rsidRPr="00E958C2" w:rsidRDefault="006B74BC" w:rsidP="006B74BC">
      <w:pPr>
        <w:rPr>
          <w:rFonts w:ascii="Arial Narrow" w:hAnsi="Arial Narrow"/>
          <w:sz w:val="18"/>
          <w:szCs w:val="18"/>
        </w:rPr>
      </w:pPr>
      <w:r w:rsidRPr="00E958C2">
        <w:rPr>
          <w:rFonts w:ascii="Arial Narrow" w:hAnsi="Arial Narrow"/>
          <w:sz w:val="18"/>
          <w:szCs w:val="18"/>
        </w:rPr>
        <w:t xml:space="preserve">Egz. 1 – </w:t>
      </w:r>
      <w:r w:rsidRPr="00E958C2">
        <w:rPr>
          <w:rFonts w:ascii="Arial Narrow" w:hAnsi="Arial Narrow"/>
          <w:sz w:val="18"/>
          <w:szCs w:val="20"/>
        </w:rPr>
        <w:t xml:space="preserve">str. </w:t>
      </w:r>
      <w:proofErr w:type="spellStart"/>
      <w:r w:rsidRPr="00E958C2">
        <w:rPr>
          <w:rFonts w:ascii="Arial Narrow" w:hAnsi="Arial Narrow"/>
          <w:sz w:val="18"/>
          <w:szCs w:val="20"/>
        </w:rPr>
        <w:t>int</w:t>
      </w:r>
      <w:proofErr w:type="spellEnd"/>
      <w:r w:rsidRPr="00E958C2">
        <w:rPr>
          <w:rFonts w:ascii="Arial Narrow" w:hAnsi="Arial Narrow"/>
          <w:sz w:val="18"/>
          <w:szCs w:val="20"/>
        </w:rPr>
        <w:t xml:space="preserve">. Zamawiającego, platforma e-propublico.pl, biuro przepustek, </w:t>
      </w:r>
      <w:proofErr w:type="spellStart"/>
      <w:r w:rsidRPr="00E958C2">
        <w:rPr>
          <w:rFonts w:ascii="Arial Narrow" w:hAnsi="Arial Narrow"/>
          <w:sz w:val="18"/>
          <w:szCs w:val="20"/>
        </w:rPr>
        <w:t>SZPubl</w:t>
      </w:r>
      <w:proofErr w:type="spellEnd"/>
      <w:r w:rsidRPr="00E958C2">
        <w:rPr>
          <w:rFonts w:ascii="Arial Narrow" w:hAnsi="Arial Narrow"/>
          <w:sz w:val="18"/>
          <w:szCs w:val="20"/>
        </w:rPr>
        <w:t>.  T</w:t>
      </w:r>
      <w:proofErr w:type="gramStart"/>
      <w:r w:rsidRPr="00E958C2">
        <w:rPr>
          <w:rFonts w:ascii="Arial Narrow" w:hAnsi="Arial Narrow"/>
          <w:sz w:val="18"/>
          <w:szCs w:val="20"/>
        </w:rPr>
        <w:t>2612  B</w:t>
      </w:r>
      <w:proofErr w:type="gramEnd"/>
      <w:r w:rsidR="00F00AC2" w:rsidRPr="00E958C2">
        <w:rPr>
          <w:rFonts w:ascii="Arial Narrow" w:hAnsi="Arial Narrow"/>
          <w:sz w:val="18"/>
          <w:szCs w:val="20"/>
        </w:rPr>
        <w:t>10</w:t>
      </w:r>
    </w:p>
    <w:p w14:paraId="7C049439" w14:textId="77777777" w:rsidR="006B74BC" w:rsidRPr="00E958C2" w:rsidRDefault="006B74BC" w:rsidP="006B74BC">
      <w:pPr>
        <w:rPr>
          <w:rFonts w:ascii="Arial Narrow" w:hAnsi="Arial Narrow" w:cs="Arial"/>
          <w:sz w:val="16"/>
          <w:szCs w:val="16"/>
        </w:rPr>
      </w:pPr>
      <w:r w:rsidRPr="00E958C2">
        <w:rPr>
          <w:rFonts w:ascii="Arial Narrow" w:hAnsi="Arial Narrow"/>
          <w:sz w:val="18"/>
          <w:szCs w:val="18"/>
        </w:rPr>
        <w:t xml:space="preserve">Wyk. </w:t>
      </w:r>
      <w:r w:rsidRPr="00E958C2">
        <w:rPr>
          <w:rFonts w:ascii="Arial Narrow" w:hAnsi="Arial Narrow" w:cs="Arial"/>
          <w:sz w:val="16"/>
          <w:szCs w:val="16"/>
        </w:rPr>
        <w:t xml:space="preserve">Wyk. Barbara </w:t>
      </w:r>
      <w:proofErr w:type="spellStart"/>
      <w:r w:rsidRPr="00E958C2">
        <w:rPr>
          <w:rFonts w:ascii="Arial Narrow" w:hAnsi="Arial Narrow" w:cs="Arial"/>
          <w:sz w:val="16"/>
          <w:szCs w:val="16"/>
        </w:rPr>
        <w:t>Choroszyńska</w:t>
      </w:r>
      <w:proofErr w:type="spellEnd"/>
      <w:r w:rsidRPr="00E958C2">
        <w:rPr>
          <w:rFonts w:ascii="Arial Narrow" w:hAnsi="Arial Narrow" w:cs="Arial"/>
          <w:sz w:val="16"/>
          <w:szCs w:val="16"/>
        </w:rPr>
        <w:t xml:space="preserve">, Marta </w:t>
      </w:r>
      <w:proofErr w:type="gramStart"/>
      <w:r w:rsidRPr="00E958C2">
        <w:rPr>
          <w:rFonts w:ascii="Arial Narrow" w:hAnsi="Arial Narrow" w:cs="Arial"/>
          <w:sz w:val="16"/>
          <w:szCs w:val="16"/>
        </w:rPr>
        <w:t>Sierek  –</w:t>
      </w:r>
      <w:proofErr w:type="gramEnd"/>
      <w:r w:rsidRPr="00E958C2">
        <w:rPr>
          <w:rFonts w:ascii="Arial Narrow" w:hAnsi="Arial Narrow" w:cs="Arial"/>
          <w:sz w:val="16"/>
          <w:szCs w:val="16"/>
        </w:rPr>
        <w:t xml:space="preserve"> tel. 261 417 449, e-mail: </w:t>
      </w:r>
      <w:hyperlink r:id="rId6" w:history="1">
        <w:r w:rsidRPr="00E958C2">
          <w:rPr>
            <w:rStyle w:val="Hipercze"/>
            <w:rFonts w:ascii="Arial Narrow" w:hAnsi="Arial Narrow"/>
            <w:sz w:val="16"/>
            <w:szCs w:val="16"/>
          </w:rPr>
          <w:t>choroszynska3292@10wsk.mil.pl</w:t>
        </w:r>
      </w:hyperlink>
      <w:r w:rsidRPr="00E958C2">
        <w:t xml:space="preserve"> </w:t>
      </w:r>
      <w:hyperlink r:id="rId7" w:history="1">
        <w:r w:rsidRPr="00E958C2">
          <w:rPr>
            <w:rStyle w:val="Hipercze"/>
            <w:rFonts w:ascii="Arial Narrow" w:hAnsi="Arial Narrow"/>
            <w:sz w:val="16"/>
            <w:szCs w:val="16"/>
          </w:rPr>
          <w:t>sierek9858@10wsk.mil.pl</w:t>
        </w:r>
      </w:hyperlink>
    </w:p>
    <w:p w14:paraId="56B7488A" w14:textId="77777777" w:rsidR="006B74BC" w:rsidRPr="00E958C2" w:rsidRDefault="006B74BC" w:rsidP="006B74BC">
      <w:pPr>
        <w:rPr>
          <w:rFonts w:ascii="Arial Narrow" w:hAnsi="Arial Narrow"/>
          <w:sz w:val="18"/>
          <w:szCs w:val="18"/>
        </w:rPr>
      </w:pPr>
      <w:r w:rsidRPr="00E958C2">
        <w:rPr>
          <w:rFonts w:ascii="Arial Narrow" w:hAnsi="Arial Narrow"/>
          <w:sz w:val="18"/>
          <w:szCs w:val="18"/>
        </w:rPr>
        <w:t>data: 24.04.2026 r.</w:t>
      </w:r>
    </w:p>
    <w:sectPr w:rsidR="006B74BC" w:rsidRPr="00E958C2" w:rsidSect="00E958C2">
      <w:headerReference w:type="default" r:id="rId8"/>
      <w:footerReference w:type="default" r:id="rId9"/>
      <w:pgSz w:w="11906" w:h="16838"/>
      <w:pgMar w:top="1134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045E58" w14:textId="77777777" w:rsidR="00975A78" w:rsidRDefault="00975A78">
      <w:r>
        <w:separator/>
      </w:r>
    </w:p>
  </w:endnote>
  <w:endnote w:type="continuationSeparator" w:id="0">
    <w:p w14:paraId="4A8923DE" w14:textId="77777777" w:rsidR="00975A78" w:rsidRDefault="00975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1B4393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35FC46B4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</w:t>
    </w:r>
    <w:r w:rsidR="006B74BC">
      <w:rPr>
        <w:rFonts w:ascii="Arial" w:hAnsi="Arial"/>
        <w:sz w:val="18"/>
      </w:rPr>
      <w:t xml:space="preserve">                             </w:t>
    </w:r>
    <w:r>
      <w:rPr>
        <w:rFonts w:ascii="Arial" w:hAnsi="Arial"/>
        <w:sz w:val="18"/>
      </w:rPr>
      <w:t xml:space="preserve">            </w:t>
    </w:r>
    <w:r w:rsidRPr="004B39E0">
      <w:rPr>
        <w:rFonts w:ascii="Arial" w:hAnsi="Arial"/>
        <w:sz w:val="18"/>
      </w:rPr>
      <w:t xml:space="preserve">Strona: </w:t>
    </w:r>
    <w:r w:rsidR="00AA65C3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="00AA65C3" w:rsidRPr="004B39E0">
      <w:rPr>
        <w:rFonts w:ascii="Arial" w:hAnsi="Arial"/>
        <w:sz w:val="18"/>
      </w:rPr>
      <w:fldChar w:fldCharType="separate"/>
    </w:r>
    <w:r w:rsidR="00F00AC2">
      <w:rPr>
        <w:rFonts w:ascii="Arial" w:hAnsi="Arial"/>
        <w:noProof/>
        <w:sz w:val="18"/>
      </w:rPr>
      <w:t>14</w:t>
    </w:r>
    <w:r w:rsidR="00AA65C3"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="00AA65C3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="00AA65C3" w:rsidRPr="004B39E0">
      <w:rPr>
        <w:rFonts w:ascii="Arial" w:hAnsi="Arial"/>
        <w:sz w:val="18"/>
      </w:rPr>
      <w:fldChar w:fldCharType="separate"/>
    </w:r>
    <w:r w:rsidR="00F00AC2">
      <w:rPr>
        <w:rFonts w:ascii="Arial" w:hAnsi="Arial"/>
        <w:noProof/>
        <w:sz w:val="18"/>
      </w:rPr>
      <w:t>14</w:t>
    </w:r>
    <w:r w:rsidR="00AA65C3" w:rsidRPr="004B39E0">
      <w:rPr>
        <w:rFonts w:ascii="Arial" w:hAnsi="Arial"/>
        <w:sz w:val="18"/>
      </w:rPr>
      <w:fldChar w:fldCharType="end"/>
    </w:r>
  </w:p>
  <w:p w14:paraId="2A313B3D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5CF568" w14:textId="77777777" w:rsidR="00975A78" w:rsidRDefault="00975A78">
      <w:r>
        <w:separator/>
      </w:r>
    </w:p>
  </w:footnote>
  <w:footnote w:type="continuationSeparator" w:id="0">
    <w:p w14:paraId="78AD549A" w14:textId="77777777" w:rsidR="00975A78" w:rsidRDefault="00975A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EF31D1" w14:textId="3CEB1BE5" w:rsidR="00064447" w:rsidRDefault="00975A78">
    <w:pPr>
      <w:pStyle w:val="Nagwek"/>
    </w:pPr>
    <w:r>
      <w:rPr>
        <w:noProof/>
      </w:rPr>
      <w:pict w14:anchorId="20F58B2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70pt;height:48.95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064447"/>
    <w:rsid w:val="00022322"/>
    <w:rsid w:val="00042497"/>
    <w:rsid w:val="00064447"/>
    <w:rsid w:val="000C1E6F"/>
    <w:rsid w:val="000E4E56"/>
    <w:rsid w:val="001A1468"/>
    <w:rsid w:val="001B7815"/>
    <w:rsid w:val="001D1EEC"/>
    <w:rsid w:val="00211A34"/>
    <w:rsid w:val="002821D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02CFA"/>
    <w:rsid w:val="00514919"/>
    <w:rsid w:val="0054734E"/>
    <w:rsid w:val="00596EA3"/>
    <w:rsid w:val="00596FD7"/>
    <w:rsid w:val="005A3759"/>
    <w:rsid w:val="005E5BFF"/>
    <w:rsid w:val="00607F9B"/>
    <w:rsid w:val="0061544A"/>
    <w:rsid w:val="00644DCB"/>
    <w:rsid w:val="00657C1E"/>
    <w:rsid w:val="006B74BC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5A78"/>
    <w:rsid w:val="0097748A"/>
    <w:rsid w:val="00992FF5"/>
    <w:rsid w:val="009F0E5C"/>
    <w:rsid w:val="00A029B8"/>
    <w:rsid w:val="00A91321"/>
    <w:rsid w:val="00AA02AC"/>
    <w:rsid w:val="00AA65C3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E958C2"/>
    <w:rsid w:val="00F00AC2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89C2B4"/>
  <w15:docId w15:val="{EFF8BFB5-92CD-4148-839C-E6B285D9A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A65C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AA65C3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A65C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A65C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A65C3"/>
  </w:style>
  <w:style w:type="paragraph" w:styleId="Tekstpodstawowy">
    <w:name w:val="Body Text"/>
    <w:basedOn w:val="Normalny"/>
    <w:rsid w:val="00AA65C3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styleId="Hipercze">
    <w:name w:val="Hyperlink"/>
    <w:rsid w:val="006B74BC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sierek9858@10wsk.mil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14</Pages>
  <Words>2987</Words>
  <Characters>17927</Characters>
  <Application>Microsoft Office Word</Application>
  <DocSecurity>0</DocSecurity>
  <Lines>149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ZIM 10wsk</cp:lastModifiedBy>
  <cp:revision>2</cp:revision>
  <cp:lastPrinted>2026-04-24T10:27:00Z</cp:lastPrinted>
  <dcterms:created xsi:type="dcterms:W3CDTF">2026-04-24T10:27:00Z</dcterms:created>
  <dcterms:modified xsi:type="dcterms:W3CDTF">2026-04-24T10:27:00Z</dcterms:modified>
</cp:coreProperties>
</file>