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84EA7" w14:textId="16715CE4" w:rsidR="00B36EDA" w:rsidRPr="00FA519E" w:rsidRDefault="006B50F3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FA519E">
        <w:rPr>
          <w:rFonts w:ascii="Arial Narrow" w:hAnsi="Arial Narrow" w:cs="Arial"/>
          <w:sz w:val="20"/>
          <w:szCs w:val="20"/>
        </w:rPr>
        <w:t>Bydgoszcz</w:t>
      </w:r>
      <w:r w:rsidR="00B36EDA" w:rsidRPr="00FA519E">
        <w:rPr>
          <w:rFonts w:ascii="Arial Narrow" w:hAnsi="Arial Narrow" w:cs="Arial"/>
          <w:sz w:val="20"/>
          <w:szCs w:val="20"/>
        </w:rPr>
        <w:t xml:space="preserve"> dnia: </w:t>
      </w:r>
      <w:r w:rsidRPr="00FA519E">
        <w:rPr>
          <w:rFonts w:ascii="Arial Narrow" w:hAnsi="Arial Narrow" w:cs="Arial"/>
          <w:sz w:val="20"/>
          <w:szCs w:val="20"/>
        </w:rPr>
        <w:t>2026-04-2</w:t>
      </w:r>
      <w:r w:rsidR="00FA519E">
        <w:rPr>
          <w:rFonts w:ascii="Arial Narrow" w:hAnsi="Arial Narrow" w:cs="Arial"/>
          <w:sz w:val="20"/>
          <w:szCs w:val="20"/>
        </w:rPr>
        <w:t>4</w:t>
      </w:r>
    </w:p>
    <w:p w14:paraId="736E160F" w14:textId="31E29CDC" w:rsidR="00B36EDA" w:rsidRPr="00FA519E" w:rsidRDefault="006B50F3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FA519E">
        <w:rPr>
          <w:rFonts w:ascii="Arial Narrow" w:hAnsi="Arial Narrow" w:cs="Arial"/>
          <w:b/>
          <w:bCs/>
          <w:sz w:val="20"/>
          <w:szCs w:val="20"/>
        </w:rPr>
        <w:t>10</w:t>
      </w:r>
      <w:r w:rsidR="00E63440">
        <w:rPr>
          <w:rFonts w:ascii="Arial Narrow" w:hAnsi="Arial Narrow" w:cs="Arial"/>
          <w:b/>
          <w:bCs/>
          <w:sz w:val="20"/>
          <w:szCs w:val="20"/>
        </w:rPr>
        <w:t>.</w:t>
      </w:r>
      <w:r w:rsidRPr="00FA519E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615142E5" w14:textId="77C2A932" w:rsidR="00B36EDA" w:rsidRPr="00FA519E" w:rsidRDefault="006B50F3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FA519E">
        <w:rPr>
          <w:rFonts w:ascii="Arial Narrow" w:hAnsi="Arial Narrow" w:cs="Arial"/>
          <w:sz w:val="20"/>
          <w:szCs w:val="20"/>
        </w:rPr>
        <w:t>Powstańców Warszawy</w:t>
      </w:r>
      <w:r w:rsidR="00B36EDA" w:rsidRPr="00FA519E">
        <w:rPr>
          <w:rFonts w:ascii="Arial Narrow" w:hAnsi="Arial Narrow" w:cs="Arial"/>
          <w:sz w:val="20"/>
          <w:szCs w:val="20"/>
        </w:rPr>
        <w:t xml:space="preserve"> </w:t>
      </w:r>
      <w:r w:rsidRPr="00FA519E">
        <w:rPr>
          <w:rFonts w:ascii="Arial Narrow" w:hAnsi="Arial Narrow" w:cs="Arial"/>
          <w:sz w:val="20"/>
          <w:szCs w:val="20"/>
        </w:rPr>
        <w:t>5</w:t>
      </w:r>
    </w:p>
    <w:p w14:paraId="0580385E" w14:textId="627409E6" w:rsidR="00B36EDA" w:rsidRPr="00FA519E" w:rsidRDefault="006B50F3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FA519E">
        <w:rPr>
          <w:rFonts w:ascii="Arial Narrow" w:hAnsi="Arial Narrow" w:cs="Arial"/>
          <w:sz w:val="20"/>
          <w:szCs w:val="20"/>
        </w:rPr>
        <w:t>85-681</w:t>
      </w:r>
      <w:r w:rsidR="00B36EDA" w:rsidRPr="00FA519E">
        <w:rPr>
          <w:rFonts w:ascii="Arial Narrow" w:hAnsi="Arial Narrow" w:cs="Arial"/>
          <w:sz w:val="20"/>
          <w:szCs w:val="20"/>
        </w:rPr>
        <w:t xml:space="preserve"> </w:t>
      </w:r>
      <w:r w:rsidRPr="00FA519E">
        <w:rPr>
          <w:rFonts w:ascii="Arial Narrow" w:hAnsi="Arial Narrow" w:cs="Arial"/>
          <w:sz w:val="20"/>
          <w:szCs w:val="20"/>
        </w:rPr>
        <w:t>Bydgoszcz</w:t>
      </w:r>
    </w:p>
    <w:p w14:paraId="22FF1437" w14:textId="77777777" w:rsidR="00B36EDA" w:rsidRPr="00FA519E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FA519E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EB73FF3" w14:textId="77777777" w:rsidR="00B36EDA" w:rsidRPr="00FA519E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FA519E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471D0912" w14:textId="77777777" w:rsidR="00B36EDA" w:rsidRPr="00FA519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A519E" w14:paraId="7B7ECDE0" w14:textId="77777777" w:rsidTr="00B36EDA">
        <w:tc>
          <w:tcPr>
            <w:tcW w:w="9923" w:type="dxa"/>
            <w:shd w:val="clear" w:color="auto" w:fill="F2F2F2"/>
            <w:hideMark/>
          </w:tcPr>
          <w:p w14:paraId="3FF1CF6E" w14:textId="2458AC13" w:rsidR="00B36EDA" w:rsidRPr="00FA519E" w:rsidRDefault="00FA519E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3AAF8B46" w14:textId="77777777" w:rsidR="00B36EDA" w:rsidRPr="00FA519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FA519E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4AACF539" w14:textId="77777777" w:rsidR="00B36EDA" w:rsidRPr="00FA519E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68486671" w14:textId="77777777" w:rsidR="00B36EDA" w:rsidRPr="00FA519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FA519E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FA519E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FA519E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A519E" w14:paraId="58E459C4" w14:textId="77777777" w:rsidTr="00B36EDA">
        <w:tc>
          <w:tcPr>
            <w:tcW w:w="2269" w:type="dxa"/>
          </w:tcPr>
          <w:p w14:paraId="3C8EFBFB" w14:textId="77777777" w:rsidR="00B36EDA" w:rsidRPr="00FA519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54659A7C" w14:textId="342E8308" w:rsidR="00B36EDA" w:rsidRPr="00E63440" w:rsidRDefault="006B50F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63440">
              <w:rPr>
                <w:rFonts w:ascii="Arial Narrow" w:hAnsi="Arial Narrow" w:cs="Arial"/>
                <w:b/>
                <w:sz w:val="20"/>
                <w:szCs w:val="20"/>
              </w:rPr>
              <w:t>Dostawa sprzętu medycznego</w:t>
            </w:r>
          </w:p>
        </w:tc>
      </w:tr>
      <w:tr w:rsidR="006B50F3" w:rsidRPr="00FA519E" w14:paraId="40B2C815" w14:textId="77777777" w:rsidTr="00B510D3">
        <w:tc>
          <w:tcPr>
            <w:tcW w:w="2269" w:type="dxa"/>
          </w:tcPr>
          <w:p w14:paraId="062B5761" w14:textId="77777777" w:rsidR="006B50F3" w:rsidRPr="00FA519E" w:rsidRDefault="006B50F3" w:rsidP="00B510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47C3E19B" w14:textId="50B5C4F0" w:rsidR="006B50F3" w:rsidRPr="00E63440" w:rsidRDefault="006B50F3" w:rsidP="00B510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63440">
              <w:rPr>
                <w:rFonts w:ascii="Arial Narrow" w:hAnsi="Arial Narrow" w:cs="Arial"/>
                <w:b/>
                <w:sz w:val="20"/>
                <w:szCs w:val="20"/>
              </w:rPr>
              <w:t>12/2026</w:t>
            </w:r>
          </w:p>
        </w:tc>
      </w:tr>
    </w:tbl>
    <w:p w14:paraId="75F2D0F7" w14:textId="77777777" w:rsidR="00B36EDA" w:rsidRPr="00FA519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7F47870B" w14:textId="7D3ADA6D" w:rsidR="00B36EDA" w:rsidRPr="00FA519E" w:rsidRDefault="00B36EDA" w:rsidP="00E63440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FA519E">
        <w:rPr>
          <w:rFonts w:ascii="Arial Narrow" w:hAnsi="Arial Narrow" w:cs="Arial"/>
          <w:sz w:val="20"/>
          <w:szCs w:val="20"/>
        </w:rPr>
        <w:t xml:space="preserve">Zamawiający, </w:t>
      </w:r>
      <w:r w:rsidR="006B50F3" w:rsidRPr="00FA519E">
        <w:rPr>
          <w:rFonts w:ascii="Arial Narrow" w:hAnsi="Arial Narrow" w:cs="Arial"/>
          <w:b/>
          <w:sz w:val="20"/>
          <w:szCs w:val="20"/>
        </w:rPr>
        <w:t>10</w:t>
      </w:r>
      <w:r w:rsidR="00E63440">
        <w:rPr>
          <w:rFonts w:ascii="Arial Narrow" w:hAnsi="Arial Narrow" w:cs="Arial"/>
          <w:b/>
          <w:sz w:val="20"/>
          <w:szCs w:val="20"/>
        </w:rPr>
        <w:t>.</w:t>
      </w:r>
      <w:r w:rsidR="006B50F3" w:rsidRPr="00FA519E">
        <w:rPr>
          <w:rFonts w:ascii="Arial Narrow" w:hAnsi="Arial Narrow" w:cs="Arial"/>
          <w:b/>
          <w:sz w:val="20"/>
          <w:szCs w:val="20"/>
        </w:rPr>
        <w:t>WSzKzP SPZOZ</w:t>
      </w:r>
      <w:r w:rsidRPr="00FA519E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6B50F3" w:rsidRPr="00FA519E">
        <w:rPr>
          <w:rFonts w:ascii="Arial Narrow" w:hAnsi="Arial Narrow" w:cs="Arial"/>
          <w:sz w:val="20"/>
          <w:szCs w:val="20"/>
        </w:rPr>
        <w:t>(</w:t>
      </w:r>
      <w:proofErr w:type="spellStart"/>
      <w:r w:rsidR="006B50F3" w:rsidRPr="00FA519E">
        <w:rPr>
          <w:rFonts w:ascii="Arial Narrow" w:hAnsi="Arial Narrow" w:cs="Arial"/>
          <w:sz w:val="20"/>
          <w:szCs w:val="20"/>
        </w:rPr>
        <w:t>t.j</w:t>
      </w:r>
      <w:proofErr w:type="spellEnd"/>
      <w:r w:rsidR="006B50F3" w:rsidRPr="00FA519E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6B50F3" w:rsidRPr="00FA519E">
        <w:rPr>
          <w:rFonts w:ascii="Arial Narrow" w:hAnsi="Arial Narrow" w:cs="Arial"/>
          <w:sz w:val="20"/>
          <w:szCs w:val="20"/>
        </w:rPr>
        <w:t>p</w:t>
      </w:r>
      <w:r w:rsidR="00E63440">
        <w:rPr>
          <w:rFonts w:ascii="Arial Narrow" w:hAnsi="Arial Narrow" w:cs="Arial"/>
          <w:sz w:val="20"/>
          <w:szCs w:val="20"/>
        </w:rPr>
        <w:t>óź</w:t>
      </w:r>
      <w:r w:rsidR="006B50F3" w:rsidRPr="00FA519E">
        <w:rPr>
          <w:rFonts w:ascii="Arial Narrow" w:hAnsi="Arial Narrow" w:cs="Arial"/>
          <w:sz w:val="20"/>
          <w:szCs w:val="20"/>
        </w:rPr>
        <w:t>n</w:t>
      </w:r>
      <w:proofErr w:type="spellEnd"/>
      <w:r w:rsidR="006B50F3" w:rsidRPr="00FA519E">
        <w:rPr>
          <w:rFonts w:ascii="Arial Narrow" w:hAnsi="Arial Narrow" w:cs="Arial"/>
          <w:sz w:val="20"/>
          <w:szCs w:val="20"/>
        </w:rPr>
        <w:t>. zm.)</w:t>
      </w:r>
      <w:r w:rsidRPr="00FA519E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FA519E">
        <w:rPr>
          <w:rFonts w:ascii="Arial Narrow" w:hAnsi="Arial Narrow" w:cs="Arial"/>
          <w:sz w:val="20"/>
          <w:szCs w:val="20"/>
        </w:rPr>
        <w:t>Pzp</w:t>
      </w:r>
      <w:proofErr w:type="spellEnd"/>
      <w:r w:rsidRPr="00FA519E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B50F3" w:rsidRPr="00FA519E" w14:paraId="7FE14C42" w14:textId="77777777" w:rsidTr="006B50F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94E4A" w14:textId="6A3D3200" w:rsidR="006B50F3" w:rsidRPr="00FA519E" w:rsidRDefault="006B50F3" w:rsidP="00E6344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FA519E">
              <w:rPr>
                <w:rFonts w:ascii="Arial Narrow" w:hAnsi="Arial Narrow" w:cs="Arial"/>
                <w:sz w:val="20"/>
                <w:szCs w:val="20"/>
              </w:rPr>
              <w:t>: Lupa chirurgiczna 3,5x, Lupy chirurgiczne 3,5/4,5 x panoramiczne, Oświetlenie do lup chirurgicznych</w:t>
            </w:r>
          </w:p>
          <w:p w14:paraId="418D2D79" w14:textId="3D93DA50" w:rsidR="006B50F3" w:rsidRPr="00FA519E" w:rsidRDefault="006B50F3" w:rsidP="00E6344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/>
                <w:sz w:val="20"/>
                <w:szCs w:val="20"/>
              </w:rPr>
              <w:t xml:space="preserve">Design </w:t>
            </w:r>
            <w:proofErr w:type="spellStart"/>
            <w:r w:rsidRPr="00FA519E">
              <w:rPr>
                <w:rFonts w:ascii="Arial Narrow" w:hAnsi="Arial Narrow" w:cs="Arial"/>
                <w:b/>
                <w:sz w:val="20"/>
                <w:szCs w:val="20"/>
              </w:rPr>
              <w:t>Med</w:t>
            </w:r>
            <w:proofErr w:type="spellEnd"/>
            <w:r w:rsidRPr="00FA519E">
              <w:rPr>
                <w:rFonts w:ascii="Arial Narrow" w:hAnsi="Arial Narrow" w:cs="Arial"/>
                <w:b/>
                <w:sz w:val="20"/>
                <w:szCs w:val="20"/>
              </w:rPr>
              <w:t xml:space="preserve"> Irena Polus-Kalicińska</w:t>
            </w:r>
          </w:p>
          <w:p w14:paraId="60164476" w14:textId="41D373BF" w:rsidR="006B50F3" w:rsidRPr="00FA519E" w:rsidRDefault="006B50F3" w:rsidP="00E6344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 xml:space="preserve">J. Szymańskiego 1 18 </w:t>
            </w:r>
          </w:p>
          <w:p w14:paraId="514D43F9" w14:textId="24F6D5A3" w:rsidR="006B50F3" w:rsidRPr="00FA519E" w:rsidRDefault="006B50F3" w:rsidP="00E6344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>04-258 Warszawa</w:t>
            </w:r>
          </w:p>
          <w:p w14:paraId="1C3590E2" w14:textId="2B4EDCFA" w:rsidR="006B50F3" w:rsidRPr="00FA519E" w:rsidRDefault="006B50F3" w:rsidP="00E6344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A519E">
              <w:rPr>
                <w:rFonts w:ascii="Arial Narrow" w:hAnsi="Arial Narrow" w:cs="Arial"/>
                <w:b/>
                <w:sz w:val="20"/>
                <w:szCs w:val="20"/>
              </w:rPr>
              <w:t>253 260.00 zł</w:t>
            </w:r>
            <w:r w:rsidRPr="00FA519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A519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E03F762" w14:textId="77777777" w:rsidR="006B50F3" w:rsidRPr="00FA519E" w:rsidRDefault="006B50F3" w:rsidP="00E6344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A519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093636CF" w14:textId="4E9EB3DB" w:rsidR="006B50F3" w:rsidRPr="00FA519E" w:rsidRDefault="006B50F3" w:rsidP="00E6344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6B50F3" w:rsidRPr="00FA519E" w14:paraId="7CCD6F4E" w14:textId="77777777" w:rsidTr="006B50F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6ADFA" w14:textId="4748303F" w:rsidR="006B50F3" w:rsidRPr="00FA519E" w:rsidRDefault="006B50F3" w:rsidP="00E6344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FA519E">
              <w:rPr>
                <w:rFonts w:ascii="Arial Narrow" w:hAnsi="Arial Narrow" w:cs="Arial"/>
                <w:sz w:val="20"/>
                <w:szCs w:val="20"/>
              </w:rPr>
              <w:t>: Analizator do pomiaru funkcji płytek krwi</w:t>
            </w:r>
          </w:p>
          <w:p w14:paraId="332D2C5C" w14:textId="52501AC7" w:rsidR="006B50F3" w:rsidRPr="00FA519E" w:rsidRDefault="006B50F3" w:rsidP="00E6344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A519E">
              <w:rPr>
                <w:rFonts w:ascii="Arial Narrow" w:hAnsi="Arial Narrow" w:cs="Arial"/>
                <w:b/>
                <w:sz w:val="20"/>
                <w:szCs w:val="20"/>
              </w:rPr>
              <w:t>Werfen</w:t>
            </w:r>
            <w:proofErr w:type="spellEnd"/>
            <w:r w:rsidRPr="00FA519E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670B8569" w14:textId="1757A82C" w:rsidR="006B50F3" w:rsidRPr="00FA519E" w:rsidRDefault="006B50F3" w:rsidP="00E6344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 xml:space="preserve">ul. Prosta 67 </w:t>
            </w:r>
          </w:p>
          <w:p w14:paraId="4009EBA1" w14:textId="660A6AEA" w:rsidR="006B50F3" w:rsidRPr="00FA519E" w:rsidRDefault="006B50F3" w:rsidP="00E6344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>00-838 Warszawa</w:t>
            </w:r>
          </w:p>
          <w:p w14:paraId="57A15B33" w14:textId="7D058F66" w:rsidR="006B50F3" w:rsidRPr="00FA519E" w:rsidRDefault="006B50F3" w:rsidP="00E6344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A519E">
              <w:rPr>
                <w:rFonts w:ascii="Arial Narrow" w:hAnsi="Arial Narrow" w:cs="Arial"/>
                <w:b/>
                <w:sz w:val="20"/>
                <w:szCs w:val="20"/>
              </w:rPr>
              <w:t>79 205.04 zł</w:t>
            </w:r>
            <w:r w:rsidRPr="00FA519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A519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43499F4" w14:textId="77777777" w:rsidR="006B50F3" w:rsidRPr="00FA519E" w:rsidRDefault="006B50F3" w:rsidP="00E6344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A519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1030B18" w14:textId="18BF68C8" w:rsidR="006B50F3" w:rsidRPr="00FA519E" w:rsidRDefault="006B50F3" w:rsidP="00E6344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6B50F3" w:rsidRPr="00FA519E" w14:paraId="22024F4D" w14:textId="77777777" w:rsidTr="006B50F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38B97" w14:textId="41FE02A8" w:rsidR="006B50F3" w:rsidRPr="00FA519E" w:rsidRDefault="006B50F3" w:rsidP="00E6344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</w:t>
            </w:r>
            <w:r w:rsidRPr="00FA519E">
              <w:rPr>
                <w:rFonts w:ascii="Arial Narrow" w:hAnsi="Arial Narrow" w:cs="Arial"/>
                <w:sz w:val="20"/>
                <w:szCs w:val="20"/>
              </w:rPr>
              <w:t>: Podgrzewacz przepływowy do płynów infuzyjnych</w:t>
            </w:r>
          </w:p>
          <w:p w14:paraId="28AEC58C" w14:textId="74C8C5CA" w:rsidR="006B50F3" w:rsidRPr="00FA519E" w:rsidRDefault="006B50F3" w:rsidP="00E6344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/>
                <w:sz w:val="20"/>
                <w:szCs w:val="20"/>
              </w:rPr>
              <w:t>Empireum Piotr Dopieralski</w:t>
            </w:r>
          </w:p>
          <w:p w14:paraId="53DD4D59" w14:textId="6A5F89C4" w:rsidR="006B50F3" w:rsidRPr="00FA519E" w:rsidRDefault="006B50F3" w:rsidP="00E6344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 xml:space="preserve">Chotomowska 30 </w:t>
            </w:r>
          </w:p>
          <w:p w14:paraId="6BED36BB" w14:textId="2D8BB6FA" w:rsidR="006B50F3" w:rsidRPr="00FA519E" w:rsidRDefault="006B50F3" w:rsidP="00E6344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>05-110 Jabłonna</w:t>
            </w:r>
          </w:p>
          <w:p w14:paraId="06599741" w14:textId="258864A3" w:rsidR="006B50F3" w:rsidRPr="00FA519E" w:rsidRDefault="006B50F3" w:rsidP="00E6344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A519E">
              <w:rPr>
                <w:rFonts w:ascii="Arial Narrow" w:hAnsi="Arial Narrow" w:cs="Arial"/>
                <w:b/>
                <w:sz w:val="20"/>
                <w:szCs w:val="20"/>
              </w:rPr>
              <w:t>6 295.97 zł</w:t>
            </w:r>
            <w:r w:rsidRPr="00FA519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A519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60C3AB5" w14:textId="77777777" w:rsidR="006B50F3" w:rsidRPr="00FA519E" w:rsidRDefault="006B50F3" w:rsidP="00E6344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A519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0E34FE09" w14:textId="45B23DE5" w:rsidR="006B50F3" w:rsidRPr="00FA519E" w:rsidRDefault="006B50F3" w:rsidP="00E6344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6B50F3" w:rsidRPr="00FA519E" w14:paraId="5E1F2538" w14:textId="77777777" w:rsidTr="006B50F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D6483" w14:textId="13B0A98C" w:rsidR="006B50F3" w:rsidRPr="00FA519E" w:rsidRDefault="006B50F3" w:rsidP="00E6344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4</w:t>
            </w:r>
            <w:r w:rsidRPr="00FA519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FA519E">
              <w:rPr>
                <w:rFonts w:ascii="Arial Narrow" w:hAnsi="Arial Narrow" w:cs="Arial"/>
                <w:sz w:val="20"/>
                <w:szCs w:val="20"/>
              </w:rPr>
              <w:t>Podgrzewarka</w:t>
            </w:r>
            <w:proofErr w:type="spellEnd"/>
            <w:r w:rsidRPr="00FA519E">
              <w:rPr>
                <w:rFonts w:ascii="Arial Narrow" w:hAnsi="Arial Narrow" w:cs="Arial"/>
                <w:sz w:val="20"/>
                <w:szCs w:val="20"/>
              </w:rPr>
              <w:t xml:space="preserve"> płynów infuzyjnych</w:t>
            </w:r>
          </w:p>
          <w:p w14:paraId="5105EC20" w14:textId="7391AEA6" w:rsidR="006B50F3" w:rsidRPr="00FA519E" w:rsidRDefault="006B50F3" w:rsidP="00E6344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/>
                <w:sz w:val="20"/>
                <w:szCs w:val="20"/>
              </w:rPr>
              <w:t>EM-MED sp. z o.o.</w:t>
            </w:r>
          </w:p>
          <w:p w14:paraId="6B406F19" w14:textId="35C0D1E8" w:rsidR="006B50F3" w:rsidRPr="00FA519E" w:rsidRDefault="006B50F3" w:rsidP="00E6344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 xml:space="preserve">Tadeusza </w:t>
            </w:r>
            <w:proofErr w:type="spellStart"/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>Śliwiaka</w:t>
            </w:r>
            <w:proofErr w:type="spellEnd"/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 xml:space="preserve"> 55 </w:t>
            </w:r>
          </w:p>
          <w:p w14:paraId="21F30C5E" w14:textId="42C6382F" w:rsidR="006B50F3" w:rsidRPr="00FA519E" w:rsidRDefault="006B50F3" w:rsidP="00E6344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>30-797 Modlnica</w:t>
            </w:r>
          </w:p>
          <w:p w14:paraId="042E3669" w14:textId="70D73EB7" w:rsidR="006B50F3" w:rsidRPr="00FA519E" w:rsidRDefault="006B50F3" w:rsidP="00E6344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A519E">
              <w:rPr>
                <w:rFonts w:ascii="Arial Narrow" w:hAnsi="Arial Narrow" w:cs="Arial"/>
                <w:b/>
                <w:sz w:val="20"/>
                <w:szCs w:val="20"/>
              </w:rPr>
              <w:t>37 081.80 zł</w:t>
            </w:r>
            <w:r w:rsidRPr="00FA519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A519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BEA1FD3" w14:textId="77777777" w:rsidR="006B50F3" w:rsidRPr="00FA519E" w:rsidRDefault="006B50F3" w:rsidP="00E6344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A519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FD3DF01" w14:textId="38AA631A" w:rsidR="006B50F3" w:rsidRPr="00FA519E" w:rsidRDefault="006B50F3" w:rsidP="00E6344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14:paraId="204069A2" w14:textId="77777777" w:rsidR="00B36EDA" w:rsidRPr="00FA519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FA519E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FA519E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A519E" w14:paraId="1C4DCF2E" w14:textId="77777777" w:rsidTr="006B50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2126D2" w14:textId="77777777" w:rsidR="00B36EDA" w:rsidRPr="00FA519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DB1E42" w14:textId="77777777" w:rsidR="00B36EDA" w:rsidRPr="00FA519E" w:rsidRDefault="00B36EDA" w:rsidP="00FA519E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2486E4" w14:textId="77777777" w:rsidR="00B36EDA" w:rsidRPr="00FA519E" w:rsidRDefault="00B36EDA" w:rsidP="00FA519E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57CC85" w14:textId="77777777" w:rsidR="00B36EDA" w:rsidRPr="00FA519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A519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6B50F3" w:rsidRPr="00FA519E" w14:paraId="1BD2ED13" w14:textId="77777777" w:rsidTr="00FA51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6E11D" w14:textId="0161F672" w:rsidR="006B50F3" w:rsidRPr="00FA519E" w:rsidRDefault="006B50F3" w:rsidP="00B510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1 - Lupa chirurgiczna 3,5x, Lupy chirurgiczne 3,5/4,5 x panoramiczne, Oświetlenie do lup chirurgicznych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708DB" w14:textId="50A0C860" w:rsidR="006B50F3" w:rsidRPr="00FA519E" w:rsidRDefault="006B50F3" w:rsidP="00FA519E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Design </w:t>
            </w:r>
            <w:proofErr w:type="spellStart"/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>Med</w:t>
            </w:r>
            <w:proofErr w:type="spellEnd"/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Irena Polus-Kalicińska</w:t>
            </w:r>
          </w:p>
          <w:p w14:paraId="371B5B94" w14:textId="136DABE0" w:rsidR="006B50F3" w:rsidRPr="00FA519E" w:rsidRDefault="006B50F3" w:rsidP="00FA519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J. Szymańskiego 1 18</w:t>
            </w:r>
          </w:p>
          <w:p w14:paraId="2F950213" w14:textId="44189DA4" w:rsidR="006B50F3" w:rsidRPr="00FA519E" w:rsidRDefault="006B50F3" w:rsidP="00FA519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04-258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2679B" w14:textId="77777777" w:rsidR="006B50F3" w:rsidRPr="00FA519E" w:rsidRDefault="006B50F3" w:rsidP="00FA519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1 - Cena - 80.00</w:t>
            </w:r>
          </w:p>
          <w:p w14:paraId="027D6D6B" w14:textId="23DD96C1" w:rsidR="006B50F3" w:rsidRPr="00FA519E" w:rsidRDefault="006B50F3" w:rsidP="00FA519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2 -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B6589" w14:textId="51A07B02" w:rsidR="006B50F3" w:rsidRPr="00FA519E" w:rsidRDefault="006B50F3" w:rsidP="00B510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6B50F3" w:rsidRPr="00FA519E" w14:paraId="2AA4133C" w14:textId="77777777" w:rsidTr="00FA51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EB00" w14:textId="3B4BB95B" w:rsidR="006B50F3" w:rsidRPr="00FA519E" w:rsidRDefault="006B50F3" w:rsidP="00B510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2 - Analizator do pomiaru funkcji płytek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3085C" w14:textId="60002D8F" w:rsidR="006B50F3" w:rsidRPr="00FA519E" w:rsidRDefault="006B50F3" w:rsidP="00FA519E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>Werfen</w:t>
            </w:r>
            <w:proofErr w:type="spellEnd"/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6FB49573" w14:textId="77900A59" w:rsidR="006B50F3" w:rsidRPr="00FA519E" w:rsidRDefault="006B50F3" w:rsidP="00FA519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ul. Prosta 67</w:t>
            </w:r>
          </w:p>
          <w:p w14:paraId="7DD6496C" w14:textId="3A5DCF84" w:rsidR="006B50F3" w:rsidRPr="00FA519E" w:rsidRDefault="006B50F3" w:rsidP="00FA519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00-838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44527" w14:textId="77777777" w:rsidR="006B50F3" w:rsidRPr="00FA519E" w:rsidRDefault="006B50F3" w:rsidP="00FA519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1 - Cena - 80.00</w:t>
            </w:r>
          </w:p>
          <w:p w14:paraId="20CB9CC3" w14:textId="00FDDCB6" w:rsidR="006B50F3" w:rsidRPr="00FA519E" w:rsidRDefault="006B50F3" w:rsidP="00FA519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2 -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9A74D" w14:textId="3EE103F1" w:rsidR="006B50F3" w:rsidRPr="00FA519E" w:rsidRDefault="006B50F3" w:rsidP="00B510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6B50F3" w:rsidRPr="00FA519E" w14:paraId="6A555D15" w14:textId="77777777" w:rsidTr="00FA51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11BB0" w14:textId="7892E79A" w:rsidR="006B50F3" w:rsidRPr="00FA519E" w:rsidRDefault="006B50F3" w:rsidP="00B510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3 - Podgrzewacz przepływowy do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1D14" w14:textId="478D0EA4" w:rsidR="006B50F3" w:rsidRPr="00FA519E" w:rsidRDefault="006B50F3" w:rsidP="00FA519E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>Empireum Piotr Dopieralski</w:t>
            </w:r>
          </w:p>
          <w:p w14:paraId="511888EB" w14:textId="5911660E" w:rsidR="006B50F3" w:rsidRPr="00FA519E" w:rsidRDefault="006B50F3" w:rsidP="00FA519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Chotomowska 30</w:t>
            </w:r>
          </w:p>
          <w:p w14:paraId="35497491" w14:textId="545EDF5D" w:rsidR="006B50F3" w:rsidRPr="00FA519E" w:rsidRDefault="006B50F3" w:rsidP="00FA519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05-110 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8D32" w14:textId="77777777" w:rsidR="006B50F3" w:rsidRPr="00FA519E" w:rsidRDefault="006B50F3" w:rsidP="00FA519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1 - Cena - 80.00</w:t>
            </w:r>
          </w:p>
          <w:p w14:paraId="5E09A64E" w14:textId="5973C201" w:rsidR="006B50F3" w:rsidRPr="00FA519E" w:rsidRDefault="006B50F3" w:rsidP="00FA519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2 -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DF10D" w14:textId="50438806" w:rsidR="006B50F3" w:rsidRPr="00FA519E" w:rsidRDefault="006B50F3" w:rsidP="00B510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6B50F3" w:rsidRPr="00FA519E" w14:paraId="6250FEE1" w14:textId="77777777" w:rsidTr="00FA51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6271F" w14:textId="367647D1" w:rsidR="006B50F3" w:rsidRPr="00FA519E" w:rsidRDefault="006B50F3" w:rsidP="00B510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3 - Podgrzewacz przepływowy do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9B0A" w14:textId="12C19E57" w:rsidR="006B50F3" w:rsidRPr="00FA519E" w:rsidRDefault="006B50F3" w:rsidP="00FA519E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Medicavera</w:t>
            </w:r>
            <w:proofErr w:type="spellEnd"/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</w:t>
            </w:r>
            <w:proofErr w:type="spellStart"/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>Dalhausen</w:t>
            </w:r>
            <w:proofErr w:type="spellEnd"/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>Group</w:t>
            </w:r>
            <w:proofErr w:type="spellEnd"/>
          </w:p>
          <w:p w14:paraId="5763B31C" w14:textId="2F04C012" w:rsidR="006B50F3" w:rsidRPr="00FA519E" w:rsidRDefault="006B50F3" w:rsidP="00FA519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Majowa 2</w:t>
            </w:r>
          </w:p>
          <w:p w14:paraId="26DB2944" w14:textId="10A629FA" w:rsidR="006B50F3" w:rsidRPr="00FA519E" w:rsidRDefault="006B50F3" w:rsidP="00FA519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71-374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83BCD" w14:textId="77777777" w:rsidR="006B50F3" w:rsidRPr="00FA519E" w:rsidRDefault="006B50F3" w:rsidP="00FA519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1 - Cena - 29.15</w:t>
            </w:r>
          </w:p>
          <w:p w14:paraId="40CAE55A" w14:textId="68EB0548" w:rsidR="006B50F3" w:rsidRPr="00FA519E" w:rsidRDefault="006B50F3" w:rsidP="00FA519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2 - Długość okresu gwarancji - 12.63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8AC2" w14:textId="159490E5" w:rsidR="006B50F3" w:rsidRPr="00FA519E" w:rsidRDefault="006B50F3" w:rsidP="00B510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 xml:space="preserve">  41,78</w:t>
            </w:r>
          </w:p>
        </w:tc>
      </w:tr>
      <w:tr w:rsidR="006B50F3" w:rsidRPr="00FA519E" w14:paraId="3896CDF0" w14:textId="77777777" w:rsidTr="00FA51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75CE8" w14:textId="7B1B94A5" w:rsidR="006B50F3" w:rsidRPr="00FA519E" w:rsidRDefault="006B50F3" w:rsidP="00B510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 xml:space="preserve">4 - </w:t>
            </w:r>
            <w:proofErr w:type="spellStart"/>
            <w:r w:rsidRPr="00FA519E">
              <w:rPr>
                <w:rFonts w:ascii="Arial Narrow" w:hAnsi="Arial Narrow" w:cs="Arial"/>
                <w:sz w:val="18"/>
                <w:szCs w:val="18"/>
              </w:rPr>
              <w:t>Podgrzewarka</w:t>
            </w:r>
            <w:proofErr w:type="spellEnd"/>
            <w:r w:rsidRPr="00FA519E">
              <w:rPr>
                <w:rFonts w:ascii="Arial Narrow" w:hAnsi="Arial Narrow" w:cs="Arial"/>
                <w:sz w:val="18"/>
                <w:szCs w:val="18"/>
              </w:rPr>
              <w:t xml:space="preserve"> płynów infuzyjnych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42792" w14:textId="02E39C78" w:rsidR="006B50F3" w:rsidRPr="00FA519E" w:rsidRDefault="006B50F3" w:rsidP="00FA519E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b/>
                <w:bCs/>
                <w:sz w:val="18"/>
                <w:szCs w:val="18"/>
              </w:rPr>
              <w:t>EM-MED sp. z o.o.</w:t>
            </w:r>
          </w:p>
          <w:p w14:paraId="456EC61C" w14:textId="42DDF27E" w:rsidR="006B50F3" w:rsidRPr="00FA519E" w:rsidRDefault="006B50F3" w:rsidP="00FA519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 xml:space="preserve">Tadeusza </w:t>
            </w:r>
            <w:proofErr w:type="spellStart"/>
            <w:r w:rsidRPr="00FA519E">
              <w:rPr>
                <w:rFonts w:ascii="Arial Narrow" w:hAnsi="Arial Narrow" w:cs="Arial"/>
                <w:sz w:val="18"/>
                <w:szCs w:val="18"/>
              </w:rPr>
              <w:t>Śliwiaka</w:t>
            </w:r>
            <w:proofErr w:type="spellEnd"/>
            <w:r w:rsidRPr="00FA519E">
              <w:rPr>
                <w:rFonts w:ascii="Arial Narrow" w:hAnsi="Arial Narrow" w:cs="Arial"/>
                <w:sz w:val="18"/>
                <w:szCs w:val="18"/>
              </w:rPr>
              <w:t xml:space="preserve"> 55</w:t>
            </w:r>
          </w:p>
          <w:p w14:paraId="45B2F13F" w14:textId="151C1D2E" w:rsidR="006B50F3" w:rsidRPr="00FA519E" w:rsidRDefault="006B50F3" w:rsidP="00FA519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30-797 Modlnica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A1A60" w14:textId="77777777" w:rsidR="006B50F3" w:rsidRPr="00FA519E" w:rsidRDefault="006B50F3" w:rsidP="00FA519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1 - Cena - 80.00</w:t>
            </w:r>
          </w:p>
          <w:p w14:paraId="7CDDC5E4" w14:textId="62B2D274" w:rsidR="006B50F3" w:rsidRPr="00FA519E" w:rsidRDefault="006B50F3" w:rsidP="00FA519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>2 -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DAB05" w14:textId="25D92368" w:rsidR="006B50F3" w:rsidRPr="00FA519E" w:rsidRDefault="006B50F3" w:rsidP="00B510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A519E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46DCC49D" w14:textId="6243D268" w:rsidR="00B464D3" w:rsidRPr="00FA519E" w:rsidRDefault="00E6344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FA519E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2148EE4E" w14:textId="77777777" w:rsidR="00E63440" w:rsidRDefault="00E63440" w:rsidP="00E634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746ECA89" w14:textId="17242A16" w:rsidR="00E63440" w:rsidRPr="00991AEE" w:rsidRDefault="00E63440" w:rsidP="00E634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991AEE"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 xml:space="preserve">1 </w:t>
      </w:r>
      <w:r w:rsidRPr="00991AEE"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>ark.</w:t>
      </w:r>
    </w:p>
    <w:p w14:paraId="595CDD62" w14:textId="77777777" w:rsidR="00E63440" w:rsidRPr="00991AEE" w:rsidRDefault="00E63440" w:rsidP="00E634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 xml:space="preserve">. T2612 B10  </w:t>
      </w:r>
    </w:p>
    <w:p w14:paraId="5AA5DCEE" w14:textId="77777777" w:rsidR="00E63440" w:rsidRPr="00991AEE" w:rsidRDefault="00E63440" w:rsidP="00E63440">
      <w:pPr>
        <w:rPr>
          <w:rFonts w:ascii="Arial Narrow" w:hAnsi="Arial Narrow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91AEE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91AEE">
        <w:rPr>
          <w:rFonts w:ascii="Arial Narrow" w:hAnsi="Arial Narrow"/>
          <w:i/>
          <w:iCs/>
          <w:sz w:val="16"/>
          <w:szCs w:val="16"/>
        </w:rPr>
        <w:t xml:space="preserve">, Marta </w:t>
      </w:r>
      <w:proofErr w:type="gramStart"/>
      <w:r w:rsidRPr="00991AEE">
        <w:rPr>
          <w:rFonts w:ascii="Arial Narrow" w:hAnsi="Arial Narrow"/>
          <w:i/>
          <w:iCs/>
          <w:sz w:val="16"/>
          <w:szCs w:val="16"/>
        </w:rPr>
        <w:t>Sierek  –</w:t>
      </w:r>
      <w:proofErr w:type="gramEnd"/>
      <w:r w:rsidRPr="00991AEE">
        <w:rPr>
          <w:rFonts w:ascii="Arial Narrow" w:hAnsi="Arial Narrow"/>
          <w:i/>
          <w:iCs/>
          <w:sz w:val="16"/>
          <w:szCs w:val="16"/>
        </w:rPr>
        <w:t xml:space="preserve"> tel. 261 417 449, e-mail: </w:t>
      </w:r>
      <w:hyperlink r:id="rId6" w:history="1">
        <w:r w:rsidRPr="00991AEE">
          <w:rPr>
            <w:rStyle w:val="Hipercze"/>
            <w:rFonts w:ascii="Arial Narrow" w:hAnsi="Arial Narrow"/>
            <w:i/>
            <w:iCs/>
            <w:color w:val="auto"/>
            <w:sz w:val="16"/>
            <w:szCs w:val="16"/>
          </w:rPr>
          <w:t>choroszynska3292@10wsk.mil.pl</w:t>
        </w:r>
      </w:hyperlink>
      <w:r w:rsidRPr="00991AEE">
        <w:rPr>
          <w:rFonts w:ascii="Arial Narrow" w:hAnsi="Arial Narrow"/>
          <w:i/>
          <w:iCs/>
          <w:sz w:val="16"/>
          <w:szCs w:val="16"/>
        </w:rPr>
        <w:t xml:space="preserve"> </w:t>
      </w:r>
      <w:hyperlink r:id="rId7" w:history="1">
        <w:r w:rsidRPr="00991AEE">
          <w:rPr>
            <w:rStyle w:val="Hipercze"/>
            <w:rFonts w:ascii="Arial Narrow" w:hAnsi="Arial Narrow"/>
            <w:i/>
            <w:iCs/>
            <w:color w:val="auto"/>
            <w:sz w:val="16"/>
            <w:szCs w:val="16"/>
          </w:rPr>
          <w:t>sierek9858@10wsk.mil.pl</w:t>
        </w:r>
      </w:hyperlink>
      <w:r w:rsidRPr="00991AEE">
        <w:rPr>
          <w:rFonts w:ascii="Arial Narrow" w:hAnsi="Arial Narrow"/>
          <w:i/>
          <w:iCs/>
          <w:sz w:val="16"/>
          <w:szCs w:val="16"/>
        </w:rPr>
        <w:t xml:space="preserve"> </w:t>
      </w:r>
    </w:p>
    <w:p w14:paraId="1E6F99E6" w14:textId="0724F287" w:rsidR="008642B3" w:rsidRPr="00E63440" w:rsidRDefault="00E63440" w:rsidP="00E634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91AEE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24.04.</w:t>
      </w:r>
      <w:r w:rsidRPr="00991AEE">
        <w:rPr>
          <w:rFonts w:ascii="Arial Narrow" w:hAnsi="Arial Narrow"/>
          <w:i/>
          <w:iCs/>
          <w:sz w:val="16"/>
          <w:szCs w:val="16"/>
        </w:rPr>
        <w:t>2026 r.</w:t>
      </w:r>
    </w:p>
    <w:sectPr w:rsidR="008642B3" w:rsidRPr="00E63440" w:rsidSect="00E63440">
      <w:headerReference w:type="default" r:id="rId8"/>
      <w:footerReference w:type="default" r:id="rId9"/>
      <w:pgSz w:w="11906" w:h="16838"/>
      <w:pgMar w:top="1702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8E559" w14:textId="77777777" w:rsidR="00697F70" w:rsidRDefault="00697F70">
      <w:r>
        <w:separator/>
      </w:r>
    </w:p>
  </w:endnote>
  <w:endnote w:type="continuationSeparator" w:id="0">
    <w:p w14:paraId="4843A6A8" w14:textId="77777777" w:rsidR="00697F70" w:rsidRDefault="00697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40CB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381E1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E679B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A0B4B" w14:textId="77777777" w:rsidR="00697F70" w:rsidRDefault="00697F70">
      <w:r>
        <w:separator/>
      </w:r>
    </w:p>
  </w:footnote>
  <w:footnote w:type="continuationSeparator" w:id="0">
    <w:p w14:paraId="0996E8DC" w14:textId="77777777" w:rsidR="00697F70" w:rsidRDefault="00697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22471" w14:textId="6ABB780D" w:rsidR="006E3089" w:rsidRDefault="00E63440">
    <w:pPr>
      <w:pStyle w:val="Nagwek"/>
    </w:pPr>
    <w:r w:rsidRPr="00EF2DE8">
      <w:rPr>
        <w:noProof/>
      </w:rPr>
      <w:pict w14:anchorId="7FD823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46" type="#_x0000_t75" style="width:470pt;height:48.9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3668"/>
    <w:rsid w:val="00022322"/>
    <w:rsid w:val="00042497"/>
    <w:rsid w:val="000C1E6F"/>
    <w:rsid w:val="000E4E56"/>
    <w:rsid w:val="001A1468"/>
    <w:rsid w:val="001B7815"/>
    <w:rsid w:val="00211A34"/>
    <w:rsid w:val="0023366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2CFA"/>
    <w:rsid w:val="0054734E"/>
    <w:rsid w:val="00596EA3"/>
    <w:rsid w:val="00596FD7"/>
    <w:rsid w:val="005E5BFF"/>
    <w:rsid w:val="00607F9B"/>
    <w:rsid w:val="00644DCB"/>
    <w:rsid w:val="00657C1E"/>
    <w:rsid w:val="00697F70"/>
    <w:rsid w:val="006B50F3"/>
    <w:rsid w:val="006E3089"/>
    <w:rsid w:val="00712C39"/>
    <w:rsid w:val="00756CDA"/>
    <w:rsid w:val="007E2ACC"/>
    <w:rsid w:val="007E68C5"/>
    <w:rsid w:val="00832144"/>
    <w:rsid w:val="00836DAF"/>
    <w:rsid w:val="008567C7"/>
    <w:rsid w:val="00856BD3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63440"/>
    <w:rsid w:val="00E85D70"/>
    <w:rsid w:val="00F33C66"/>
    <w:rsid w:val="00F960D7"/>
    <w:rsid w:val="00FA519E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9C686"/>
  <w15:chartTrackingRefBased/>
  <w15:docId w15:val="{91C6C791-4F7C-4791-81A5-9279D827A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6344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E63440"/>
    <w:rPr>
      <w:b/>
      <w:bCs/>
    </w:rPr>
  </w:style>
  <w:style w:type="character" w:styleId="Hipercze">
    <w:name w:val="Hyperlink"/>
    <w:uiPriority w:val="99"/>
    <w:unhideWhenUsed/>
    <w:rsid w:val="00E634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2026-04-24T09:43:00Z</cp:lastPrinted>
  <dcterms:created xsi:type="dcterms:W3CDTF">2026-04-24T09:43:00Z</dcterms:created>
  <dcterms:modified xsi:type="dcterms:W3CDTF">2026-04-24T09:43:00Z</dcterms:modified>
</cp:coreProperties>
</file>