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E7CB5" w14:textId="140040B9" w:rsidR="00D62E6E" w:rsidRPr="00F67CBE" w:rsidRDefault="00D62E6E" w:rsidP="00F67CBE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F67CBE">
        <w:rPr>
          <w:rFonts w:ascii="Arial Narrow" w:eastAsia="Times New Roman" w:hAnsi="Arial Narrow" w:cs="Arial"/>
          <w:bCs/>
          <w:szCs w:val="18"/>
          <w:lang w:eastAsia="pl-PL"/>
        </w:rPr>
        <w:t>Załącznik nr</w:t>
      </w:r>
      <w:r w:rsidR="00F67CBE">
        <w:rPr>
          <w:rFonts w:ascii="Arial Narrow" w:eastAsia="Times New Roman" w:hAnsi="Arial Narrow" w:cs="Arial"/>
          <w:bCs/>
          <w:szCs w:val="18"/>
          <w:lang w:eastAsia="pl-PL"/>
        </w:rPr>
        <w:t xml:space="preserve"> 3</w:t>
      </w:r>
      <w:r w:rsidRPr="00F67CBE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67CBE" w14:paraId="701AD4AC" w14:textId="77777777" w:rsidTr="00D62E6E">
        <w:tc>
          <w:tcPr>
            <w:tcW w:w="2800" w:type="dxa"/>
          </w:tcPr>
          <w:p w14:paraId="23232644" w14:textId="77777777" w:rsidR="00D62E6E" w:rsidRPr="00F67CB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67CBE">
              <w:rPr>
                <w:rFonts w:ascii="Arial Narrow" w:hAnsi="Arial Narrow" w:cs="Arial"/>
                <w:b/>
              </w:rPr>
              <w:t>Wykonawca</w:t>
            </w:r>
            <w:r w:rsidRPr="00F67CB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67FB182" w14:textId="77777777" w:rsidR="00D62E6E" w:rsidRPr="00F67CB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BC9818C" w14:textId="77777777" w:rsidR="00D62E6E" w:rsidRPr="00F67CB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7BAFFA" w14:textId="77777777" w:rsidR="00D62E6E" w:rsidRPr="00F67CB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67C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67CB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67C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F67CBE" w14:paraId="02032F95" w14:textId="77777777" w:rsidTr="00D62E6E">
        <w:tc>
          <w:tcPr>
            <w:tcW w:w="2800" w:type="dxa"/>
          </w:tcPr>
          <w:p w14:paraId="505DB5EE" w14:textId="77777777" w:rsidR="00D62E6E" w:rsidRPr="00F67CB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67CB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6195795" w14:textId="77777777" w:rsidR="00D62E6E" w:rsidRPr="00F67CB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541CD18" w14:textId="77777777" w:rsidR="00D62E6E" w:rsidRPr="00F67CB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65BCA7" w14:textId="77777777" w:rsidR="00D62E6E" w:rsidRPr="00F67CB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67C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67CB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67C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F452398" w14:textId="77777777" w:rsidR="00BC121E" w:rsidRPr="00F67CB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052B0" w:rsidRPr="00F67CBE" w14:paraId="36A5E978" w14:textId="77777777" w:rsidTr="00DA49E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264935A" w14:textId="77777777" w:rsidR="005052B0" w:rsidRPr="00F67CBE" w:rsidRDefault="005052B0" w:rsidP="00DA49E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0775B286" w14:textId="079483EC" w:rsidR="005052B0" w:rsidRPr="00F67CBE" w:rsidRDefault="005052B0" w:rsidP="00DA49E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F67C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(t.j. Dz. U. z 2024 r. poz. 1320 z </w:t>
            </w:r>
            <w:proofErr w:type="spellStart"/>
            <w:r w:rsidRPr="00F67C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pĂłĹşn</w:t>
            </w:r>
            <w:proofErr w:type="spellEnd"/>
            <w:r w:rsidRPr="00F67C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</w:t>
            </w:r>
            <w:r w:rsidRPr="00F67C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494E7574" w14:textId="77777777" w:rsidR="005052B0" w:rsidRPr="00F67CBE" w:rsidRDefault="005052B0" w:rsidP="00DA49E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61FCB483" w14:textId="77777777" w:rsidR="005052B0" w:rsidRPr="00F67CBE" w:rsidRDefault="005052B0" w:rsidP="00DA49E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0A53EA34" w14:textId="15FA7F4E" w:rsidR="00BC121E" w:rsidRPr="00F67CBE" w:rsidRDefault="005052B0" w:rsidP="00F67CBE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67CBE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F67CBE">
        <w:rPr>
          <w:rFonts w:ascii="Arial Narrow" w:eastAsia="Times New Roman" w:hAnsi="Arial Narrow" w:cs="Arial"/>
          <w:lang w:eastAsia="pl-PL"/>
        </w:rPr>
        <w:t>N</w:t>
      </w:r>
      <w:r w:rsidR="00BC121E" w:rsidRPr="00F67CBE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67CBE" w14:paraId="596592CD" w14:textId="77777777" w:rsidTr="00D62E6E">
        <w:tc>
          <w:tcPr>
            <w:tcW w:w="2269" w:type="dxa"/>
          </w:tcPr>
          <w:p w14:paraId="504C7C2B" w14:textId="77777777" w:rsidR="00D62E6E" w:rsidRPr="00F67CB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1446F11" w14:textId="24B2F734" w:rsidR="00D62E6E" w:rsidRPr="00F67CBE" w:rsidRDefault="005052B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szewnych na okres 24 miesięcy</w:t>
            </w:r>
            <w:r w:rsidR="00D62E6E" w:rsidRPr="00F67CB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052B0" w:rsidRPr="00F67CBE" w14:paraId="67962122" w14:textId="77777777" w:rsidTr="00DA49E5">
        <w:tc>
          <w:tcPr>
            <w:tcW w:w="2269" w:type="dxa"/>
          </w:tcPr>
          <w:p w14:paraId="09972126" w14:textId="77777777" w:rsidR="005052B0" w:rsidRPr="00F67CBE" w:rsidRDefault="005052B0" w:rsidP="00DA49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5DF6E46" w14:textId="1DC51E85" w:rsidR="005052B0" w:rsidRPr="00F67CBE" w:rsidRDefault="005052B0" w:rsidP="00DA49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bCs/>
                <w:lang w:eastAsia="pl-PL"/>
              </w:rPr>
              <w:t>64/2026</w:t>
            </w:r>
          </w:p>
        </w:tc>
      </w:tr>
    </w:tbl>
    <w:p w14:paraId="57E3E8C6" w14:textId="37560EDB" w:rsidR="00BC121E" w:rsidRPr="00F67CBE" w:rsidRDefault="005052B0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F67CB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F67CBE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F67CBE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F67CBE">
        <w:rPr>
          <w:rFonts w:ascii="Arial Narrow" w:eastAsia="Times New Roman" w:hAnsi="Arial Narrow" w:cs="Arial"/>
          <w:b/>
          <w:lang w:eastAsia="pl-PL"/>
        </w:rPr>
        <w:t>,</w:t>
      </w:r>
      <w:r w:rsidR="00BC121E" w:rsidRPr="00F67CBE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F67CBE">
        <w:rPr>
          <w:rFonts w:ascii="Arial Narrow" w:eastAsia="Times New Roman" w:hAnsi="Arial Narrow" w:cs="Arial"/>
          <w:bCs/>
          <w:lang w:eastAsia="pl-PL"/>
        </w:rPr>
        <w:t>, że:</w:t>
      </w:r>
    </w:p>
    <w:p w14:paraId="5D65E36C" w14:textId="77777777" w:rsidR="00BC121E" w:rsidRPr="00F67CBE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F67CBE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F67CBE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F67CBE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F67CB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F67CBE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F67CBE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F67CB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F67CBE">
        <w:rPr>
          <w:rFonts w:ascii="Arial Narrow" w:eastAsia="Times New Roman" w:hAnsi="Arial Narrow" w:cs="Arial"/>
          <w:lang w:eastAsia="pl-PL"/>
        </w:rPr>
        <w:t>.</w:t>
      </w:r>
    </w:p>
    <w:p w14:paraId="28D28ADD" w14:textId="77777777" w:rsidR="00BF69A4" w:rsidRPr="00F67CB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67CBE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F67CBE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F67CBE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F67CBE" w14:paraId="340FA859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617F4" w14:textId="77777777" w:rsidR="00BC121E" w:rsidRPr="00F67CB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1B30C" w14:textId="77777777" w:rsidR="00BC121E" w:rsidRPr="00F67CB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EB12B" w14:textId="77777777" w:rsidR="00BC121E" w:rsidRPr="00F67CB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F67CBE" w14:paraId="3E599B4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A1D1F" w14:textId="77777777" w:rsidR="00BC121E" w:rsidRPr="00F67CB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1058" w14:textId="77777777" w:rsidR="00BC121E" w:rsidRPr="00F67CB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D0E3" w14:textId="77777777" w:rsidR="00BC121E" w:rsidRPr="00F67CB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407A0273" w14:textId="77777777" w:rsidR="00BC121E" w:rsidRPr="00F67CB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F67CBE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3BCCD72" w14:textId="77777777" w:rsidR="00BC121E" w:rsidRPr="00F67CB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F67CBE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D2255D3" w14:textId="77777777" w:rsidR="00067B62" w:rsidRPr="00F67CB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F67CBE">
        <w:rPr>
          <w:rFonts w:ascii="Arial Narrow" w:eastAsia="Times New Roman" w:hAnsi="Arial Narrow" w:cs="Arial"/>
          <w:color w:val="0070C0"/>
          <w:lang w:eastAsia="pl-PL"/>
        </w:rPr>
        <w:t>*</w:t>
      </w:r>
      <w:r w:rsidRPr="00F67CB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F67CB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F67CB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49433719" w14:textId="77777777" w:rsidR="00CF03EF" w:rsidRPr="00F67CBE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67CBE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F67CB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67CBE" w14:paraId="05265778" w14:textId="77777777" w:rsidTr="00620E37">
        <w:tc>
          <w:tcPr>
            <w:tcW w:w="2660" w:type="dxa"/>
          </w:tcPr>
          <w:p w14:paraId="1789FAFE" w14:textId="77777777" w:rsidR="00BC121E" w:rsidRPr="00F67CB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36E9DFE" w14:textId="77777777" w:rsidR="00BC121E" w:rsidRPr="00F67CB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5AFEA32" w14:textId="77777777" w:rsidR="00BC121E" w:rsidRPr="00F67CB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F67C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F67C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28B86099" w14:textId="77777777" w:rsidR="00BC121E" w:rsidRPr="00F67CB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45E9EA8" w14:textId="77777777" w:rsidR="00BC121E" w:rsidRPr="00F67CB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CF95B09" w14:textId="104FAA97" w:rsidR="00BC121E" w:rsidRPr="00F67CB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67C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5052B0" w:rsidRPr="00F67C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F67C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F67C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2AF638FD" w14:textId="77777777" w:rsidR="00106AC7" w:rsidRPr="00F67CBE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F67CB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4FBE6" w14:textId="77777777" w:rsidR="00B66303" w:rsidRDefault="00B66303">
      <w:r>
        <w:separator/>
      </w:r>
    </w:p>
  </w:endnote>
  <w:endnote w:type="continuationSeparator" w:id="0">
    <w:p w14:paraId="43AB4C04" w14:textId="77777777" w:rsidR="00B66303" w:rsidRDefault="00B66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7CD1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C408D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DCE6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7740CAD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C279DF0">
        <v:line id="_x0000_s1025" style="position:absolute;left:0;text-align:left;z-index:251657728" from="-3.85pt,8.7pt" to="455.15pt,8.7pt"/>
      </w:pict>
    </w:r>
  </w:p>
  <w:p w14:paraId="7A1718B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7FDC1" w14:textId="77777777" w:rsidR="005052B0" w:rsidRDefault="005052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30213" w14:textId="77777777" w:rsidR="00B66303" w:rsidRDefault="00B66303">
      <w:r>
        <w:separator/>
      </w:r>
    </w:p>
  </w:footnote>
  <w:footnote w:type="continuationSeparator" w:id="0">
    <w:p w14:paraId="0C151087" w14:textId="77777777" w:rsidR="00B66303" w:rsidRDefault="00B66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5ABCD" w14:textId="77777777" w:rsidR="005052B0" w:rsidRDefault="005052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C7C12" w14:textId="77777777" w:rsidR="005052B0" w:rsidRDefault="005052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CDF79" w14:textId="77777777" w:rsidR="005052B0" w:rsidRDefault="005052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0634992">
    <w:abstractNumId w:val="13"/>
  </w:num>
  <w:num w:numId="2" w16cid:durableId="1883319582">
    <w:abstractNumId w:val="0"/>
  </w:num>
  <w:num w:numId="3" w16cid:durableId="583345346">
    <w:abstractNumId w:val="11"/>
  </w:num>
  <w:num w:numId="4" w16cid:durableId="1474054311">
    <w:abstractNumId w:val="8"/>
  </w:num>
  <w:num w:numId="5" w16cid:durableId="1975089684">
    <w:abstractNumId w:val="7"/>
  </w:num>
  <w:num w:numId="6" w16cid:durableId="711618067">
    <w:abstractNumId w:val="1"/>
  </w:num>
  <w:num w:numId="7" w16cid:durableId="191773343">
    <w:abstractNumId w:val="6"/>
  </w:num>
  <w:num w:numId="8" w16cid:durableId="535850876">
    <w:abstractNumId w:val="3"/>
  </w:num>
  <w:num w:numId="9" w16cid:durableId="1227255442">
    <w:abstractNumId w:val="2"/>
  </w:num>
  <w:num w:numId="10" w16cid:durableId="359933702">
    <w:abstractNumId w:val="5"/>
  </w:num>
  <w:num w:numId="11" w16cid:durableId="1002972845">
    <w:abstractNumId w:val="10"/>
  </w:num>
  <w:num w:numId="12" w16cid:durableId="2041006124">
    <w:abstractNumId w:val="4"/>
  </w:num>
  <w:num w:numId="13" w16cid:durableId="169950755">
    <w:abstractNumId w:val="9"/>
  </w:num>
  <w:num w:numId="14" w16cid:durableId="21433787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716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52B0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6303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67CBE"/>
    <w:rsid w:val="00F70072"/>
    <w:rsid w:val="00FC0D91"/>
    <w:rsid w:val="00FF11D8"/>
    <w:rsid w:val="00FF7161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0BDFAB"/>
  <w15:chartTrackingRefBased/>
  <w15:docId w15:val="{14F92D4B-98CD-4373-90E0-283389534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2026-04-24T10:27:00Z</dcterms:created>
  <dcterms:modified xsi:type="dcterms:W3CDTF">2026-04-24T10:28:00Z</dcterms:modified>
</cp:coreProperties>
</file>