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61F6B" w14:textId="4CD3C655" w:rsidR="006538EA" w:rsidRDefault="006538EA" w:rsidP="006538EA">
      <w:pPr>
        <w:spacing w:after="600"/>
        <w:jc w:val="center"/>
        <w:rPr>
          <w:rFonts w:ascii="Arial Narrow" w:hAnsi="Arial Narrow" w:cs="Arial"/>
          <w:sz w:val="22"/>
          <w:szCs w:val="22"/>
        </w:rPr>
      </w:pPr>
      <w:bookmarkStart w:id="0" w:name="_Hlk53520193"/>
      <w:r w:rsidRPr="006538EA">
        <w:rPr>
          <w:rFonts w:ascii="Arial Narrow" w:hAnsi="Arial Narrow"/>
          <w:noProof/>
          <w:szCs w:val="16"/>
        </w:rPr>
        <w:pict w14:anchorId="6F5FA3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45pt;visibility:visible;mso-wrap-style:square">
            <v:imagedata r:id="rId6" o:title=""/>
          </v:shape>
        </w:pict>
      </w:r>
    </w:p>
    <w:p w14:paraId="26776DCE" w14:textId="6DB7B9E0" w:rsidR="00081D13" w:rsidRPr="006538EA" w:rsidRDefault="00276581" w:rsidP="006538EA">
      <w:pPr>
        <w:rPr>
          <w:rFonts w:ascii="Arial Narrow" w:hAnsi="Arial Narrow" w:cs="Arial"/>
          <w:sz w:val="22"/>
          <w:szCs w:val="22"/>
        </w:rPr>
      </w:pPr>
      <w:r w:rsidRPr="006538EA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538EA" w:rsidRPr="006538EA">
        <w:rPr>
          <w:rFonts w:ascii="Arial Narrow" w:hAnsi="Arial Narrow" w:cs="Arial"/>
          <w:sz w:val="22"/>
          <w:szCs w:val="22"/>
        </w:rPr>
        <w:t xml:space="preserve"> </w:t>
      </w:r>
      <w:r w:rsidR="006538EA">
        <w:rPr>
          <w:rFonts w:ascii="Arial Narrow" w:hAnsi="Arial Narrow" w:cs="Arial"/>
          <w:sz w:val="22"/>
          <w:szCs w:val="22"/>
        </w:rPr>
        <w:tab/>
      </w:r>
      <w:r w:rsidR="006538EA">
        <w:rPr>
          <w:rFonts w:ascii="Arial Narrow" w:hAnsi="Arial Narrow" w:cs="Arial"/>
          <w:sz w:val="22"/>
          <w:szCs w:val="22"/>
        </w:rPr>
        <w:tab/>
      </w:r>
      <w:r w:rsidR="006538EA">
        <w:rPr>
          <w:rFonts w:ascii="Arial Narrow" w:hAnsi="Arial Narrow" w:cs="Arial"/>
          <w:sz w:val="22"/>
          <w:szCs w:val="22"/>
        </w:rPr>
        <w:tab/>
      </w:r>
      <w:r w:rsidR="006538EA">
        <w:rPr>
          <w:rFonts w:ascii="Arial Narrow" w:hAnsi="Arial Narrow" w:cs="Arial"/>
          <w:sz w:val="22"/>
          <w:szCs w:val="22"/>
        </w:rPr>
        <w:tab/>
      </w:r>
      <w:r w:rsidR="006538EA">
        <w:rPr>
          <w:rFonts w:ascii="Arial Narrow" w:hAnsi="Arial Narrow" w:cs="Arial"/>
          <w:sz w:val="22"/>
          <w:szCs w:val="22"/>
        </w:rPr>
        <w:tab/>
      </w:r>
      <w:r w:rsidR="006538EA">
        <w:rPr>
          <w:rFonts w:ascii="Arial Narrow" w:hAnsi="Arial Narrow" w:cs="Arial"/>
          <w:sz w:val="22"/>
          <w:szCs w:val="22"/>
        </w:rPr>
        <w:tab/>
      </w:r>
      <w:r w:rsidR="006538EA">
        <w:rPr>
          <w:rFonts w:ascii="Arial Narrow" w:hAnsi="Arial Narrow" w:cs="Arial"/>
          <w:sz w:val="22"/>
          <w:szCs w:val="22"/>
        </w:rPr>
        <w:tab/>
      </w:r>
      <w:r w:rsidR="006538EA">
        <w:rPr>
          <w:rFonts w:ascii="Arial Narrow" w:hAnsi="Arial Narrow" w:cs="Arial"/>
          <w:sz w:val="22"/>
          <w:szCs w:val="22"/>
        </w:rPr>
        <w:tab/>
      </w:r>
      <w:r w:rsidR="006538EA" w:rsidRPr="006538EA">
        <w:rPr>
          <w:rFonts w:ascii="Arial Narrow" w:hAnsi="Arial Narrow" w:cs="Arial"/>
          <w:sz w:val="22"/>
          <w:szCs w:val="22"/>
        </w:rPr>
        <w:t>Bydgoszcz dnia: 2026-04-24</w:t>
      </w:r>
    </w:p>
    <w:p w14:paraId="4EBC3B6C" w14:textId="778699B2" w:rsidR="00081D13" w:rsidRPr="006538EA" w:rsidRDefault="00276581" w:rsidP="006538EA">
      <w:pPr>
        <w:ind w:right="3969"/>
        <w:rPr>
          <w:rFonts w:ascii="Arial Narrow" w:hAnsi="Arial Narrow" w:cs="Arial"/>
          <w:sz w:val="22"/>
          <w:szCs w:val="22"/>
        </w:rPr>
      </w:pPr>
      <w:r w:rsidRPr="006538EA">
        <w:rPr>
          <w:rFonts w:ascii="Arial Narrow" w:hAnsi="Arial Narrow" w:cs="Arial"/>
          <w:sz w:val="22"/>
          <w:szCs w:val="22"/>
        </w:rPr>
        <w:t>Powstańców Warszawy</w:t>
      </w:r>
      <w:r w:rsidR="00081D13" w:rsidRPr="006538EA">
        <w:rPr>
          <w:rFonts w:ascii="Arial Narrow" w:hAnsi="Arial Narrow" w:cs="Arial"/>
          <w:sz w:val="22"/>
          <w:szCs w:val="22"/>
        </w:rPr>
        <w:t xml:space="preserve"> </w:t>
      </w:r>
      <w:r w:rsidRPr="006538EA">
        <w:rPr>
          <w:rFonts w:ascii="Arial Narrow" w:hAnsi="Arial Narrow" w:cs="Arial"/>
          <w:sz w:val="22"/>
          <w:szCs w:val="22"/>
        </w:rPr>
        <w:t>5</w:t>
      </w:r>
    </w:p>
    <w:p w14:paraId="264071EE" w14:textId="0D8AC6CB" w:rsidR="00081D13" w:rsidRPr="006538EA" w:rsidRDefault="00276581" w:rsidP="006538EA">
      <w:pPr>
        <w:ind w:right="3969"/>
        <w:rPr>
          <w:rFonts w:ascii="Arial Narrow" w:hAnsi="Arial Narrow" w:cs="Arial"/>
          <w:sz w:val="22"/>
          <w:szCs w:val="22"/>
        </w:rPr>
      </w:pPr>
      <w:r w:rsidRPr="006538EA">
        <w:rPr>
          <w:rFonts w:ascii="Arial Narrow" w:hAnsi="Arial Narrow" w:cs="Arial"/>
          <w:sz w:val="22"/>
          <w:szCs w:val="22"/>
        </w:rPr>
        <w:t>85-681</w:t>
      </w:r>
      <w:r w:rsidR="00081D13" w:rsidRPr="006538EA">
        <w:rPr>
          <w:rFonts w:ascii="Arial Narrow" w:hAnsi="Arial Narrow" w:cs="Arial"/>
          <w:sz w:val="22"/>
          <w:szCs w:val="22"/>
        </w:rPr>
        <w:t xml:space="preserve"> </w:t>
      </w:r>
      <w:r w:rsidRPr="006538EA">
        <w:rPr>
          <w:rFonts w:ascii="Arial Narrow" w:hAnsi="Arial Narrow" w:cs="Arial"/>
          <w:sz w:val="22"/>
          <w:szCs w:val="22"/>
        </w:rPr>
        <w:t>Bydgoszcz</w:t>
      </w:r>
    </w:p>
    <w:p w14:paraId="4075BB58" w14:textId="77777777" w:rsidR="00081D13" w:rsidRPr="006538EA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6538EA" w14:paraId="62E7A56F" w14:textId="77777777" w:rsidTr="00C13EA9">
        <w:tc>
          <w:tcPr>
            <w:tcW w:w="10065" w:type="dxa"/>
            <w:shd w:val="clear" w:color="auto" w:fill="F2F2F2"/>
            <w:hideMark/>
          </w:tcPr>
          <w:p w14:paraId="5E61A444" w14:textId="50BE416E" w:rsidR="00081D13" w:rsidRPr="006538EA" w:rsidRDefault="00081D13" w:rsidP="006538EA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538E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INFORMACJA</w:t>
            </w:r>
            <w:r w:rsidR="006538E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6538E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FBFB4F4" w14:textId="77777777" w:rsidR="00081D13" w:rsidRPr="006538EA" w:rsidRDefault="00081D13" w:rsidP="006538EA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538E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538E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538E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6538EA" w14:paraId="06B844FA" w14:textId="77777777" w:rsidTr="00081D13">
        <w:tc>
          <w:tcPr>
            <w:tcW w:w="2269" w:type="dxa"/>
          </w:tcPr>
          <w:p w14:paraId="188DBF0C" w14:textId="77777777" w:rsidR="00081D13" w:rsidRPr="006538EA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38E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10E6F100" w14:textId="2EC8290A" w:rsidR="00081D13" w:rsidRPr="006538EA" w:rsidRDefault="0027658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38EA">
              <w:rPr>
                <w:rFonts w:ascii="Arial Narrow" w:hAnsi="Arial Narrow" w:cs="Arial"/>
                <w:bCs/>
                <w:sz w:val="22"/>
                <w:szCs w:val="22"/>
              </w:rPr>
              <w:t>Wdrożenie rozwiązań AI ( rozbudowa systemu PACS) i podłączenie do centralnego repozytorium danych medycznych</w:t>
            </w:r>
          </w:p>
        </w:tc>
      </w:tr>
      <w:tr w:rsidR="00276581" w:rsidRPr="006538EA" w14:paraId="52810BD3" w14:textId="77777777" w:rsidTr="00C42C57">
        <w:tc>
          <w:tcPr>
            <w:tcW w:w="2269" w:type="dxa"/>
          </w:tcPr>
          <w:p w14:paraId="186868CF" w14:textId="77777777" w:rsidR="00276581" w:rsidRPr="006538EA" w:rsidRDefault="00276581" w:rsidP="00C42C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38E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78899E0B" w14:textId="54DB7634" w:rsidR="00276581" w:rsidRPr="006538EA" w:rsidRDefault="00276581" w:rsidP="00C42C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38EA">
              <w:rPr>
                <w:rFonts w:ascii="Arial Narrow" w:hAnsi="Arial Narrow" w:cs="Arial"/>
                <w:bCs/>
                <w:sz w:val="22"/>
                <w:szCs w:val="22"/>
              </w:rPr>
              <w:t>38/2026</w:t>
            </w:r>
          </w:p>
        </w:tc>
      </w:tr>
    </w:tbl>
    <w:p w14:paraId="08A48271" w14:textId="77777777" w:rsidR="00081D13" w:rsidRPr="006538EA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2A2CEC57" w14:textId="513B7683" w:rsidR="00081D13" w:rsidRPr="006538EA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6538EA">
        <w:rPr>
          <w:rFonts w:ascii="Arial Narrow" w:hAnsi="Arial Narrow" w:cs="Arial"/>
          <w:sz w:val="22"/>
          <w:szCs w:val="22"/>
        </w:rPr>
        <w:t xml:space="preserve">Zamawiający, </w:t>
      </w:r>
      <w:r w:rsidR="00276581" w:rsidRPr="006538EA">
        <w:rPr>
          <w:rFonts w:ascii="Arial Narrow" w:hAnsi="Arial Narrow" w:cs="Arial"/>
          <w:b/>
          <w:sz w:val="22"/>
          <w:szCs w:val="22"/>
        </w:rPr>
        <w:t>10WSzKzP SPZOZ</w:t>
      </w:r>
      <w:r w:rsidRPr="006538EA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6538EA">
        <w:rPr>
          <w:rFonts w:ascii="Arial Narrow" w:hAnsi="Arial Narrow" w:cs="Arial"/>
          <w:sz w:val="22"/>
          <w:szCs w:val="22"/>
        </w:rPr>
        <w:t xml:space="preserve">ust. 1 pkt. 1 i </w:t>
      </w:r>
      <w:r w:rsidRPr="006538EA">
        <w:rPr>
          <w:rFonts w:ascii="Arial Narrow" w:hAnsi="Arial Narrow" w:cs="Arial"/>
          <w:sz w:val="22"/>
          <w:szCs w:val="22"/>
        </w:rPr>
        <w:t xml:space="preserve">ust. </w:t>
      </w:r>
      <w:r w:rsidR="00A17CDB" w:rsidRPr="006538EA">
        <w:rPr>
          <w:rFonts w:ascii="Arial Narrow" w:hAnsi="Arial Narrow" w:cs="Arial"/>
          <w:sz w:val="22"/>
          <w:szCs w:val="22"/>
        </w:rPr>
        <w:t>2</w:t>
      </w:r>
      <w:r w:rsidRPr="006538EA">
        <w:rPr>
          <w:rFonts w:ascii="Arial Narrow" w:hAnsi="Arial Narrow" w:cs="Arial"/>
          <w:sz w:val="22"/>
          <w:szCs w:val="22"/>
        </w:rPr>
        <w:t xml:space="preserve"> </w:t>
      </w:r>
      <w:r w:rsidR="00081D13" w:rsidRPr="006538EA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276581" w:rsidRPr="006538EA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6538EA" w:rsidRPr="006538EA">
        <w:rPr>
          <w:rFonts w:ascii="Arial Narrow" w:hAnsi="Arial Narrow" w:cs="Arial"/>
          <w:sz w:val="22"/>
          <w:szCs w:val="22"/>
        </w:rPr>
        <w:t>późn</w:t>
      </w:r>
      <w:proofErr w:type="spellEnd"/>
      <w:r w:rsidR="006538EA" w:rsidRPr="006538EA">
        <w:rPr>
          <w:rFonts w:ascii="Arial Narrow" w:hAnsi="Arial Narrow" w:cs="Arial"/>
          <w:sz w:val="22"/>
          <w:szCs w:val="22"/>
        </w:rPr>
        <w:t xml:space="preserve">. </w:t>
      </w:r>
      <w:r w:rsidR="00276581" w:rsidRPr="006538EA">
        <w:rPr>
          <w:rFonts w:ascii="Arial Narrow" w:hAnsi="Arial Narrow" w:cs="Arial"/>
          <w:sz w:val="22"/>
          <w:szCs w:val="22"/>
        </w:rPr>
        <w:t xml:space="preserve"> zm.)</w:t>
      </w:r>
      <w:r w:rsidR="00081D13" w:rsidRPr="006538EA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6538EA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76581" w:rsidRPr="006538EA" w14:paraId="49F42CA1" w14:textId="77777777" w:rsidTr="00C42C57">
        <w:trPr>
          <w:cantSplit/>
        </w:trPr>
        <w:tc>
          <w:tcPr>
            <w:tcW w:w="10080" w:type="dxa"/>
          </w:tcPr>
          <w:p w14:paraId="1B6CC20F" w14:textId="1C66D6BE" w:rsidR="00276581" w:rsidRPr="006538EA" w:rsidRDefault="00276581" w:rsidP="00C42C57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538EA">
              <w:rPr>
                <w:rFonts w:ascii="Arial Narrow" w:hAnsi="Arial Narrow" w:cs="Arial"/>
                <w:b/>
                <w:sz w:val="22"/>
                <w:szCs w:val="22"/>
              </w:rPr>
              <w:t>RESQMED SP. Z O.O.</w:t>
            </w:r>
          </w:p>
          <w:p w14:paraId="365D698E" w14:textId="55584207" w:rsidR="00276581" w:rsidRPr="006538EA" w:rsidRDefault="00276581" w:rsidP="00C42C57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538EA">
              <w:rPr>
                <w:rFonts w:ascii="Arial Narrow" w:hAnsi="Arial Narrow" w:cs="Arial"/>
                <w:bCs/>
                <w:sz w:val="22"/>
                <w:szCs w:val="22"/>
              </w:rPr>
              <w:t>NARCIARSKA 30 /45</w:t>
            </w:r>
          </w:p>
          <w:p w14:paraId="38A73797" w14:textId="6E15812F" w:rsidR="00276581" w:rsidRPr="006538EA" w:rsidRDefault="00276581" w:rsidP="00C42C57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38EA">
              <w:rPr>
                <w:rFonts w:ascii="Arial Narrow" w:hAnsi="Arial Narrow" w:cs="Arial"/>
                <w:bCs/>
                <w:sz w:val="22"/>
                <w:szCs w:val="22"/>
              </w:rPr>
              <w:t>31-579 KRAKÓW</w:t>
            </w:r>
          </w:p>
          <w:p w14:paraId="020C6EE1" w14:textId="75D68381" w:rsidR="00276581" w:rsidRPr="006538EA" w:rsidRDefault="00276581" w:rsidP="00C42C57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38EA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6538E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6538EA">
              <w:rPr>
                <w:rFonts w:ascii="Arial Narrow" w:hAnsi="Arial Narrow" w:cs="Arial"/>
                <w:b/>
                <w:sz w:val="22"/>
                <w:szCs w:val="22"/>
              </w:rPr>
              <w:t>3 390 023.82 zł brutto</w:t>
            </w:r>
            <w:r w:rsidRPr="006538E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2066B1B" w14:textId="77777777" w:rsidR="00276581" w:rsidRPr="006538EA" w:rsidRDefault="00276581" w:rsidP="00C42C57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538EA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3B47BB96" w14:textId="62904581" w:rsidR="00276581" w:rsidRPr="006538EA" w:rsidRDefault="00276581" w:rsidP="00C42C5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38EA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66D3C4AB" w14:textId="77777777" w:rsidR="00081D13" w:rsidRPr="006538EA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538EA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538EA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8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72"/>
        <w:gridCol w:w="3887"/>
        <w:gridCol w:w="1389"/>
        <w:gridCol w:w="2267"/>
      </w:tblGrid>
      <w:tr w:rsidR="006538EA" w:rsidRPr="006538EA" w14:paraId="1D63DE1C" w14:textId="77777777" w:rsidTr="006538EA">
        <w:trPr>
          <w:trHeight w:val="624"/>
          <w:jc w:val="center"/>
        </w:trPr>
        <w:tc>
          <w:tcPr>
            <w:tcW w:w="1372" w:type="dxa"/>
            <w:shd w:val="clear" w:color="auto" w:fill="F2F2F2"/>
            <w:vAlign w:val="center"/>
          </w:tcPr>
          <w:p w14:paraId="652CB2E7" w14:textId="77777777" w:rsidR="006538EA" w:rsidRPr="006538EA" w:rsidRDefault="006538EA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6538EA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3887" w:type="dxa"/>
            <w:shd w:val="clear" w:color="auto" w:fill="F2F2F2"/>
            <w:vAlign w:val="center"/>
          </w:tcPr>
          <w:p w14:paraId="7ED83F80" w14:textId="77777777" w:rsidR="006538EA" w:rsidRPr="006538EA" w:rsidRDefault="006538EA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538EA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389" w:type="dxa"/>
            <w:shd w:val="clear" w:color="auto" w:fill="F2F2F2"/>
            <w:vAlign w:val="center"/>
          </w:tcPr>
          <w:p w14:paraId="49090DCE" w14:textId="00A42DC6" w:rsidR="006538EA" w:rsidRPr="006538EA" w:rsidRDefault="006538EA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38EA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2267" w:type="dxa"/>
            <w:shd w:val="clear" w:color="auto" w:fill="F2F2F2"/>
            <w:vAlign w:val="center"/>
          </w:tcPr>
          <w:p w14:paraId="0E819CAA" w14:textId="77777777" w:rsidR="006538EA" w:rsidRPr="006538EA" w:rsidRDefault="006538EA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538EA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6538EA" w:rsidRPr="006538EA" w14:paraId="241DA292" w14:textId="77777777" w:rsidTr="006538EA">
        <w:trPr>
          <w:trHeight w:val="768"/>
          <w:jc w:val="center"/>
        </w:trPr>
        <w:tc>
          <w:tcPr>
            <w:tcW w:w="1372" w:type="dxa"/>
            <w:vAlign w:val="center"/>
          </w:tcPr>
          <w:p w14:paraId="6F3210C2" w14:textId="36636323" w:rsidR="006538EA" w:rsidRPr="006538EA" w:rsidRDefault="006538EA" w:rsidP="00C42C5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8EA">
              <w:rPr>
                <w:rFonts w:ascii="Arial Narrow" w:hAnsi="Arial Narrow" w:cs="Arial"/>
              </w:rPr>
              <w:t>1</w:t>
            </w:r>
          </w:p>
        </w:tc>
        <w:tc>
          <w:tcPr>
            <w:tcW w:w="3887" w:type="dxa"/>
            <w:vAlign w:val="center"/>
          </w:tcPr>
          <w:p w14:paraId="6EB9CBDC" w14:textId="119849EF" w:rsidR="006538EA" w:rsidRPr="006538EA" w:rsidRDefault="006538EA" w:rsidP="00C42C57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6538EA">
              <w:rPr>
                <w:rFonts w:ascii="Arial Narrow" w:hAnsi="Arial Narrow" w:cs="Arial"/>
                <w:b/>
              </w:rPr>
              <w:t>RESQMED SP. Z O.O.</w:t>
            </w:r>
          </w:p>
          <w:p w14:paraId="68CEB65F" w14:textId="6F236EAB" w:rsidR="006538EA" w:rsidRPr="006538EA" w:rsidRDefault="006538EA" w:rsidP="00C42C57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6538EA">
              <w:rPr>
                <w:rFonts w:ascii="Arial Narrow" w:hAnsi="Arial Narrow" w:cs="Arial"/>
                <w:bCs/>
              </w:rPr>
              <w:t>NARCIARSKA 30 /45</w:t>
            </w:r>
          </w:p>
          <w:p w14:paraId="5D3759AA" w14:textId="487D5E7A" w:rsidR="006538EA" w:rsidRPr="006538EA" w:rsidRDefault="006538EA" w:rsidP="00C42C57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6538EA">
              <w:rPr>
                <w:rFonts w:ascii="Arial Narrow" w:hAnsi="Arial Narrow" w:cs="Arial"/>
                <w:bCs/>
              </w:rPr>
              <w:t>31-579 KRAKÓW</w:t>
            </w:r>
          </w:p>
        </w:tc>
        <w:tc>
          <w:tcPr>
            <w:tcW w:w="1389" w:type="dxa"/>
            <w:vAlign w:val="center"/>
          </w:tcPr>
          <w:p w14:paraId="2F77B1F7" w14:textId="2DDBCEBC" w:rsidR="006538EA" w:rsidRPr="006538EA" w:rsidRDefault="006538EA" w:rsidP="00C42C5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8EA">
              <w:rPr>
                <w:rFonts w:ascii="Arial Narrow" w:hAnsi="Arial Narrow" w:cs="Arial"/>
              </w:rPr>
              <w:t xml:space="preserve">  100,00</w:t>
            </w:r>
          </w:p>
        </w:tc>
        <w:tc>
          <w:tcPr>
            <w:tcW w:w="2267" w:type="dxa"/>
            <w:vAlign w:val="center"/>
          </w:tcPr>
          <w:p w14:paraId="79E011F3" w14:textId="3A095062" w:rsidR="006538EA" w:rsidRPr="006538EA" w:rsidRDefault="006538EA" w:rsidP="00C42C57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6538EA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5E015CDC" w14:textId="77777777" w:rsidR="00F960D7" w:rsidRPr="006538EA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554452D" w14:textId="77777777" w:rsidR="00B464D3" w:rsidRDefault="00B464D3" w:rsidP="006538EA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538EA">
        <w:rPr>
          <w:rFonts w:ascii="Arial Narrow" w:hAnsi="Arial Narrow" w:cs="Arial"/>
          <w:i/>
          <w:sz w:val="22"/>
          <w:szCs w:val="22"/>
        </w:rPr>
        <w:t>Zamawiający</w:t>
      </w:r>
    </w:p>
    <w:p w14:paraId="4622C0AE" w14:textId="77777777" w:rsidR="006538EA" w:rsidRDefault="006538EA" w:rsidP="006538EA">
      <w:pPr>
        <w:rPr>
          <w:rFonts w:ascii="Arial Narrow" w:hAnsi="Arial Narrow" w:cs="Arial"/>
          <w:i/>
          <w:sz w:val="22"/>
          <w:szCs w:val="22"/>
        </w:rPr>
      </w:pPr>
    </w:p>
    <w:p w14:paraId="6F9BC2BE" w14:textId="77777777" w:rsidR="006538EA" w:rsidRDefault="006538EA" w:rsidP="006538EA">
      <w:pPr>
        <w:rPr>
          <w:rFonts w:ascii="Arial Narrow" w:hAnsi="Arial Narrow" w:cs="Arial"/>
          <w:sz w:val="20"/>
          <w:szCs w:val="20"/>
        </w:rPr>
      </w:pPr>
    </w:p>
    <w:p w14:paraId="6E494AAE" w14:textId="48D35CCB" w:rsidR="006538EA" w:rsidRDefault="006538EA" w:rsidP="006538E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23304735" w14:textId="3FBA594B" w:rsidR="006538EA" w:rsidRDefault="006538EA" w:rsidP="006538E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0992E16D" w14:textId="6C4C2C5E" w:rsidR="006538EA" w:rsidRDefault="006538EA" w:rsidP="006538E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7" w:history="1">
        <w:r w:rsidRPr="00BA14FE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1066251F" w14:textId="4122029C" w:rsidR="006538EA" w:rsidRPr="006538EA" w:rsidRDefault="006538EA" w:rsidP="006538EA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2026-04-24</w:t>
      </w:r>
      <w:bookmarkEnd w:id="0"/>
    </w:p>
    <w:sectPr w:rsidR="006538EA" w:rsidRPr="006538EA" w:rsidSect="006538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FEE59" w14:textId="77777777" w:rsidR="00E06F6A" w:rsidRDefault="00E06F6A">
      <w:r>
        <w:separator/>
      </w:r>
    </w:p>
  </w:endnote>
  <w:endnote w:type="continuationSeparator" w:id="0">
    <w:p w14:paraId="45568E46" w14:textId="77777777" w:rsidR="00E06F6A" w:rsidRDefault="00E06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C19C5" w14:textId="77777777" w:rsidR="00276581" w:rsidRDefault="002765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6A73E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66AB896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8F151" w14:textId="77777777" w:rsidR="00276581" w:rsidRDefault="002765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EDA5B" w14:textId="77777777" w:rsidR="00E06F6A" w:rsidRDefault="00E06F6A">
      <w:r>
        <w:separator/>
      </w:r>
    </w:p>
  </w:footnote>
  <w:footnote w:type="continuationSeparator" w:id="0">
    <w:p w14:paraId="1ABE1894" w14:textId="77777777" w:rsidR="00E06F6A" w:rsidRDefault="00E06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1AF75" w14:textId="77777777" w:rsidR="00276581" w:rsidRDefault="002765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5E072" w14:textId="77777777" w:rsidR="00276581" w:rsidRDefault="00276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A28E3" w14:textId="77777777" w:rsidR="00276581" w:rsidRDefault="002765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7420"/>
    <w:rsid w:val="00005838"/>
    <w:rsid w:val="00022322"/>
    <w:rsid w:val="00042497"/>
    <w:rsid w:val="00081D13"/>
    <w:rsid w:val="000C1E6F"/>
    <w:rsid w:val="000E4E56"/>
    <w:rsid w:val="001A1468"/>
    <w:rsid w:val="001B7815"/>
    <w:rsid w:val="00276581"/>
    <w:rsid w:val="002B1E4F"/>
    <w:rsid w:val="002B6761"/>
    <w:rsid w:val="003445A0"/>
    <w:rsid w:val="003A0AFC"/>
    <w:rsid w:val="003D611C"/>
    <w:rsid w:val="00431C0B"/>
    <w:rsid w:val="00437CAD"/>
    <w:rsid w:val="00457420"/>
    <w:rsid w:val="004657DA"/>
    <w:rsid w:val="004A015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38EA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5094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6F6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164472"/>
  <w15:chartTrackingRefBased/>
  <w15:docId w15:val="{F2D1255C-4F7C-402E-B419-55D9B7769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538E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38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1899-12-31T23:00:00Z</cp:lastPrinted>
  <dcterms:created xsi:type="dcterms:W3CDTF">2026-04-24T12:29:00Z</dcterms:created>
  <dcterms:modified xsi:type="dcterms:W3CDTF">2026-04-24T12:42:00Z</dcterms:modified>
</cp:coreProperties>
</file>