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FB18F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B18F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FB18F3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FB18F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FB18F3" w:rsidTr="00D62E6E">
        <w:tc>
          <w:tcPr>
            <w:tcW w:w="2800" w:type="dxa"/>
          </w:tcPr>
          <w:p w:rsidR="00D62E6E" w:rsidRPr="00FB18F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B18F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B18F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FB18F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FB18F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B18F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B18F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B18F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B18F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FB18F3" w:rsidTr="00D62E6E">
        <w:tc>
          <w:tcPr>
            <w:tcW w:w="2800" w:type="dxa"/>
          </w:tcPr>
          <w:p w:rsidR="00D62E6E" w:rsidRPr="00FB18F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B18F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FB18F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FB18F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B18F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B18F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B18F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B18F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FB18F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47B07" w:rsidRPr="00FB18F3" w:rsidTr="005E102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47B07" w:rsidRPr="00FB18F3" w:rsidRDefault="00B47B07" w:rsidP="005E102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47B07" w:rsidRPr="00FB18F3" w:rsidRDefault="00B47B07" w:rsidP="005E102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B18F3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FB18F3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FB18F3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FB18F3">
              <w:rPr>
                <w:rFonts w:ascii="Arial Narrow" w:eastAsia="Times New Roman" w:hAnsi="Arial Narrow" w:cs="Arial"/>
                <w:lang w:eastAsia="pl-PL"/>
              </w:rPr>
              <w:t>p</w:t>
            </w:r>
            <w:r w:rsidR="00FB18F3">
              <w:rPr>
                <w:rFonts w:ascii="Arial Narrow" w:eastAsia="Times New Roman" w:hAnsi="Arial Narrow" w:cs="Arial"/>
                <w:lang w:eastAsia="pl-PL"/>
              </w:rPr>
              <w:t>óźn</w:t>
            </w:r>
            <w:proofErr w:type="spellEnd"/>
            <w:r w:rsidRPr="00FB18F3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FB18F3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FB18F3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FB18F3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B47B07" w:rsidRPr="00FB18F3" w:rsidRDefault="00B47B07" w:rsidP="005E102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47B07" w:rsidRPr="00FB18F3" w:rsidRDefault="00B47B07" w:rsidP="005E102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FB18F3" w:rsidRDefault="00B47B07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B18F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FB18F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FB18F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FB18F3" w:rsidTr="00D62E6E">
        <w:tc>
          <w:tcPr>
            <w:tcW w:w="2269" w:type="dxa"/>
          </w:tcPr>
          <w:p w:rsidR="00D62E6E" w:rsidRPr="00FB18F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FB18F3" w:rsidRDefault="00B47B0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jednorazowego użytku na okres 24 miesięcy</w:t>
            </w:r>
            <w:r w:rsidR="00D62E6E" w:rsidRPr="00FB18F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47B07" w:rsidRPr="00FB18F3" w:rsidTr="005E1029">
        <w:tc>
          <w:tcPr>
            <w:tcW w:w="2269" w:type="dxa"/>
          </w:tcPr>
          <w:p w:rsidR="00B47B07" w:rsidRPr="00FB18F3" w:rsidRDefault="00B47B07" w:rsidP="005E10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47B07" w:rsidRPr="00FB18F3" w:rsidRDefault="00B47B07" w:rsidP="005E10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56/2026</w:t>
            </w:r>
          </w:p>
        </w:tc>
      </w:tr>
    </w:tbl>
    <w:p w:rsidR="00BC121E" w:rsidRPr="00FB18F3" w:rsidRDefault="00B47B07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B18F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FB18F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FB18F3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FB18F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FB18F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FB18F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FB18F3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B18F3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FB18F3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FB18F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FB18F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FB18F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FB18F3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FB18F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B18F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FB18F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B18F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FB18F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FB18F3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FB18F3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FB18F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FB18F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FB18F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B18F3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B18F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B18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B18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B18F3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B18F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B18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B18F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B18F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B18F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FB18F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B18F3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B18F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FB18F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FB18F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FB18F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FB18F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FB18F3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B18F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FB18F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FB18F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FB18F3" w:rsidTr="00620E37">
        <w:tc>
          <w:tcPr>
            <w:tcW w:w="2660" w:type="dxa"/>
          </w:tcPr>
          <w:p w:rsidR="00BC121E" w:rsidRPr="00FB18F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FB18F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FB18F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B18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FB18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FB18F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FB18F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B18F3" w:rsidRDefault="00844A96" w:rsidP="00B47B0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B18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47B07" w:rsidRPr="00FB18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FB18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FB18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FB18F3" w:rsidRDefault="00106AC7" w:rsidP="001E4022">
      <w:pPr>
        <w:rPr>
          <w:rFonts w:ascii="Arial Narrow" w:hAnsi="Arial Narrow"/>
        </w:rPr>
      </w:pPr>
    </w:p>
    <w:sectPr w:rsidR="00106AC7" w:rsidRPr="00FB18F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1D3" w:rsidRDefault="009821D3">
      <w:r>
        <w:separator/>
      </w:r>
    </w:p>
  </w:endnote>
  <w:endnote w:type="continuationSeparator" w:id="1">
    <w:p w:rsidR="009821D3" w:rsidRDefault="009821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18F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18F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B07" w:rsidRDefault="00B47B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1D3" w:rsidRDefault="009821D3">
      <w:r>
        <w:separator/>
      </w:r>
    </w:p>
  </w:footnote>
  <w:footnote w:type="continuationSeparator" w:id="1">
    <w:p w:rsidR="009821D3" w:rsidRDefault="009821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B07" w:rsidRDefault="00B47B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B07" w:rsidRDefault="00B47B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B07" w:rsidRDefault="00B47B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7B0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21D3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47B07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B18F3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202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2026-04-23T05:53:00Z</dcterms:created>
  <dcterms:modified xsi:type="dcterms:W3CDTF">2026-04-23T05:53:00Z</dcterms:modified>
</cp:coreProperties>
</file>