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192E" w14:textId="31198F0C" w:rsidR="00986737" w:rsidRPr="000566E7" w:rsidRDefault="00A81CAB" w:rsidP="000566E7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0566E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566E7" w:rsidRPr="000566E7">
        <w:rPr>
          <w:rFonts w:ascii="Arial Narrow" w:hAnsi="Arial Narrow" w:cs="Arial"/>
          <w:sz w:val="22"/>
          <w:szCs w:val="22"/>
        </w:rPr>
        <w:t xml:space="preserve"> </w:t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>
        <w:rPr>
          <w:rFonts w:ascii="Arial Narrow" w:hAnsi="Arial Narrow" w:cs="Arial"/>
          <w:sz w:val="22"/>
          <w:szCs w:val="22"/>
        </w:rPr>
        <w:tab/>
      </w:r>
      <w:r w:rsidR="000566E7" w:rsidRPr="000566E7">
        <w:rPr>
          <w:rFonts w:ascii="Arial Narrow" w:hAnsi="Arial Narrow" w:cs="Arial"/>
          <w:sz w:val="22"/>
          <w:szCs w:val="22"/>
        </w:rPr>
        <w:t>Bydgoszcz dnia: 2026-04-27</w:t>
      </w:r>
    </w:p>
    <w:p w14:paraId="6296A804" w14:textId="6A289CC4" w:rsidR="00986737" w:rsidRPr="000566E7" w:rsidRDefault="00A81CAB" w:rsidP="000566E7">
      <w:pPr>
        <w:rPr>
          <w:rFonts w:ascii="Arial Narrow" w:hAnsi="Arial Narrow" w:cs="Arial"/>
          <w:sz w:val="22"/>
          <w:szCs w:val="22"/>
        </w:rPr>
      </w:pPr>
      <w:r w:rsidRPr="000566E7">
        <w:rPr>
          <w:rFonts w:ascii="Arial Narrow" w:hAnsi="Arial Narrow" w:cs="Arial"/>
          <w:sz w:val="22"/>
          <w:szCs w:val="22"/>
        </w:rPr>
        <w:t>Powstańców Warszawy</w:t>
      </w:r>
      <w:r w:rsidR="00986737" w:rsidRPr="000566E7">
        <w:rPr>
          <w:rFonts w:ascii="Arial Narrow" w:hAnsi="Arial Narrow" w:cs="Arial"/>
          <w:sz w:val="22"/>
          <w:szCs w:val="22"/>
        </w:rPr>
        <w:t xml:space="preserve"> </w:t>
      </w:r>
      <w:r w:rsidRPr="000566E7">
        <w:rPr>
          <w:rFonts w:ascii="Arial Narrow" w:hAnsi="Arial Narrow" w:cs="Arial"/>
          <w:sz w:val="22"/>
          <w:szCs w:val="22"/>
        </w:rPr>
        <w:t>5</w:t>
      </w:r>
    </w:p>
    <w:p w14:paraId="48B88508" w14:textId="132EAEE7" w:rsidR="00986737" w:rsidRPr="000566E7" w:rsidRDefault="00A81CAB" w:rsidP="000566E7">
      <w:pPr>
        <w:spacing w:after="120"/>
        <w:rPr>
          <w:rFonts w:ascii="Arial Narrow" w:hAnsi="Arial Narrow" w:cs="Arial"/>
          <w:sz w:val="22"/>
          <w:szCs w:val="22"/>
        </w:rPr>
      </w:pPr>
      <w:r w:rsidRPr="000566E7">
        <w:rPr>
          <w:rFonts w:ascii="Arial Narrow" w:hAnsi="Arial Narrow" w:cs="Arial"/>
          <w:sz w:val="22"/>
          <w:szCs w:val="22"/>
        </w:rPr>
        <w:t>85-681</w:t>
      </w:r>
      <w:r w:rsidR="00986737" w:rsidRPr="000566E7">
        <w:rPr>
          <w:rFonts w:ascii="Arial Narrow" w:hAnsi="Arial Narrow" w:cs="Arial"/>
          <w:sz w:val="22"/>
          <w:szCs w:val="22"/>
        </w:rPr>
        <w:t xml:space="preserve"> </w:t>
      </w:r>
      <w:r w:rsidRPr="000566E7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566E7" w14:paraId="2D1981E6" w14:textId="77777777" w:rsidTr="000566E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ABF66D" w14:textId="77777777" w:rsidR="00986737" w:rsidRPr="000566E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566E7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C8496A5" w14:textId="77777777" w:rsidR="00986737" w:rsidRPr="000566E7" w:rsidRDefault="00986737" w:rsidP="000566E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66E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566E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566E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566E7" w14:paraId="6683A5D7" w14:textId="77777777" w:rsidTr="005A632E">
        <w:tc>
          <w:tcPr>
            <w:tcW w:w="2269" w:type="dxa"/>
          </w:tcPr>
          <w:p w14:paraId="05943F91" w14:textId="77777777" w:rsidR="00986737" w:rsidRPr="000566E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66E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574876" w14:textId="5932A214" w:rsidR="00986737" w:rsidRPr="000566E7" w:rsidRDefault="00A81CA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66E7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odczynników do wykrywania i </w:t>
            </w:r>
            <w:proofErr w:type="spellStart"/>
            <w:r w:rsidRPr="000566E7">
              <w:rPr>
                <w:rFonts w:ascii="Arial Narrow" w:hAnsi="Arial Narrow" w:cs="Arial"/>
                <w:bCs/>
                <w:sz w:val="22"/>
                <w:szCs w:val="22"/>
              </w:rPr>
              <w:t>genotypowania</w:t>
            </w:r>
            <w:proofErr w:type="spellEnd"/>
            <w:r w:rsidRPr="000566E7">
              <w:rPr>
                <w:rFonts w:ascii="Arial Narrow" w:hAnsi="Arial Narrow" w:cs="Arial"/>
                <w:bCs/>
                <w:sz w:val="22"/>
                <w:szCs w:val="22"/>
              </w:rPr>
              <w:t xml:space="preserve"> HPV oraz zestaw odczynników do elektroforezy kapilarnej na okres 12 miesięcy</w:t>
            </w:r>
            <w:r w:rsidR="00986737" w:rsidRPr="000566E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81CAB" w:rsidRPr="000566E7" w14:paraId="298FB106" w14:textId="77777777" w:rsidTr="00835609">
        <w:tc>
          <w:tcPr>
            <w:tcW w:w="2269" w:type="dxa"/>
          </w:tcPr>
          <w:p w14:paraId="0FEAE3F8" w14:textId="77777777" w:rsidR="00A81CAB" w:rsidRPr="000566E7" w:rsidRDefault="00A81CAB" w:rsidP="008356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66E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13857DE" w14:textId="3BCCBB60" w:rsidR="00A81CAB" w:rsidRPr="000566E7" w:rsidRDefault="00A81CAB" w:rsidP="008356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66E7">
              <w:rPr>
                <w:rFonts w:ascii="Arial Narrow" w:hAnsi="Arial Narrow" w:cs="Arial"/>
                <w:bCs/>
                <w:sz w:val="22"/>
                <w:szCs w:val="22"/>
              </w:rPr>
              <w:t>51/2026</w:t>
            </w:r>
          </w:p>
        </w:tc>
      </w:tr>
    </w:tbl>
    <w:p w14:paraId="75F66909" w14:textId="77777777" w:rsidR="00A80738" w:rsidRPr="000566E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9287316" w14:textId="051C0FA9" w:rsidR="00D665F5" w:rsidRPr="000566E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66E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566E7">
        <w:rPr>
          <w:rFonts w:ascii="Arial Narrow" w:hAnsi="Arial Narrow" w:cs="Arial"/>
          <w:sz w:val="22"/>
          <w:szCs w:val="22"/>
        </w:rPr>
        <w:t>2</w:t>
      </w:r>
      <w:r w:rsidRPr="000566E7">
        <w:rPr>
          <w:rFonts w:ascii="Arial Narrow" w:hAnsi="Arial Narrow" w:cs="Arial"/>
          <w:sz w:val="22"/>
          <w:szCs w:val="22"/>
        </w:rPr>
        <w:t xml:space="preserve"> ust. 5 </w:t>
      </w:r>
      <w:r w:rsidRPr="000566E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566E7">
        <w:rPr>
          <w:rFonts w:ascii="Arial Narrow" w:hAnsi="Arial Narrow" w:cs="Arial"/>
          <w:sz w:val="22"/>
          <w:szCs w:val="22"/>
        </w:rPr>
        <w:t xml:space="preserve"> </w:t>
      </w:r>
      <w:r w:rsidR="00A81CAB" w:rsidRPr="000566E7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A81CAB" w:rsidRPr="000566E7">
        <w:rPr>
          <w:rFonts w:ascii="Arial Narrow" w:hAnsi="Arial Narrow" w:cs="Arial"/>
          <w:sz w:val="22"/>
          <w:szCs w:val="22"/>
        </w:rPr>
        <w:t>p</w:t>
      </w:r>
      <w:r w:rsidR="000566E7">
        <w:rPr>
          <w:rFonts w:ascii="Arial Narrow" w:hAnsi="Arial Narrow" w:cs="Arial"/>
          <w:sz w:val="22"/>
          <w:szCs w:val="22"/>
        </w:rPr>
        <w:t>óźn</w:t>
      </w:r>
      <w:proofErr w:type="spellEnd"/>
      <w:r w:rsidR="00A81CAB" w:rsidRPr="000566E7">
        <w:rPr>
          <w:rFonts w:ascii="Arial Narrow" w:hAnsi="Arial Narrow" w:cs="Arial"/>
          <w:sz w:val="22"/>
          <w:szCs w:val="22"/>
        </w:rPr>
        <w:t>. zm.)</w:t>
      </w:r>
      <w:r w:rsidR="00490DC0" w:rsidRPr="000566E7">
        <w:rPr>
          <w:rFonts w:ascii="Arial Narrow" w:hAnsi="Arial Narrow" w:cs="Arial"/>
          <w:sz w:val="22"/>
          <w:szCs w:val="22"/>
        </w:rPr>
        <w:t xml:space="preserve"> </w:t>
      </w:r>
      <w:r w:rsidRPr="000566E7">
        <w:rPr>
          <w:rFonts w:ascii="Arial Narrow" w:hAnsi="Arial Narrow" w:cs="Arial"/>
          <w:sz w:val="22"/>
          <w:szCs w:val="22"/>
        </w:rPr>
        <w:t>udostępnia</w:t>
      </w:r>
      <w:r w:rsidR="00F95C33" w:rsidRPr="000566E7">
        <w:rPr>
          <w:rFonts w:ascii="Arial Narrow" w:hAnsi="Arial Narrow" w:cs="Arial"/>
          <w:sz w:val="22"/>
          <w:szCs w:val="22"/>
        </w:rPr>
        <w:t xml:space="preserve"> </w:t>
      </w:r>
      <w:r w:rsidR="004C7E9B" w:rsidRPr="000566E7">
        <w:rPr>
          <w:rFonts w:ascii="Arial Narrow" w:hAnsi="Arial Narrow" w:cs="Arial"/>
          <w:sz w:val="22"/>
          <w:szCs w:val="22"/>
        </w:rPr>
        <w:t>informacj</w:t>
      </w:r>
      <w:r w:rsidR="00577BC6" w:rsidRPr="000566E7">
        <w:rPr>
          <w:rFonts w:ascii="Arial Narrow" w:hAnsi="Arial Narrow" w:cs="Arial"/>
          <w:sz w:val="22"/>
          <w:szCs w:val="22"/>
        </w:rPr>
        <w:t>ę</w:t>
      </w:r>
      <w:r w:rsidR="00035488" w:rsidRPr="000566E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566E7">
        <w:rPr>
          <w:rFonts w:ascii="Arial Narrow" w:hAnsi="Arial Narrow" w:cs="Arial"/>
          <w:sz w:val="22"/>
          <w:szCs w:val="22"/>
        </w:rPr>
        <w:t>.</w:t>
      </w:r>
    </w:p>
    <w:p w14:paraId="6FD3CD5C" w14:textId="4D78BB81" w:rsidR="00A80738" w:rsidRPr="000566E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66E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566E7">
        <w:rPr>
          <w:rFonts w:ascii="Arial Narrow" w:hAnsi="Arial Narrow" w:cs="Arial"/>
          <w:sz w:val="22"/>
          <w:szCs w:val="22"/>
        </w:rPr>
        <w:t xml:space="preserve"> w dniu </w:t>
      </w:r>
      <w:r w:rsidR="00A81CAB" w:rsidRPr="000566E7">
        <w:rPr>
          <w:rFonts w:ascii="Arial Narrow" w:hAnsi="Arial Narrow" w:cs="Arial"/>
          <w:sz w:val="22"/>
          <w:szCs w:val="22"/>
        </w:rPr>
        <w:t>27/04/2026</w:t>
      </w:r>
      <w:r w:rsidR="00FF4AB1" w:rsidRPr="000566E7">
        <w:rPr>
          <w:rFonts w:ascii="Arial Narrow" w:hAnsi="Arial Narrow" w:cs="Arial"/>
          <w:sz w:val="22"/>
          <w:szCs w:val="22"/>
        </w:rPr>
        <w:t xml:space="preserve"> o godz. </w:t>
      </w:r>
      <w:r w:rsidR="00A81CAB" w:rsidRPr="000566E7">
        <w:rPr>
          <w:rFonts w:ascii="Arial Narrow" w:hAnsi="Arial Narrow" w:cs="Arial"/>
          <w:sz w:val="22"/>
          <w:szCs w:val="22"/>
        </w:rPr>
        <w:t>08:30</w:t>
      </w:r>
      <w:r w:rsidRPr="000566E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66E7" w14:paraId="53137DE5" w14:textId="77777777" w:rsidTr="005A632E">
        <w:tc>
          <w:tcPr>
            <w:tcW w:w="1276" w:type="dxa"/>
            <w:shd w:val="clear" w:color="auto" w:fill="F2F2F2"/>
            <w:vAlign w:val="center"/>
          </w:tcPr>
          <w:p w14:paraId="2B7A2F5F" w14:textId="77777777" w:rsidR="006B27ED" w:rsidRPr="000566E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Oferta n</w:t>
            </w:r>
            <w:r w:rsidR="006B27ED" w:rsidRPr="000566E7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9780730" w14:textId="77777777" w:rsidR="006B27ED" w:rsidRPr="000566E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CB86E57" w14:textId="77777777" w:rsidR="006B27ED" w:rsidRPr="000566E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A6DD866" w14:textId="77777777" w:rsidR="006B27ED" w:rsidRPr="000566E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Cena oferty</w:t>
            </w:r>
          </w:p>
        </w:tc>
      </w:tr>
      <w:tr w:rsidR="00A81CAB" w:rsidRPr="000566E7" w14:paraId="4D583576" w14:textId="77777777" w:rsidTr="00835609">
        <w:tc>
          <w:tcPr>
            <w:tcW w:w="1276" w:type="dxa"/>
            <w:vAlign w:val="center"/>
          </w:tcPr>
          <w:p w14:paraId="6532EE3D" w14:textId="61423CE4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DEA7EA3" w14:textId="7F30E9FE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5809234E" w14:textId="62BF8C52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 xml:space="preserve">TK </w:t>
            </w:r>
            <w:proofErr w:type="spellStart"/>
            <w:r w:rsidRPr="000566E7">
              <w:rPr>
                <w:rFonts w:ascii="Arial Narrow" w:hAnsi="Arial Narrow" w:cs="Arial"/>
              </w:rPr>
              <w:t>Biotech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Sp. z o. o.</w:t>
            </w:r>
          </w:p>
          <w:p w14:paraId="719C5D58" w14:textId="32E931A8" w:rsidR="00A81CAB" w:rsidRPr="000566E7" w:rsidRDefault="00A81CAB" w:rsidP="00835609">
            <w:pPr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Królewicza Jakuba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40 a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16B5FC65" w14:textId="030C553F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02-956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EA0793E" w14:textId="23C88B2A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87 929.02 zł</w:t>
            </w:r>
          </w:p>
        </w:tc>
      </w:tr>
      <w:tr w:rsidR="00A81CAB" w:rsidRPr="000566E7" w14:paraId="7B4C9DDD" w14:textId="77777777" w:rsidTr="00835609">
        <w:tc>
          <w:tcPr>
            <w:tcW w:w="1276" w:type="dxa"/>
            <w:vAlign w:val="center"/>
          </w:tcPr>
          <w:p w14:paraId="5F8F81C5" w14:textId="51D5813A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1F724403" w14:textId="46B12C8C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7DA7F65C" w14:textId="1D142520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566E7">
              <w:rPr>
                <w:rFonts w:ascii="Arial Narrow" w:hAnsi="Arial Narrow" w:cs="Arial"/>
              </w:rPr>
              <w:t>Promega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GmbH</w:t>
            </w:r>
          </w:p>
          <w:p w14:paraId="2FA32E5E" w14:textId="24DD6D9A" w:rsidR="00A81CAB" w:rsidRPr="000566E7" w:rsidRDefault="00A81CAB" w:rsidP="00835609">
            <w:pPr>
              <w:rPr>
                <w:rFonts w:ascii="Arial Narrow" w:hAnsi="Arial Narrow" w:cs="Arial"/>
              </w:rPr>
            </w:pPr>
            <w:proofErr w:type="spellStart"/>
            <w:r w:rsidRPr="000566E7">
              <w:rPr>
                <w:rFonts w:ascii="Arial Narrow" w:hAnsi="Arial Narrow" w:cs="Arial"/>
              </w:rPr>
              <w:t>Gutenbergring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10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2236AB3C" w14:textId="0A4313B4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69190</w:t>
            </w:r>
            <w:r w:rsidRPr="000566E7">
              <w:rPr>
                <w:rFonts w:ascii="Arial Narrow" w:hAnsi="Arial Narrow" w:cs="Arial"/>
              </w:rPr>
              <w:t xml:space="preserve"> </w:t>
            </w:r>
            <w:proofErr w:type="spellStart"/>
            <w:r w:rsidRPr="000566E7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551" w:type="dxa"/>
            <w:vAlign w:val="center"/>
          </w:tcPr>
          <w:p w14:paraId="4A269715" w14:textId="2469F2B6" w:rsidR="00A81CAB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49 296.00 zł</w:t>
            </w:r>
            <w:r w:rsidR="000566E7">
              <w:rPr>
                <w:rFonts w:ascii="Arial Narrow" w:hAnsi="Arial Narrow" w:cs="Arial"/>
              </w:rPr>
              <w:t xml:space="preserve"> *</w:t>
            </w:r>
          </w:p>
          <w:p w14:paraId="2653E388" w14:textId="5BA24474" w:rsidR="000566E7" w:rsidRPr="000566E7" w:rsidRDefault="000566E7" w:rsidP="000566E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*</w:t>
            </w:r>
            <w:r>
              <w:rPr>
                <w:rFonts w:ascii="Arial Narrow" w:hAnsi="Arial Narrow" w:cs="Arial"/>
              </w:rPr>
              <w:t xml:space="preserve"> Wartość netto</w:t>
            </w:r>
          </w:p>
        </w:tc>
      </w:tr>
      <w:tr w:rsidR="00A81CAB" w:rsidRPr="000566E7" w14:paraId="3B570588" w14:textId="77777777" w:rsidTr="00835609">
        <w:tc>
          <w:tcPr>
            <w:tcW w:w="1276" w:type="dxa"/>
            <w:vAlign w:val="center"/>
          </w:tcPr>
          <w:p w14:paraId="4007C07C" w14:textId="75DD5F55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4702E97" w14:textId="1E4DCFB1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EB80CA7" w14:textId="7AE467C7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566E7">
              <w:rPr>
                <w:rFonts w:ascii="Arial Narrow" w:hAnsi="Arial Narrow" w:cs="Arial"/>
              </w:rPr>
              <w:t>Becton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Dickinson Polska Sp. z o.o.</w:t>
            </w:r>
          </w:p>
          <w:p w14:paraId="55CA4C8A" w14:textId="36D8ACBE" w:rsidR="00A81CAB" w:rsidRPr="000566E7" w:rsidRDefault="00A81CAB" w:rsidP="00835609">
            <w:pPr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Osmańska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14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4CE73D39" w14:textId="3D55F6E5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02-823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E248D8B" w14:textId="25EDDB3A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4 757.40 zł</w:t>
            </w:r>
          </w:p>
        </w:tc>
      </w:tr>
      <w:tr w:rsidR="00A81CAB" w:rsidRPr="000566E7" w14:paraId="4E659FC6" w14:textId="77777777" w:rsidTr="00835609">
        <w:tc>
          <w:tcPr>
            <w:tcW w:w="1276" w:type="dxa"/>
            <w:vAlign w:val="center"/>
          </w:tcPr>
          <w:p w14:paraId="30FFF605" w14:textId="0213D660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68DEF43" w14:textId="6A058F86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6E20C82F" w14:textId="64A60E1D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566E7">
              <w:rPr>
                <w:rFonts w:ascii="Arial Narrow" w:hAnsi="Arial Narrow" w:cs="Arial"/>
              </w:rPr>
              <w:t>Altium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International Sp. z o. o.</w:t>
            </w:r>
          </w:p>
          <w:p w14:paraId="7AACB406" w14:textId="405FC794" w:rsidR="00A81CAB" w:rsidRPr="000566E7" w:rsidRDefault="00A81CAB" w:rsidP="00835609">
            <w:pPr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Puławska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303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4E833B3F" w14:textId="4D19F236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02-785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B84BD7A" w14:textId="4ED90E89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8 364.00 zł</w:t>
            </w:r>
          </w:p>
        </w:tc>
      </w:tr>
      <w:tr w:rsidR="00A81CAB" w:rsidRPr="000566E7" w14:paraId="59FC1A19" w14:textId="77777777" w:rsidTr="00835609">
        <w:tc>
          <w:tcPr>
            <w:tcW w:w="1276" w:type="dxa"/>
            <w:vAlign w:val="center"/>
          </w:tcPr>
          <w:p w14:paraId="780F7236" w14:textId="11F85C46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039D76A9" w14:textId="7FB9812C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4ADDDA61" w14:textId="579F6D6C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0566E7">
              <w:rPr>
                <w:rFonts w:ascii="Arial Narrow" w:hAnsi="Arial Narrow" w:cs="Arial"/>
              </w:rPr>
              <w:t>Eclipse</w:t>
            </w:r>
            <w:proofErr w:type="spellEnd"/>
            <w:r w:rsidRPr="000566E7">
              <w:rPr>
                <w:rFonts w:ascii="Arial Narrow" w:hAnsi="Arial Narrow" w:cs="Arial"/>
              </w:rPr>
              <w:t xml:space="preserve"> </w:t>
            </w:r>
            <w:proofErr w:type="spellStart"/>
            <w:r w:rsidRPr="000566E7">
              <w:rPr>
                <w:rFonts w:ascii="Arial Narrow" w:hAnsi="Arial Narrow" w:cs="Arial"/>
              </w:rPr>
              <w:t>Boluk</w:t>
            </w:r>
            <w:proofErr w:type="spellEnd"/>
            <w:r w:rsidRPr="000566E7">
              <w:rPr>
                <w:rFonts w:ascii="Arial Narrow" w:hAnsi="Arial Narrow" w:cs="Arial"/>
              </w:rPr>
              <w:t>-Sobolewska Spółka komandytowa</w:t>
            </w:r>
          </w:p>
          <w:p w14:paraId="3C0FA2CA" w14:textId="76BF8957" w:rsidR="00A81CAB" w:rsidRPr="000566E7" w:rsidRDefault="00A81CAB" w:rsidP="00835609">
            <w:pPr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prof. M. Życzkowskiego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18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3EE4FA45" w14:textId="28B140AE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31-864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71620F91" w14:textId="4A8D8E48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6 772.90 zł</w:t>
            </w:r>
          </w:p>
        </w:tc>
      </w:tr>
      <w:tr w:rsidR="00A81CAB" w:rsidRPr="000566E7" w14:paraId="3CBB1239" w14:textId="77777777" w:rsidTr="00835609">
        <w:tc>
          <w:tcPr>
            <w:tcW w:w="1276" w:type="dxa"/>
            <w:vAlign w:val="center"/>
          </w:tcPr>
          <w:p w14:paraId="33982A69" w14:textId="5948F2C1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6F9FD835" w14:textId="2EDF7D13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62364FD4" w14:textId="50C97F33" w:rsidR="00A81CAB" w:rsidRPr="000566E7" w:rsidRDefault="00A81CAB" w:rsidP="00835609">
            <w:pPr>
              <w:spacing w:before="80" w:after="40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Life Technologies Polska Sp. z o.o.</w:t>
            </w:r>
          </w:p>
          <w:p w14:paraId="58A16B7B" w14:textId="43D7611C" w:rsidR="00A81CAB" w:rsidRPr="000566E7" w:rsidRDefault="00A81CAB" w:rsidP="00835609">
            <w:pPr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Domaniewska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49</w:t>
            </w:r>
            <w:r w:rsidRPr="000566E7">
              <w:rPr>
                <w:rFonts w:ascii="Arial Narrow" w:hAnsi="Arial Narrow" w:cs="Arial"/>
              </w:rPr>
              <w:t xml:space="preserve"> </w:t>
            </w:r>
          </w:p>
          <w:p w14:paraId="43A52400" w14:textId="3E87E5F3" w:rsidR="00A81CAB" w:rsidRPr="000566E7" w:rsidRDefault="00A81CAB" w:rsidP="008356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02-672</w:t>
            </w:r>
            <w:r w:rsidRPr="000566E7">
              <w:rPr>
                <w:rFonts w:ascii="Arial Narrow" w:hAnsi="Arial Narrow" w:cs="Arial"/>
              </w:rPr>
              <w:t xml:space="preserve"> </w:t>
            </w:r>
            <w:r w:rsidRPr="000566E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162F76E" w14:textId="13CD11D5" w:rsidR="00A81CAB" w:rsidRPr="000566E7" w:rsidRDefault="00A81CAB" w:rsidP="008356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66E7">
              <w:rPr>
                <w:rFonts w:ascii="Arial Narrow" w:hAnsi="Arial Narrow" w:cs="Arial"/>
              </w:rPr>
              <w:t>27 721.84 zł</w:t>
            </w:r>
          </w:p>
        </w:tc>
      </w:tr>
    </w:tbl>
    <w:p w14:paraId="783E02AE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566E7">
        <w:rPr>
          <w:rFonts w:ascii="Arial Narrow" w:hAnsi="Arial Narrow" w:cs="Arial"/>
          <w:i/>
          <w:sz w:val="22"/>
          <w:szCs w:val="22"/>
        </w:rPr>
        <w:t>Zamawiający</w:t>
      </w:r>
    </w:p>
    <w:p w14:paraId="6FB412DD" w14:textId="77777777" w:rsidR="000566E7" w:rsidRDefault="000566E7" w:rsidP="000566E7">
      <w:pPr>
        <w:rPr>
          <w:rFonts w:ascii="Arial Narrow" w:hAnsi="Arial Narrow"/>
        </w:rPr>
      </w:pPr>
    </w:p>
    <w:p w14:paraId="471B9180" w14:textId="72B39DA7" w:rsidR="000566E7" w:rsidRDefault="000566E7" w:rsidP="000566E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43B179D" w14:textId="0DF0E478" w:rsidR="000566E7" w:rsidRDefault="000566E7" w:rsidP="000566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687B28A9" w14:textId="1BB183F3" w:rsidR="000566E7" w:rsidRDefault="000566E7" w:rsidP="000566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297E5F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5376B2F8" w14:textId="6256FB6B" w:rsidR="000566E7" w:rsidRPr="000566E7" w:rsidRDefault="000566E7" w:rsidP="000566E7">
      <w:pPr>
        <w:rPr>
          <w:rFonts w:ascii="Arial Narrow" w:hAnsi="Arial Narrow"/>
        </w:rPr>
      </w:pPr>
      <w:r>
        <w:rPr>
          <w:rFonts w:ascii="Arial Narrow" w:hAnsi="Arial Narrow"/>
        </w:rPr>
        <w:t>Data: 2026-04-27</w:t>
      </w:r>
      <w:bookmarkEnd w:id="0"/>
    </w:p>
    <w:sectPr w:rsidR="000566E7" w:rsidRPr="000566E7" w:rsidSect="000566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284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996E" w14:textId="77777777" w:rsidR="00902F47" w:rsidRDefault="00902F47">
      <w:r>
        <w:separator/>
      </w:r>
    </w:p>
  </w:endnote>
  <w:endnote w:type="continuationSeparator" w:id="0">
    <w:p w14:paraId="0D4FD3B5" w14:textId="77777777" w:rsidR="00902F47" w:rsidRDefault="00902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244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6AF9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37C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5257FB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65BA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4DB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497F68" w14:textId="77777777" w:rsidR="009F189D" w:rsidRDefault="009F189D">
    <w:pPr>
      <w:pStyle w:val="Stopka"/>
      <w:tabs>
        <w:tab w:val="clear" w:pos="4536"/>
      </w:tabs>
      <w:jc w:val="center"/>
    </w:pPr>
  </w:p>
  <w:p w14:paraId="50A998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E519" w14:textId="77777777" w:rsidR="00902F47" w:rsidRDefault="00902F47">
      <w:r>
        <w:separator/>
      </w:r>
    </w:p>
  </w:footnote>
  <w:footnote w:type="continuationSeparator" w:id="0">
    <w:p w14:paraId="2D48EDFF" w14:textId="77777777" w:rsidR="00902F47" w:rsidRDefault="00902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4784" w14:textId="77777777" w:rsidR="00A81CAB" w:rsidRDefault="00A81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B99E" w14:textId="77777777" w:rsidR="00A81CAB" w:rsidRDefault="00A81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1F114" w14:textId="77777777" w:rsidR="00A81CAB" w:rsidRDefault="00A81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A75AE"/>
    <w:multiLevelType w:val="hybridMultilevel"/>
    <w:tmpl w:val="9EF0DA38"/>
    <w:lvl w:ilvl="0" w:tplc="EFAE8D50">
      <w:start w:val="4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167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423"/>
    <w:rsid w:val="00007727"/>
    <w:rsid w:val="00017720"/>
    <w:rsid w:val="00035488"/>
    <w:rsid w:val="000566E7"/>
    <w:rsid w:val="00083423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2F47"/>
    <w:rsid w:val="00986737"/>
    <w:rsid w:val="009D19BD"/>
    <w:rsid w:val="009F189D"/>
    <w:rsid w:val="00A80738"/>
    <w:rsid w:val="00A81CA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A6CD49"/>
  <w15:chartTrackingRefBased/>
  <w15:docId w15:val="{8BF19858-FE80-4D85-8E57-AAD8031C5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566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66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2026-04-27T09:50:00Z</dcterms:created>
  <dcterms:modified xsi:type="dcterms:W3CDTF">2026-04-27T09:52:00Z</dcterms:modified>
</cp:coreProperties>
</file>