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DB372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469FA5F" w14:textId="77777777" w:rsidR="004D5ED6" w:rsidRDefault="004D5ED6" w:rsidP="004D5ED6">
      <w:pPr>
        <w:spacing w:after="0" w:line="480" w:lineRule="auto"/>
        <w:rPr>
          <w:b/>
        </w:rPr>
      </w:pPr>
    </w:p>
    <w:p w14:paraId="20B7062D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26B09" w:rsidRPr="00626B09">
        <w:rPr>
          <w:b/>
        </w:rPr>
        <w:t>NZ-26-2026-32-D-P-E</w:t>
      </w:r>
    </w:p>
    <w:p w14:paraId="2874A2F9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1D9CEDE5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285F2FF4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66BF5B3C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561C0475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0BE3D96B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3F189A57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2DE5C57C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62D603A1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5632AC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0E2BBA3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25453D2D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C489C78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8A79F7B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119DFD24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7504FE2E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5B981C13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7579FE5C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641FFA1E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39CB43EA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26B09" w:rsidRPr="00626B09">
        <w:rPr>
          <w:rFonts w:ascii="Arial Narrow" w:hAnsi="Arial Narrow"/>
          <w:b/>
        </w:rPr>
        <w:t>Dostawy materiałów medycznych ujętych w 13 zadaniach asortymentowych.</w:t>
      </w:r>
      <w:r w:rsidRPr="00033443">
        <w:rPr>
          <w:rFonts w:ascii="Arial Narrow" w:hAnsi="Arial Narrow"/>
        </w:rPr>
        <w:t>,</w:t>
      </w:r>
    </w:p>
    <w:p w14:paraId="45F93AE1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05549F8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1A78FD6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2E9EE9F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B6EC1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2183228B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B6EC1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71DDF812" w14:textId="384F1798" w:rsidR="00A21774" w:rsidRPr="000B6EC1" w:rsidRDefault="00A21774" w:rsidP="000B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0B6EC1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6B82B95B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110DCAC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5928EB5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B6EC1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11DA3C09" w14:textId="238771B6" w:rsidR="00033443" w:rsidRPr="00033443" w:rsidRDefault="000B6EC1" w:rsidP="000B6EC1">
      <w:pPr>
        <w:spacing w:after="0" w:line="264" w:lineRule="auto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*niepotrzebne skreślić</w:t>
      </w:r>
    </w:p>
    <w:p w14:paraId="7C3DD24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AB9B42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71422B3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1281BDE5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165EC20D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4C47279E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0C7A96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6BA6F1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944B8A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C6D66D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C1017F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073EC9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5A484DD9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22DF546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6CB4B8D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6C242BB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42AE891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3CCEF1D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A20391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13C0B5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78BE17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C55A2E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C57E18B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127478FA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1951BC61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6FB4997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E71892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4A8A73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523CC6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965B36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DA07FC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615233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29948960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4266FD71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0415C28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1D46CC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D5E609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8AD621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E9809C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9BB1A5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9ED49C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F35160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29B4BEE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7ABCE29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B4EBC9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6A5A3A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B8328D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1C363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FD88E2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1D36B54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6C94F95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FCBA5" w14:textId="77777777" w:rsidR="00C51C5F" w:rsidRDefault="00C51C5F" w:rsidP="0038231F">
      <w:pPr>
        <w:spacing w:after="0" w:line="240" w:lineRule="auto"/>
      </w:pPr>
      <w:r>
        <w:separator/>
      </w:r>
    </w:p>
  </w:endnote>
  <w:endnote w:type="continuationSeparator" w:id="0">
    <w:p w14:paraId="1144818A" w14:textId="77777777" w:rsidR="00C51C5F" w:rsidRDefault="00C51C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86CB9" w14:textId="77777777" w:rsidR="00626B09" w:rsidRDefault="00626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5A88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2FCE86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DFE3B" w14:textId="77777777" w:rsidR="00626B09" w:rsidRDefault="00626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0D0FC" w14:textId="77777777" w:rsidR="00C51C5F" w:rsidRDefault="00C51C5F" w:rsidP="0038231F">
      <w:pPr>
        <w:spacing w:after="0" w:line="240" w:lineRule="auto"/>
      </w:pPr>
      <w:r>
        <w:separator/>
      </w:r>
    </w:p>
  </w:footnote>
  <w:footnote w:type="continuationSeparator" w:id="0">
    <w:p w14:paraId="500E08F8" w14:textId="77777777" w:rsidR="00C51C5F" w:rsidRDefault="00C51C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1074" w14:textId="77777777" w:rsidR="00626B09" w:rsidRDefault="00626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D7104" w14:textId="77777777" w:rsidR="00626B09" w:rsidRDefault="00626B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14231" w14:textId="77777777" w:rsidR="00626B09" w:rsidRDefault="00626B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847BF"/>
    <w:multiLevelType w:val="hybridMultilevel"/>
    <w:tmpl w:val="BE48618A"/>
    <w:lvl w:ilvl="0" w:tplc="443C4000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D3EBA"/>
    <w:multiLevelType w:val="hybridMultilevel"/>
    <w:tmpl w:val="E9227178"/>
    <w:lvl w:ilvl="0" w:tplc="3376A4CE">
      <w:numFmt w:val="bullet"/>
      <w:lvlText w:val=""/>
      <w:lvlJc w:val="left"/>
      <w:pPr>
        <w:ind w:left="108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324568">
    <w:abstractNumId w:val="9"/>
  </w:num>
  <w:num w:numId="2" w16cid:durableId="1650285626">
    <w:abstractNumId w:val="0"/>
  </w:num>
  <w:num w:numId="3" w16cid:durableId="1857697120">
    <w:abstractNumId w:val="8"/>
  </w:num>
  <w:num w:numId="4" w16cid:durableId="1510023059">
    <w:abstractNumId w:val="11"/>
  </w:num>
  <w:num w:numId="5" w16cid:durableId="2040857011">
    <w:abstractNumId w:val="10"/>
  </w:num>
  <w:num w:numId="6" w16cid:durableId="1701541583">
    <w:abstractNumId w:val="7"/>
  </w:num>
  <w:num w:numId="7" w16cid:durableId="1065764793">
    <w:abstractNumId w:val="2"/>
  </w:num>
  <w:num w:numId="8" w16cid:durableId="1310746842">
    <w:abstractNumId w:val="5"/>
  </w:num>
  <w:num w:numId="9" w16cid:durableId="1048846103">
    <w:abstractNumId w:val="4"/>
  </w:num>
  <w:num w:numId="10" w16cid:durableId="1947620100">
    <w:abstractNumId w:val="6"/>
  </w:num>
  <w:num w:numId="11" w16cid:durableId="1615746577">
    <w:abstractNumId w:val="1"/>
  </w:num>
  <w:num w:numId="12" w16cid:durableId="820970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C5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B6EC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26B09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1C5F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E839C"/>
  <w15:docId w15:val="{BCADD31D-94F6-4614-BCAB-D0B6B844D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2026-04-23T07:04:00Z</dcterms:created>
  <dcterms:modified xsi:type="dcterms:W3CDTF">2026-04-23T07:04:00Z</dcterms:modified>
</cp:coreProperties>
</file>