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269D" w:rsidRPr="00DF269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F269D" w:rsidRPr="00DF269D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DF269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26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13 zadaniach asortymentowych.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269D" w:rsidRPr="00A2540E" w:rsidTr="00BD7D45">
        <w:tc>
          <w:tcPr>
            <w:tcW w:w="2269" w:type="dxa"/>
          </w:tcPr>
          <w:p w:rsidR="00DF269D" w:rsidRPr="00A2540E" w:rsidRDefault="00DF269D" w:rsidP="00BD7D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F269D" w:rsidRPr="00A2540E" w:rsidRDefault="00DF269D" w:rsidP="00BD7D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269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NZ-26-2026-32-D-P-E</w:t>
            </w:r>
          </w:p>
        </w:tc>
      </w:tr>
    </w:tbl>
    <w:p w:rsidR="00DC652A" w:rsidRPr="00053927" w:rsidRDefault="00DF269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F269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15ECD" w:rsidRDefault="00215ECD" w:rsidP="00025386">
      <w:pPr>
        <w:spacing w:after="0" w:line="240" w:lineRule="auto"/>
      </w:pPr>
      <w:r>
        <w:separator/>
      </w:r>
    </w:p>
  </w:endnote>
  <w:endnote w:type="continuationSeparator" w:id="0">
    <w:p w:rsidR="00215ECD" w:rsidRDefault="00215E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269D" w:rsidRDefault="00DF2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269D" w:rsidRDefault="00DF2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15ECD" w:rsidRDefault="00215ECD" w:rsidP="00025386">
      <w:pPr>
        <w:spacing w:after="0" w:line="240" w:lineRule="auto"/>
      </w:pPr>
      <w:r>
        <w:separator/>
      </w:r>
    </w:p>
  </w:footnote>
  <w:footnote w:type="continuationSeparator" w:id="0">
    <w:p w:rsidR="00215ECD" w:rsidRDefault="00215E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269D" w:rsidRDefault="00DF2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269D" w:rsidRDefault="00DF26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F269D" w:rsidRDefault="00DF26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956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EC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15EC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269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BC55C79-5C48-4FD8-BB62-679B8E8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2026-04-23T07:01:00Z</dcterms:created>
  <dcterms:modified xsi:type="dcterms:W3CDTF">2026-04-23T07:01:00Z</dcterms:modified>
</cp:coreProperties>
</file>