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11183" w:rsidRPr="0061118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61118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111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13 zadaniach asortymentowych.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11183" w:rsidRPr="00A2540E" w:rsidTr="00BD7D45">
        <w:tc>
          <w:tcPr>
            <w:tcW w:w="2269" w:type="dxa"/>
          </w:tcPr>
          <w:p w:rsidR="00611183" w:rsidRPr="00A2540E" w:rsidRDefault="00611183" w:rsidP="00BD7D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11183" w:rsidRPr="00A2540E" w:rsidRDefault="00611183" w:rsidP="00BD7D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111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NZ-26-2026-32-D-P-E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11183" w:rsidRPr="0061118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11183" w:rsidRPr="00611183">
        <w:rPr>
          <w:rFonts w:ascii="Arial" w:hAnsi="Arial" w:cs="Arial"/>
          <w:sz w:val="24"/>
          <w:szCs w:val="24"/>
        </w:rPr>
        <w:t>(t.j. Dz. U. z 2024 r. poz. 1320 z pĂłĹşn.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1118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253C" w:rsidRDefault="006C253C" w:rsidP="00025386">
      <w:pPr>
        <w:spacing w:after="0" w:line="240" w:lineRule="auto"/>
      </w:pPr>
      <w:r>
        <w:separator/>
      </w:r>
    </w:p>
  </w:endnote>
  <w:endnote w:type="continuationSeparator" w:id="0">
    <w:p w:rsidR="006C253C" w:rsidRDefault="006C25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183" w:rsidRDefault="006111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183" w:rsidRDefault="006111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253C" w:rsidRDefault="006C253C" w:rsidP="00025386">
      <w:pPr>
        <w:spacing w:after="0" w:line="240" w:lineRule="auto"/>
      </w:pPr>
      <w:r>
        <w:separator/>
      </w:r>
    </w:p>
  </w:footnote>
  <w:footnote w:type="continuationSeparator" w:id="0">
    <w:p w:rsidR="006C253C" w:rsidRDefault="006C25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183" w:rsidRDefault="006111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183" w:rsidRDefault="006111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183" w:rsidRDefault="006111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362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53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11183"/>
    <w:rsid w:val="00620476"/>
    <w:rsid w:val="00657A47"/>
    <w:rsid w:val="006C253C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5766451-4DFE-4EF4-BB2A-E91167E1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2026-04-23T07:01:00Z</dcterms:created>
  <dcterms:modified xsi:type="dcterms:W3CDTF">2026-04-23T07:01:00Z</dcterms:modified>
</cp:coreProperties>
</file>