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78B16" w14:textId="00F6F39D" w:rsidR="003E6519" w:rsidRPr="00F462F2" w:rsidRDefault="003055F2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462F2">
        <w:rPr>
          <w:rFonts w:ascii="Arial Narrow" w:hAnsi="Arial Narrow" w:cs="Arial"/>
          <w:sz w:val="22"/>
          <w:szCs w:val="22"/>
        </w:rPr>
        <w:t>Bydgoszcz</w:t>
      </w:r>
      <w:r w:rsidR="003E6519" w:rsidRPr="00F462F2">
        <w:rPr>
          <w:rFonts w:ascii="Arial Narrow" w:hAnsi="Arial Narrow" w:cs="Arial"/>
          <w:sz w:val="22"/>
          <w:szCs w:val="22"/>
        </w:rPr>
        <w:t xml:space="preserve"> dnia: </w:t>
      </w:r>
      <w:r w:rsidRPr="00F462F2">
        <w:rPr>
          <w:rFonts w:ascii="Arial Narrow" w:hAnsi="Arial Narrow" w:cs="Arial"/>
          <w:sz w:val="22"/>
          <w:szCs w:val="22"/>
        </w:rPr>
        <w:t>2026-04-28</w:t>
      </w:r>
    </w:p>
    <w:p w14:paraId="1D0F7AB9" w14:textId="2579BB93" w:rsidR="003E6519" w:rsidRPr="00F462F2" w:rsidRDefault="003055F2" w:rsidP="00F462F2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462F2">
        <w:rPr>
          <w:rFonts w:ascii="Arial Narrow" w:hAnsi="Arial Narrow" w:cs="Arial"/>
          <w:b/>
          <w:bCs/>
          <w:sz w:val="22"/>
          <w:szCs w:val="22"/>
        </w:rPr>
        <w:t>10</w:t>
      </w:r>
      <w:r w:rsidR="00F462F2" w:rsidRPr="00F462F2">
        <w:rPr>
          <w:rFonts w:ascii="Arial Narrow" w:hAnsi="Arial Narrow" w:cs="Arial"/>
          <w:b/>
          <w:bCs/>
          <w:sz w:val="22"/>
          <w:szCs w:val="22"/>
        </w:rPr>
        <w:t>.</w:t>
      </w:r>
      <w:r w:rsidRPr="00F462F2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75E3D9BB" w14:textId="6A3ECE1C" w:rsidR="003E6519" w:rsidRPr="00F462F2" w:rsidRDefault="003055F2" w:rsidP="00F462F2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F462F2">
        <w:rPr>
          <w:rFonts w:ascii="Arial Narrow" w:hAnsi="Arial Narrow" w:cs="Arial"/>
          <w:sz w:val="22"/>
          <w:szCs w:val="22"/>
        </w:rPr>
        <w:t>Powstańców Warszawy</w:t>
      </w:r>
      <w:r w:rsidR="003E6519" w:rsidRPr="00F462F2">
        <w:rPr>
          <w:rFonts w:ascii="Arial Narrow" w:hAnsi="Arial Narrow" w:cs="Arial"/>
          <w:sz w:val="22"/>
          <w:szCs w:val="22"/>
        </w:rPr>
        <w:t xml:space="preserve"> </w:t>
      </w:r>
      <w:r w:rsidRPr="00F462F2">
        <w:rPr>
          <w:rFonts w:ascii="Arial Narrow" w:hAnsi="Arial Narrow" w:cs="Arial"/>
          <w:sz w:val="22"/>
          <w:szCs w:val="22"/>
        </w:rPr>
        <w:t>5</w:t>
      </w:r>
    </w:p>
    <w:p w14:paraId="4124C28F" w14:textId="1A4A06CA" w:rsidR="003E6519" w:rsidRPr="00F462F2" w:rsidRDefault="003055F2" w:rsidP="003E6519">
      <w:pPr>
        <w:rPr>
          <w:rFonts w:ascii="Arial Narrow" w:hAnsi="Arial Narrow" w:cs="Arial"/>
          <w:sz w:val="22"/>
          <w:szCs w:val="22"/>
        </w:rPr>
      </w:pPr>
      <w:r w:rsidRPr="00F462F2">
        <w:rPr>
          <w:rFonts w:ascii="Arial Narrow" w:hAnsi="Arial Narrow" w:cs="Arial"/>
          <w:sz w:val="22"/>
          <w:szCs w:val="22"/>
        </w:rPr>
        <w:t>85-681</w:t>
      </w:r>
      <w:r w:rsidR="003E6519" w:rsidRPr="00F462F2">
        <w:rPr>
          <w:rFonts w:ascii="Arial Narrow" w:hAnsi="Arial Narrow" w:cs="Arial"/>
          <w:sz w:val="22"/>
          <w:szCs w:val="22"/>
        </w:rPr>
        <w:t xml:space="preserve"> </w:t>
      </w:r>
      <w:r w:rsidRPr="00F462F2">
        <w:rPr>
          <w:rFonts w:ascii="Arial Narrow" w:hAnsi="Arial Narrow" w:cs="Arial"/>
          <w:sz w:val="22"/>
          <w:szCs w:val="22"/>
        </w:rPr>
        <w:t>Bydgoszcz</w:t>
      </w:r>
    </w:p>
    <w:p w14:paraId="3A48C9E2" w14:textId="77777777" w:rsidR="003E6519" w:rsidRPr="00F462F2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F462F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575A617" w14:textId="77777777" w:rsidR="003E6519" w:rsidRPr="00F462F2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F462F2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462F2" w14:paraId="55CDA67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7182AA" w14:textId="77777777" w:rsidR="003E6519" w:rsidRPr="00F462F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462F2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6AEAA71" w14:textId="77777777" w:rsidR="003E6519" w:rsidRPr="00F462F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462F2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D77EEE8" w14:textId="77777777" w:rsidR="003E6519" w:rsidRPr="00F462F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462F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D1525A8" w14:textId="77777777" w:rsidR="003E6519" w:rsidRPr="00F462F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462F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462F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462F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462F2" w14:paraId="1C9D27BB" w14:textId="77777777" w:rsidTr="001A0FA2">
        <w:tc>
          <w:tcPr>
            <w:tcW w:w="2269" w:type="dxa"/>
          </w:tcPr>
          <w:p w14:paraId="7F525CAB" w14:textId="77777777" w:rsidR="003E6519" w:rsidRPr="00F462F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5BA06A2" w14:textId="204EAA47" w:rsidR="003E6519" w:rsidRPr="00F462F2" w:rsidRDefault="003055F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- płynów infuzyjnych oraz płynów do irygacji na okres 36 miesięcy</w:t>
            </w:r>
            <w:r w:rsidR="003E6519" w:rsidRPr="00F462F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055F2" w:rsidRPr="00F462F2" w14:paraId="2479DF8D" w14:textId="77777777" w:rsidTr="00CC6BA9">
        <w:tc>
          <w:tcPr>
            <w:tcW w:w="2269" w:type="dxa"/>
          </w:tcPr>
          <w:p w14:paraId="480AD673" w14:textId="77777777" w:rsidR="003055F2" w:rsidRPr="00F462F2" w:rsidRDefault="003055F2" w:rsidP="00CC6B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2D1C4DB" w14:textId="7B1A15BD" w:rsidR="003055F2" w:rsidRPr="00F462F2" w:rsidRDefault="003055F2" w:rsidP="00CC6B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b/>
                <w:sz w:val="22"/>
                <w:szCs w:val="22"/>
              </w:rPr>
              <w:t>47/2026</w:t>
            </w:r>
          </w:p>
        </w:tc>
      </w:tr>
    </w:tbl>
    <w:p w14:paraId="17554C54" w14:textId="3A52A9BB" w:rsidR="00890B92" w:rsidRPr="00F462F2" w:rsidRDefault="00A80738" w:rsidP="00F462F2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462F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462F2">
        <w:rPr>
          <w:rFonts w:ascii="Arial Narrow" w:hAnsi="Arial Narrow" w:cs="Arial"/>
          <w:sz w:val="22"/>
          <w:szCs w:val="22"/>
        </w:rPr>
        <w:t>22</w:t>
      </w:r>
      <w:r w:rsidR="0049054E" w:rsidRPr="00F462F2">
        <w:rPr>
          <w:rFonts w:ascii="Arial Narrow" w:hAnsi="Arial Narrow" w:cs="Arial"/>
          <w:sz w:val="22"/>
          <w:szCs w:val="22"/>
        </w:rPr>
        <w:t>2</w:t>
      </w:r>
      <w:r w:rsidRPr="00F462F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462F2">
        <w:rPr>
          <w:rFonts w:ascii="Arial Narrow" w:hAnsi="Arial Narrow" w:cs="Arial"/>
          <w:sz w:val="22"/>
          <w:szCs w:val="22"/>
        </w:rPr>
        <w:t>4</w:t>
      </w:r>
      <w:r w:rsidRPr="00F462F2">
        <w:rPr>
          <w:rFonts w:ascii="Arial Narrow" w:hAnsi="Arial Narrow" w:cs="Arial"/>
          <w:sz w:val="22"/>
          <w:szCs w:val="22"/>
        </w:rPr>
        <w:t xml:space="preserve"> </w:t>
      </w:r>
      <w:r w:rsidR="00890B92" w:rsidRPr="00F462F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462F2">
        <w:rPr>
          <w:rFonts w:ascii="Arial Narrow" w:hAnsi="Arial Narrow" w:cs="Arial"/>
          <w:sz w:val="22"/>
          <w:szCs w:val="22"/>
        </w:rPr>
        <w:t xml:space="preserve"> </w:t>
      </w:r>
      <w:r w:rsidR="003055F2" w:rsidRPr="00F462F2">
        <w:rPr>
          <w:rFonts w:ascii="Arial Narrow" w:hAnsi="Arial Narrow" w:cs="Arial"/>
          <w:sz w:val="22"/>
          <w:szCs w:val="22"/>
        </w:rPr>
        <w:t>(</w:t>
      </w:r>
      <w:proofErr w:type="spellStart"/>
      <w:r w:rsidR="003055F2" w:rsidRPr="00F462F2">
        <w:rPr>
          <w:rFonts w:ascii="Arial Narrow" w:hAnsi="Arial Narrow" w:cs="Arial"/>
          <w:sz w:val="22"/>
          <w:szCs w:val="22"/>
        </w:rPr>
        <w:t>t.j</w:t>
      </w:r>
      <w:proofErr w:type="spellEnd"/>
      <w:r w:rsidR="003055F2" w:rsidRPr="00F462F2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3055F2" w:rsidRPr="00F462F2">
        <w:rPr>
          <w:rFonts w:ascii="Arial Narrow" w:hAnsi="Arial Narrow" w:cs="Arial"/>
          <w:sz w:val="22"/>
          <w:szCs w:val="22"/>
        </w:rPr>
        <w:t>p</w:t>
      </w:r>
      <w:r w:rsidR="00F462F2" w:rsidRPr="00F462F2">
        <w:rPr>
          <w:rFonts w:ascii="Arial Narrow" w:hAnsi="Arial Narrow" w:cs="Arial"/>
          <w:sz w:val="22"/>
          <w:szCs w:val="22"/>
        </w:rPr>
        <w:t>óź</w:t>
      </w:r>
      <w:r w:rsidR="003055F2" w:rsidRPr="00F462F2">
        <w:rPr>
          <w:rFonts w:ascii="Arial Narrow" w:hAnsi="Arial Narrow" w:cs="Arial"/>
          <w:sz w:val="22"/>
          <w:szCs w:val="22"/>
        </w:rPr>
        <w:t>n</w:t>
      </w:r>
      <w:proofErr w:type="spellEnd"/>
      <w:r w:rsidR="003055F2" w:rsidRPr="00F462F2">
        <w:rPr>
          <w:rFonts w:ascii="Arial Narrow" w:hAnsi="Arial Narrow" w:cs="Arial"/>
          <w:sz w:val="22"/>
          <w:szCs w:val="22"/>
        </w:rPr>
        <w:t>. zm.)</w:t>
      </w:r>
      <w:r w:rsidR="00490DC0" w:rsidRPr="00F462F2">
        <w:rPr>
          <w:rFonts w:ascii="Arial Narrow" w:hAnsi="Arial Narrow" w:cs="Arial"/>
          <w:sz w:val="22"/>
          <w:szCs w:val="22"/>
        </w:rPr>
        <w:t xml:space="preserve"> </w:t>
      </w:r>
      <w:r w:rsidR="00890B92" w:rsidRPr="00F462F2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462F2">
        <w:rPr>
          <w:rFonts w:ascii="Arial Narrow" w:hAnsi="Arial Narrow" w:cs="Arial"/>
          <w:sz w:val="22"/>
          <w:szCs w:val="22"/>
        </w:rPr>
        <w:t xml:space="preserve"> dla</w:t>
      </w:r>
      <w:r w:rsidR="00890B92" w:rsidRPr="00F462F2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55F2" w:rsidRPr="00F462F2" w14:paraId="680A8B4D" w14:textId="77777777" w:rsidTr="00CC6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FA1BD4" w14:textId="409D0BDB" w:rsidR="003055F2" w:rsidRPr="00F462F2" w:rsidRDefault="003055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części 1 zamówienia w wysokości 6 558 227.00 zł brutto;</w:t>
            </w:r>
          </w:p>
        </w:tc>
      </w:tr>
      <w:tr w:rsidR="003055F2" w:rsidRPr="00F462F2" w14:paraId="20DB7B40" w14:textId="77777777" w:rsidTr="00CC6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DC98B6" w14:textId="5E544FBD" w:rsidR="003055F2" w:rsidRPr="00F462F2" w:rsidRDefault="003055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części 2 zamówienia w wysokości 316 583.00 zł brutto;</w:t>
            </w:r>
          </w:p>
        </w:tc>
      </w:tr>
      <w:tr w:rsidR="003055F2" w:rsidRPr="00F462F2" w14:paraId="56D6EF83" w14:textId="77777777" w:rsidTr="00CC6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83EAE3" w14:textId="7A2C37EB" w:rsidR="003055F2" w:rsidRPr="00F462F2" w:rsidRDefault="003055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części 3 zamówienia w wysokości 4 034 575.00 zł brutto;</w:t>
            </w:r>
          </w:p>
        </w:tc>
      </w:tr>
      <w:tr w:rsidR="003055F2" w:rsidRPr="00F462F2" w14:paraId="3C4B985C" w14:textId="77777777" w:rsidTr="00CC6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6A264A" w14:textId="754F191B" w:rsidR="003055F2" w:rsidRPr="00F462F2" w:rsidRDefault="003055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części 4 zamówienia w wysokości 274 328.00 zł brutto;</w:t>
            </w:r>
          </w:p>
        </w:tc>
      </w:tr>
      <w:tr w:rsidR="003055F2" w:rsidRPr="00F462F2" w14:paraId="1DD8B5CF" w14:textId="77777777" w:rsidTr="00CC6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831565" w14:textId="72CE8919" w:rsidR="003055F2" w:rsidRPr="00F462F2" w:rsidRDefault="003055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części 5 zamówienia w wysokości 471 469.00 zł brutto;</w:t>
            </w:r>
          </w:p>
        </w:tc>
      </w:tr>
      <w:tr w:rsidR="003055F2" w:rsidRPr="00F462F2" w14:paraId="416B8690" w14:textId="77777777" w:rsidTr="00CC6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6E7AD7" w14:textId="4A93A93D" w:rsidR="003055F2" w:rsidRPr="00F462F2" w:rsidRDefault="003055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części 6 zamówienia w wysokości 39 082.00 zł brutto;</w:t>
            </w:r>
          </w:p>
        </w:tc>
      </w:tr>
      <w:tr w:rsidR="003055F2" w:rsidRPr="00F462F2" w14:paraId="5F0841F2" w14:textId="77777777" w:rsidTr="00CC6B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54DF22" w14:textId="77777777" w:rsidR="003055F2" w:rsidRDefault="003055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  <w:r w:rsidRPr="00F462F2">
              <w:rPr>
                <w:rFonts w:ascii="Arial Narrow" w:hAnsi="Arial Narrow" w:cs="Arial"/>
                <w:sz w:val="22"/>
                <w:szCs w:val="22"/>
              </w:rPr>
              <w:t>części 7 zamówienia w wysokości 43 098.00 zł brutto;</w:t>
            </w:r>
          </w:p>
          <w:tbl>
            <w:tblPr>
              <w:tblW w:w="921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214"/>
            </w:tblGrid>
            <w:tr w:rsidR="00F462F2" w:rsidRPr="00F462F2" w14:paraId="07E98535" w14:textId="77777777" w:rsidTr="00CC6BA9">
              <w:tblPrEx>
                <w:tblCellMar>
                  <w:top w:w="0" w:type="dxa"/>
                  <w:bottom w:w="0" w:type="dxa"/>
                </w:tblCellMar>
              </w:tblPrEx>
              <w:trPr>
                <w:trHeight w:val="70"/>
              </w:trPr>
              <w:tc>
                <w:tcPr>
                  <w:tcW w:w="9214" w:type="dxa"/>
                </w:tcPr>
                <w:p w14:paraId="58030BD3" w14:textId="77777777" w:rsidR="00F462F2" w:rsidRPr="00F462F2" w:rsidRDefault="00F462F2" w:rsidP="00F462F2">
                  <w:pPr>
                    <w:spacing w:before="40" w:line="276" w:lineRule="auto"/>
                    <w:ind w:left="414"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F462F2">
                    <w:rPr>
                      <w:rFonts w:ascii="Arial Narrow" w:hAnsi="Arial Narrow" w:cs="Arial"/>
                      <w:sz w:val="22"/>
                      <w:szCs w:val="22"/>
                    </w:rPr>
                    <w:t>części 8 zamówienia w wysokości 35 361.00 zł brutto;</w:t>
                  </w:r>
                </w:p>
              </w:tc>
            </w:tr>
            <w:tr w:rsidR="00F462F2" w:rsidRPr="00F462F2" w14:paraId="5AB316CB" w14:textId="77777777" w:rsidTr="00CC6BA9">
              <w:tblPrEx>
                <w:tblCellMar>
                  <w:top w:w="0" w:type="dxa"/>
                  <w:bottom w:w="0" w:type="dxa"/>
                </w:tblCellMar>
              </w:tblPrEx>
              <w:trPr>
                <w:trHeight w:val="70"/>
              </w:trPr>
              <w:tc>
                <w:tcPr>
                  <w:tcW w:w="9214" w:type="dxa"/>
                </w:tcPr>
                <w:p w14:paraId="24A7F6C8" w14:textId="77777777" w:rsidR="00F462F2" w:rsidRPr="00F462F2" w:rsidRDefault="00F462F2" w:rsidP="00F462F2">
                  <w:pPr>
                    <w:spacing w:before="40" w:line="276" w:lineRule="auto"/>
                    <w:ind w:left="414"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F462F2">
                    <w:rPr>
                      <w:rFonts w:ascii="Arial Narrow" w:hAnsi="Arial Narrow" w:cs="Arial"/>
                      <w:sz w:val="22"/>
                      <w:szCs w:val="22"/>
                    </w:rPr>
                    <w:t>części 9 zamówienia w wysokości 166 374.00 zł brutto;</w:t>
                  </w:r>
                </w:p>
              </w:tc>
            </w:tr>
            <w:tr w:rsidR="00F462F2" w:rsidRPr="00F462F2" w14:paraId="40BC8317" w14:textId="77777777" w:rsidTr="00CC6BA9">
              <w:tblPrEx>
                <w:tblCellMar>
                  <w:top w:w="0" w:type="dxa"/>
                  <w:bottom w:w="0" w:type="dxa"/>
                </w:tblCellMar>
              </w:tblPrEx>
              <w:trPr>
                <w:trHeight w:val="70"/>
              </w:trPr>
              <w:tc>
                <w:tcPr>
                  <w:tcW w:w="9214" w:type="dxa"/>
                </w:tcPr>
                <w:p w14:paraId="237E562B" w14:textId="77777777" w:rsidR="00F462F2" w:rsidRPr="00F462F2" w:rsidRDefault="00F462F2" w:rsidP="00F462F2">
                  <w:pPr>
                    <w:spacing w:before="40" w:line="276" w:lineRule="auto"/>
                    <w:ind w:left="414" w:right="108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F462F2">
                    <w:rPr>
                      <w:rFonts w:ascii="Arial Narrow" w:hAnsi="Arial Narrow" w:cs="Arial"/>
                      <w:sz w:val="22"/>
                      <w:szCs w:val="22"/>
                    </w:rPr>
                    <w:t>części 10 zamówienia w wysokości 11 347.00 zł brutto;</w:t>
                  </w:r>
                </w:p>
              </w:tc>
            </w:tr>
          </w:tbl>
          <w:p w14:paraId="1DD066E6" w14:textId="7D177524" w:rsidR="00F462F2" w:rsidRPr="00F462F2" w:rsidRDefault="00F462F2" w:rsidP="00F462F2">
            <w:pPr>
              <w:spacing w:before="40" w:line="276" w:lineRule="auto"/>
              <w:ind w:left="501" w:right="10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7534D2DE" w14:textId="77777777" w:rsidR="00510EC8" w:rsidRPr="00F462F2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068A81F8" w14:textId="17C95124" w:rsidR="00A80738" w:rsidRPr="00F462F2" w:rsidRDefault="00F462F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462F2">
        <w:rPr>
          <w:rFonts w:ascii="Arial Narrow" w:hAnsi="Arial Narrow" w:cs="Arial"/>
          <w:i/>
          <w:sz w:val="22"/>
          <w:szCs w:val="22"/>
        </w:rPr>
        <w:t>ZAMAWIAJĄCY</w:t>
      </w:r>
    </w:p>
    <w:p w14:paraId="31AC68D6" w14:textId="77777777" w:rsidR="00F462F2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5F23303" w14:textId="77777777" w:rsidR="00F462F2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B331BC6" w14:textId="77777777" w:rsidR="00F462F2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B25F40B" w14:textId="77777777" w:rsidR="00F462F2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6027406" w14:textId="77777777" w:rsidR="00F462F2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8D916A2" w14:textId="77777777" w:rsidR="00F462F2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25687A4" w14:textId="4729C78C" w:rsidR="00F462F2" w:rsidRPr="00906D68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0C9E73A0" w14:textId="1202523C" w:rsidR="00F462F2" w:rsidRPr="00906D68" w:rsidRDefault="00F462F2" w:rsidP="00F462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35C67AD2" w14:textId="77777777" w:rsidR="00F462F2" w:rsidRPr="00906D68" w:rsidRDefault="00F462F2" w:rsidP="00F462F2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0AA8A931" w14:textId="4BE885F8" w:rsidR="00C236D3" w:rsidRPr="00F462F2" w:rsidRDefault="00F462F2" w:rsidP="00F462F2">
      <w:pPr>
        <w:rPr>
          <w:rFonts w:ascii="Arial Narrow" w:hAnsi="Arial Narrow" w:cs="Arial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28.04.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C236D3" w:rsidRPr="00F462F2" w:rsidSect="00F462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38184" w14:textId="77777777" w:rsidR="009E7FA8" w:rsidRDefault="009E7FA8">
      <w:r>
        <w:separator/>
      </w:r>
    </w:p>
  </w:endnote>
  <w:endnote w:type="continuationSeparator" w:id="0">
    <w:p w14:paraId="719B7D9D" w14:textId="77777777" w:rsidR="009E7FA8" w:rsidRDefault="009E7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9EF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FB46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C3FE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7D59E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576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7233AE" w14:textId="77777777" w:rsidR="009F189D" w:rsidRDefault="009F189D">
    <w:pPr>
      <w:pStyle w:val="Stopka"/>
      <w:tabs>
        <w:tab w:val="clear" w:pos="4536"/>
      </w:tabs>
      <w:jc w:val="center"/>
    </w:pPr>
  </w:p>
  <w:p w14:paraId="3E3572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2888F" w14:textId="77777777" w:rsidR="009E7FA8" w:rsidRDefault="009E7FA8">
      <w:r>
        <w:separator/>
      </w:r>
    </w:p>
  </w:footnote>
  <w:footnote w:type="continuationSeparator" w:id="0">
    <w:p w14:paraId="2868CE45" w14:textId="77777777" w:rsidR="009E7FA8" w:rsidRDefault="009E7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E3310" w14:textId="77777777" w:rsidR="003055F2" w:rsidRDefault="00305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17CD4" w14:textId="77777777" w:rsidR="003055F2" w:rsidRDefault="00305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905D2" w14:textId="77777777" w:rsidR="003055F2" w:rsidRDefault="00305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6B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055F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E7FA8"/>
    <w:rsid w:val="009F189D"/>
    <w:rsid w:val="00A47FF6"/>
    <w:rsid w:val="00A80738"/>
    <w:rsid w:val="00BE7129"/>
    <w:rsid w:val="00C236D3"/>
    <w:rsid w:val="00C659E2"/>
    <w:rsid w:val="00C902DE"/>
    <w:rsid w:val="00C936B6"/>
    <w:rsid w:val="00CB0802"/>
    <w:rsid w:val="00D7128F"/>
    <w:rsid w:val="00EA3476"/>
    <w:rsid w:val="00F462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3874EF"/>
  <w15:chartTrackingRefBased/>
  <w15:docId w15:val="{937C7BB0-1862-4905-B922-3BC14DDC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62F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462F2"/>
    <w:rPr>
      <w:b/>
      <w:bCs/>
    </w:rPr>
  </w:style>
  <w:style w:type="character" w:styleId="Hipercze">
    <w:name w:val="Hyperlink"/>
    <w:uiPriority w:val="99"/>
    <w:unhideWhenUsed/>
    <w:rsid w:val="00F462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dcterms:created xsi:type="dcterms:W3CDTF">2026-04-28T04:54:00Z</dcterms:created>
  <dcterms:modified xsi:type="dcterms:W3CDTF">2026-04-28T04:59:00Z</dcterms:modified>
</cp:coreProperties>
</file>