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13E31" w14:textId="0835814D" w:rsidR="00986737" w:rsidRPr="0012500D" w:rsidRDefault="00091EFD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12500D">
        <w:rPr>
          <w:rFonts w:ascii="Arial Narrow" w:hAnsi="Arial Narrow" w:cs="Arial"/>
        </w:rPr>
        <w:t>Bydgoszcz</w:t>
      </w:r>
      <w:r w:rsidR="00986737" w:rsidRPr="0012500D">
        <w:rPr>
          <w:rFonts w:ascii="Arial Narrow" w:hAnsi="Arial Narrow" w:cs="Arial"/>
        </w:rPr>
        <w:t xml:space="preserve"> dnia: </w:t>
      </w:r>
      <w:r w:rsidRPr="0012500D">
        <w:rPr>
          <w:rFonts w:ascii="Arial Narrow" w:hAnsi="Arial Narrow" w:cs="Arial"/>
        </w:rPr>
        <w:t>2026-04-28</w:t>
      </w:r>
    </w:p>
    <w:p w14:paraId="717BCA12" w14:textId="5D5122BB" w:rsidR="00986737" w:rsidRPr="0012500D" w:rsidRDefault="00091EFD" w:rsidP="00986737">
      <w:pPr>
        <w:spacing w:line="360" w:lineRule="auto"/>
        <w:rPr>
          <w:rFonts w:ascii="Arial Narrow" w:hAnsi="Arial Narrow" w:cs="Arial"/>
          <w:b/>
          <w:bCs/>
        </w:rPr>
      </w:pPr>
      <w:r w:rsidRPr="0012500D">
        <w:rPr>
          <w:rFonts w:ascii="Arial Narrow" w:hAnsi="Arial Narrow" w:cs="Arial"/>
          <w:b/>
          <w:bCs/>
        </w:rPr>
        <w:t>10</w:t>
      </w:r>
      <w:r w:rsidR="0012500D">
        <w:rPr>
          <w:rFonts w:ascii="Arial Narrow" w:hAnsi="Arial Narrow" w:cs="Arial"/>
          <w:b/>
          <w:bCs/>
        </w:rPr>
        <w:t>.</w:t>
      </w:r>
      <w:r w:rsidRPr="0012500D">
        <w:rPr>
          <w:rFonts w:ascii="Arial Narrow" w:hAnsi="Arial Narrow" w:cs="Arial"/>
          <w:b/>
          <w:bCs/>
        </w:rPr>
        <w:t>WSzKzP SPZOZ</w:t>
      </w:r>
    </w:p>
    <w:p w14:paraId="35040070" w14:textId="268432B3" w:rsidR="00986737" w:rsidRPr="0012500D" w:rsidRDefault="00091EFD" w:rsidP="00986737">
      <w:pPr>
        <w:spacing w:line="360" w:lineRule="auto"/>
        <w:rPr>
          <w:rFonts w:ascii="Arial Narrow" w:hAnsi="Arial Narrow" w:cs="Arial"/>
        </w:rPr>
      </w:pPr>
      <w:r w:rsidRPr="0012500D">
        <w:rPr>
          <w:rFonts w:ascii="Arial Narrow" w:hAnsi="Arial Narrow" w:cs="Arial"/>
        </w:rPr>
        <w:t>Powstańców Warszawy</w:t>
      </w:r>
      <w:r w:rsidR="00986737" w:rsidRPr="0012500D">
        <w:rPr>
          <w:rFonts w:ascii="Arial Narrow" w:hAnsi="Arial Narrow" w:cs="Arial"/>
        </w:rPr>
        <w:t xml:space="preserve"> </w:t>
      </w:r>
      <w:r w:rsidRPr="0012500D">
        <w:rPr>
          <w:rFonts w:ascii="Arial Narrow" w:hAnsi="Arial Narrow" w:cs="Arial"/>
        </w:rPr>
        <w:t>5</w:t>
      </w:r>
    </w:p>
    <w:p w14:paraId="759191BD" w14:textId="7CD46D37" w:rsidR="00986737" w:rsidRPr="0012500D" w:rsidRDefault="00091EFD" w:rsidP="00986737">
      <w:pPr>
        <w:rPr>
          <w:rFonts w:ascii="Arial Narrow" w:hAnsi="Arial Narrow" w:cs="Arial"/>
        </w:rPr>
      </w:pPr>
      <w:r w:rsidRPr="0012500D">
        <w:rPr>
          <w:rFonts w:ascii="Arial Narrow" w:hAnsi="Arial Narrow" w:cs="Arial"/>
        </w:rPr>
        <w:t>85-681</w:t>
      </w:r>
      <w:r w:rsidR="00986737" w:rsidRPr="0012500D">
        <w:rPr>
          <w:rFonts w:ascii="Arial Narrow" w:hAnsi="Arial Narrow" w:cs="Arial"/>
        </w:rPr>
        <w:t xml:space="preserve"> </w:t>
      </w:r>
      <w:r w:rsidRPr="0012500D">
        <w:rPr>
          <w:rFonts w:ascii="Arial Narrow" w:hAnsi="Arial Narrow" w:cs="Arial"/>
        </w:rPr>
        <w:t>Bydgoszcz</w:t>
      </w:r>
    </w:p>
    <w:p w14:paraId="6C9103AE" w14:textId="77777777" w:rsidR="00986737" w:rsidRPr="0012500D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12500D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2472C84" w14:textId="77777777" w:rsidR="00986737" w:rsidRPr="0012500D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12500D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2500D" w14:paraId="00D190E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8372A2" w14:textId="77777777" w:rsidR="00986737" w:rsidRPr="0012500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12500D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02B10F3E" w14:textId="77777777" w:rsidR="00986737" w:rsidRPr="0012500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12500D">
        <w:rPr>
          <w:rFonts w:ascii="Arial Narrow" w:hAnsi="Arial Narrow" w:cs="Arial"/>
        </w:rPr>
        <w:tab/>
        <w:t xml:space="preserve"> </w:t>
      </w:r>
    </w:p>
    <w:p w14:paraId="5DA273C5" w14:textId="77777777" w:rsidR="00986737" w:rsidRPr="0012500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2500D">
        <w:rPr>
          <w:rFonts w:ascii="Arial Narrow" w:eastAsia="Calibri" w:hAnsi="Arial Narrow" w:cs="Arial"/>
          <w:lang w:eastAsia="en-US"/>
        </w:rPr>
        <w:t xml:space="preserve">Dotyczy </w:t>
      </w:r>
      <w:r w:rsidRPr="0012500D">
        <w:rPr>
          <w:rFonts w:ascii="Arial Narrow" w:hAnsi="Arial Narrow" w:cs="Arial"/>
        </w:rPr>
        <w:t>postępowania o udzielenie zamówienia publicznego</w:t>
      </w:r>
      <w:r w:rsidRPr="0012500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2500D" w14:paraId="4B707DF5" w14:textId="77777777" w:rsidTr="005A632E">
        <w:tc>
          <w:tcPr>
            <w:tcW w:w="2269" w:type="dxa"/>
          </w:tcPr>
          <w:p w14:paraId="3C404563" w14:textId="77777777" w:rsidR="00986737" w:rsidRPr="0012500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08B2B904" w14:textId="3FEC3E4E" w:rsidR="00986737" w:rsidRPr="0012500D" w:rsidRDefault="00091EF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2500D">
              <w:rPr>
                <w:rFonts w:ascii="Arial Narrow" w:hAnsi="Arial Narrow" w:cs="Arial"/>
                <w:b/>
              </w:rPr>
              <w:t>Dostawa produktów leczniczych - płynów infuzyjnych oraz płynów do irygacji na okres 36 miesięcy</w:t>
            </w:r>
            <w:r w:rsidR="00986737" w:rsidRPr="0012500D">
              <w:rPr>
                <w:rFonts w:ascii="Arial Narrow" w:hAnsi="Arial Narrow" w:cs="Arial"/>
                <w:b/>
              </w:rPr>
              <w:t>.</w:t>
            </w:r>
          </w:p>
        </w:tc>
      </w:tr>
      <w:tr w:rsidR="00091EFD" w:rsidRPr="0012500D" w14:paraId="7C939F9F" w14:textId="77777777" w:rsidTr="00DB4204">
        <w:tc>
          <w:tcPr>
            <w:tcW w:w="2269" w:type="dxa"/>
          </w:tcPr>
          <w:p w14:paraId="18B4AB0D" w14:textId="77777777" w:rsidR="00091EFD" w:rsidRPr="0012500D" w:rsidRDefault="00091EFD" w:rsidP="00DB42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612DC20" w14:textId="5CDBCBB7" w:rsidR="00091EFD" w:rsidRPr="0012500D" w:rsidRDefault="00091EFD" w:rsidP="00DB42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2500D">
              <w:rPr>
                <w:rFonts w:ascii="Arial Narrow" w:hAnsi="Arial Narrow" w:cs="Arial"/>
                <w:b/>
              </w:rPr>
              <w:t>47/2026</w:t>
            </w:r>
          </w:p>
        </w:tc>
      </w:tr>
    </w:tbl>
    <w:p w14:paraId="20E88D73" w14:textId="77777777" w:rsidR="00A80738" w:rsidRPr="0012500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14872C4D" w14:textId="340C8CC6" w:rsidR="00D665F5" w:rsidRPr="0012500D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12500D">
        <w:rPr>
          <w:rFonts w:ascii="Arial Narrow" w:hAnsi="Arial Narrow" w:cs="Arial"/>
        </w:rPr>
        <w:t>Zamawiający, działając na podstawie art. 22</w:t>
      </w:r>
      <w:r w:rsidR="00FC7F5E" w:rsidRPr="0012500D">
        <w:rPr>
          <w:rFonts w:ascii="Arial Narrow" w:hAnsi="Arial Narrow" w:cs="Arial"/>
        </w:rPr>
        <w:t>2</w:t>
      </w:r>
      <w:r w:rsidRPr="0012500D">
        <w:rPr>
          <w:rFonts w:ascii="Arial Narrow" w:hAnsi="Arial Narrow" w:cs="Arial"/>
        </w:rPr>
        <w:t xml:space="preserve"> ust. 5 </w:t>
      </w:r>
      <w:r w:rsidRPr="0012500D">
        <w:rPr>
          <w:rFonts w:ascii="Arial Narrow" w:hAnsi="Arial Narrow" w:cs="Arial"/>
          <w:bCs/>
        </w:rPr>
        <w:t>ustawy z dnia 11 września 2019 r. Prawo zamówień publicznych</w:t>
      </w:r>
      <w:r w:rsidRPr="0012500D">
        <w:rPr>
          <w:rFonts w:ascii="Arial Narrow" w:hAnsi="Arial Narrow" w:cs="Arial"/>
        </w:rPr>
        <w:t xml:space="preserve"> </w:t>
      </w:r>
      <w:r w:rsidR="00091EFD" w:rsidRPr="0012500D">
        <w:rPr>
          <w:rFonts w:ascii="Arial Narrow" w:hAnsi="Arial Narrow" w:cs="Arial"/>
        </w:rPr>
        <w:t>(</w:t>
      </w:r>
      <w:proofErr w:type="spellStart"/>
      <w:r w:rsidR="00091EFD" w:rsidRPr="0012500D">
        <w:rPr>
          <w:rFonts w:ascii="Arial Narrow" w:hAnsi="Arial Narrow" w:cs="Arial"/>
        </w:rPr>
        <w:t>t.j</w:t>
      </w:r>
      <w:proofErr w:type="spellEnd"/>
      <w:r w:rsidR="00091EFD" w:rsidRPr="0012500D">
        <w:rPr>
          <w:rFonts w:ascii="Arial Narrow" w:hAnsi="Arial Narrow" w:cs="Arial"/>
        </w:rPr>
        <w:t xml:space="preserve">. Dz. U. z 2024 r. poz. 1320 z </w:t>
      </w:r>
      <w:proofErr w:type="spellStart"/>
      <w:r w:rsidR="00091EFD" w:rsidRPr="0012500D">
        <w:rPr>
          <w:rFonts w:ascii="Arial Narrow" w:hAnsi="Arial Narrow" w:cs="Arial"/>
        </w:rPr>
        <w:t>p</w:t>
      </w:r>
      <w:r w:rsidR="0012500D">
        <w:rPr>
          <w:rFonts w:ascii="Arial Narrow" w:hAnsi="Arial Narrow" w:cs="Arial"/>
        </w:rPr>
        <w:t>óź</w:t>
      </w:r>
      <w:r w:rsidR="00091EFD" w:rsidRPr="0012500D">
        <w:rPr>
          <w:rFonts w:ascii="Arial Narrow" w:hAnsi="Arial Narrow" w:cs="Arial"/>
        </w:rPr>
        <w:t>n</w:t>
      </w:r>
      <w:proofErr w:type="spellEnd"/>
      <w:r w:rsidR="00091EFD" w:rsidRPr="0012500D">
        <w:rPr>
          <w:rFonts w:ascii="Arial Narrow" w:hAnsi="Arial Narrow" w:cs="Arial"/>
        </w:rPr>
        <w:t>. zm.)</w:t>
      </w:r>
      <w:r w:rsidR="00490DC0" w:rsidRPr="0012500D">
        <w:rPr>
          <w:rFonts w:ascii="Arial Narrow" w:hAnsi="Arial Narrow" w:cs="Arial"/>
        </w:rPr>
        <w:t xml:space="preserve"> </w:t>
      </w:r>
      <w:r w:rsidRPr="0012500D">
        <w:rPr>
          <w:rFonts w:ascii="Arial Narrow" w:hAnsi="Arial Narrow" w:cs="Arial"/>
        </w:rPr>
        <w:t>udostępnia</w:t>
      </w:r>
      <w:r w:rsidR="00F95C33" w:rsidRPr="0012500D">
        <w:rPr>
          <w:rFonts w:ascii="Arial Narrow" w:hAnsi="Arial Narrow" w:cs="Arial"/>
        </w:rPr>
        <w:t xml:space="preserve"> </w:t>
      </w:r>
      <w:r w:rsidR="004C7E9B" w:rsidRPr="0012500D">
        <w:rPr>
          <w:rFonts w:ascii="Arial Narrow" w:hAnsi="Arial Narrow" w:cs="Arial"/>
        </w:rPr>
        <w:t>informacj</w:t>
      </w:r>
      <w:r w:rsidR="00577BC6" w:rsidRPr="0012500D">
        <w:rPr>
          <w:rFonts w:ascii="Arial Narrow" w:hAnsi="Arial Narrow" w:cs="Arial"/>
        </w:rPr>
        <w:t>ę</w:t>
      </w:r>
      <w:r w:rsidR="00035488" w:rsidRPr="0012500D">
        <w:rPr>
          <w:rFonts w:ascii="Arial Narrow" w:hAnsi="Arial Narrow" w:cs="Arial"/>
        </w:rPr>
        <w:t xml:space="preserve"> z otwarcia ofert</w:t>
      </w:r>
      <w:r w:rsidR="00577BC6" w:rsidRPr="0012500D">
        <w:rPr>
          <w:rFonts w:ascii="Arial Narrow" w:hAnsi="Arial Narrow" w:cs="Arial"/>
        </w:rPr>
        <w:t>.</w:t>
      </w:r>
    </w:p>
    <w:p w14:paraId="20BB504E" w14:textId="5237853C" w:rsidR="00A80738" w:rsidRPr="0012500D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12500D">
        <w:rPr>
          <w:rFonts w:ascii="Arial Narrow" w:hAnsi="Arial Narrow" w:cs="Arial"/>
        </w:rPr>
        <w:t>Podczas otwarcia ofert, mającego miejsce</w:t>
      </w:r>
      <w:r w:rsidR="00FF4AB1" w:rsidRPr="0012500D">
        <w:rPr>
          <w:rFonts w:ascii="Arial Narrow" w:hAnsi="Arial Narrow" w:cs="Arial"/>
        </w:rPr>
        <w:t xml:space="preserve"> w dniu </w:t>
      </w:r>
      <w:r w:rsidR="0012500D">
        <w:rPr>
          <w:rFonts w:ascii="Arial Narrow" w:hAnsi="Arial Narrow" w:cs="Arial"/>
        </w:rPr>
        <w:t>28.04.2026 r.</w:t>
      </w:r>
      <w:r w:rsidR="00FF4AB1" w:rsidRPr="0012500D">
        <w:rPr>
          <w:rFonts w:ascii="Arial Narrow" w:hAnsi="Arial Narrow" w:cs="Arial"/>
        </w:rPr>
        <w:t xml:space="preserve"> o godz. </w:t>
      </w:r>
      <w:r w:rsidR="0012500D">
        <w:rPr>
          <w:rFonts w:ascii="Arial Narrow" w:hAnsi="Arial Narrow" w:cs="Arial"/>
        </w:rPr>
        <w:t>8:30</w:t>
      </w:r>
      <w:r w:rsidRPr="0012500D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2500D" w14:paraId="29E04EF0" w14:textId="77777777" w:rsidTr="005A632E">
        <w:tc>
          <w:tcPr>
            <w:tcW w:w="1276" w:type="dxa"/>
            <w:shd w:val="clear" w:color="auto" w:fill="F2F2F2"/>
            <w:vAlign w:val="center"/>
          </w:tcPr>
          <w:p w14:paraId="4D047B01" w14:textId="77777777" w:rsidR="006B27ED" w:rsidRPr="0012500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Oferta n</w:t>
            </w:r>
            <w:r w:rsidR="006B27ED" w:rsidRPr="0012500D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FEFB7D2" w14:textId="77777777" w:rsidR="006B27ED" w:rsidRPr="0012500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A6BC0B0" w14:textId="77777777" w:rsidR="006B27ED" w:rsidRPr="0012500D" w:rsidRDefault="006B27ED" w:rsidP="0012500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2CC1221" w14:textId="77777777" w:rsidR="006B27ED" w:rsidRPr="0012500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Cena oferty</w:t>
            </w:r>
          </w:p>
        </w:tc>
      </w:tr>
      <w:tr w:rsidR="00091EFD" w:rsidRPr="0012500D" w14:paraId="61D975C0" w14:textId="77777777" w:rsidTr="00DB4204">
        <w:tc>
          <w:tcPr>
            <w:tcW w:w="1276" w:type="dxa"/>
            <w:vAlign w:val="center"/>
          </w:tcPr>
          <w:p w14:paraId="5532AACE" w14:textId="51C90937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13CF83D2" w14:textId="6E3824E3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1B00C0BF" w14:textId="4D61768B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Baxter Polska Sp. z o.o.</w:t>
            </w:r>
          </w:p>
          <w:p w14:paraId="06EF0E5F" w14:textId="36FF324D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Kruczkowskiego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8</w:t>
            </w:r>
          </w:p>
          <w:p w14:paraId="1C0701B8" w14:textId="2DED344E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00-380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3D9B3F4" w14:textId="0F07E975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218 026.08 zł</w:t>
            </w:r>
          </w:p>
        </w:tc>
      </w:tr>
      <w:tr w:rsidR="00091EFD" w:rsidRPr="0012500D" w14:paraId="19456253" w14:textId="77777777" w:rsidTr="00DB4204">
        <w:tc>
          <w:tcPr>
            <w:tcW w:w="1276" w:type="dxa"/>
            <w:vAlign w:val="center"/>
          </w:tcPr>
          <w:p w14:paraId="3D93F12A" w14:textId="60EA3184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F97B2EB" w14:textId="5D439909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29B7D955" w14:textId="5440E6EE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Baxter Polska Sp. z o.o.</w:t>
            </w:r>
          </w:p>
          <w:p w14:paraId="0D196461" w14:textId="77399633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Kruczkowskiego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8</w:t>
            </w:r>
          </w:p>
          <w:p w14:paraId="222C9031" w14:textId="19784E2D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00-380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2A46F0F" w14:textId="5B12CD06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464 888.16 zł</w:t>
            </w:r>
          </w:p>
        </w:tc>
      </w:tr>
      <w:tr w:rsidR="00091EFD" w:rsidRPr="0012500D" w14:paraId="53E3827C" w14:textId="77777777" w:rsidTr="00DB4204">
        <w:tc>
          <w:tcPr>
            <w:tcW w:w="1276" w:type="dxa"/>
            <w:vAlign w:val="center"/>
          </w:tcPr>
          <w:p w14:paraId="7B504D65" w14:textId="723581E2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52B62350" w14:textId="5BEACA27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30758536" w14:textId="71706EDE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Baxter Polska Sp. z o.o.</w:t>
            </w:r>
          </w:p>
          <w:p w14:paraId="27843798" w14:textId="774427BF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Kruczkowskiego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8</w:t>
            </w:r>
          </w:p>
          <w:p w14:paraId="165586EE" w14:textId="4144C478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00-380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A262197" w14:textId="46B24F3D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37 857.78 zł</w:t>
            </w:r>
          </w:p>
        </w:tc>
      </w:tr>
      <w:tr w:rsidR="00091EFD" w:rsidRPr="0012500D" w14:paraId="65A4F601" w14:textId="77777777" w:rsidTr="00DB4204">
        <w:tc>
          <w:tcPr>
            <w:tcW w:w="1276" w:type="dxa"/>
            <w:vAlign w:val="center"/>
          </w:tcPr>
          <w:p w14:paraId="4196C2D5" w14:textId="0285B950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4FBD3FE4" w14:textId="5731A34D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2A48F7DA" w14:textId="49BF3299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Baxter Polska Sp. z o.o.</w:t>
            </w:r>
          </w:p>
          <w:p w14:paraId="4C5940DC" w14:textId="0CB5C918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Kruczkowskiego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8</w:t>
            </w:r>
          </w:p>
          <w:p w14:paraId="171A0986" w14:textId="5EFCA7E0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00-380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CEC05BC" w14:textId="175AE12B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21 864.60 zł</w:t>
            </w:r>
          </w:p>
        </w:tc>
      </w:tr>
      <w:tr w:rsidR="00091EFD" w:rsidRPr="0012500D" w14:paraId="2E2BEF78" w14:textId="77777777" w:rsidTr="00DB4204">
        <w:tc>
          <w:tcPr>
            <w:tcW w:w="1276" w:type="dxa"/>
            <w:vAlign w:val="center"/>
          </w:tcPr>
          <w:p w14:paraId="147CE373" w14:textId="07933683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162E686E" w14:textId="2DEE0434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0D68F98A" w14:textId="43ADD3F2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12500D">
              <w:rPr>
                <w:rFonts w:ascii="Arial Narrow" w:hAnsi="Arial Narrow" w:cs="Arial"/>
              </w:rPr>
              <w:t>Aesculap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</w:t>
            </w:r>
            <w:proofErr w:type="spellStart"/>
            <w:r w:rsidRPr="0012500D">
              <w:rPr>
                <w:rFonts w:ascii="Arial Narrow" w:hAnsi="Arial Narrow" w:cs="Arial"/>
              </w:rPr>
              <w:t>Chifa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0F39D1BE" w14:textId="34F05731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Tysiąclecia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14</w:t>
            </w:r>
          </w:p>
          <w:p w14:paraId="383018C0" w14:textId="7CD9415F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64-300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28325678" w14:textId="6A270BFC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4 939 995.60 zł</w:t>
            </w:r>
          </w:p>
        </w:tc>
      </w:tr>
      <w:tr w:rsidR="00091EFD" w:rsidRPr="0012500D" w14:paraId="5FB4E17C" w14:textId="77777777" w:rsidTr="00DB4204">
        <w:tc>
          <w:tcPr>
            <w:tcW w:w="1276" w:type="dxa"/>
            <w:vAlign w:val="center"/>
          </w:tcPr>
          <w:p w14:paraId="7703A24D" w14:textId="2E7130BE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6176696B" w14:textId="6EDA15ED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16B71B0B" w14:textId="623D2D0D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12500D">
              <w:rPr>
                <w:rFonts w:ascii="Arial Narrow" w:hAnsi="Arial Narrow" w:cs="Arial"/>
              </w:rPr>
              <w:t>Aesculap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</w:t>
            </w:r>
            <w:proofErr w:type="spellStart"/>
            <w:r w:rsidRPr="0012500D">
              <w:rPr>
                <w:rFonts w:ascii="Arial Narrow" w:hAnsi="Arial Narrow" w:cs="Arial"/>
              </w:rPr>
              <w:t>Chifa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0995416D" w14:textId="034DB27E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Tysiąclecia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14</w:t>
            </w:r>
          </w:p>
          <w:p w14:paraId="3DFBB090" w14:textId="4F20693E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64-300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7BB16677" w14:textId="20194A99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278 727.48 zł</w:t>
            </w:r>
          </w:p>
        </w:tc>
      </w:tr>
      <w:tr w:rsidR="00091EFD" w:rsidRPr="0012500D" w14:paraId="2589A662" w14:textId="77777777" w:rsidTr="00DB4204">
        <w:tc>
          <w:tcPr>
            <w:tcW w:w="1276" w:type="dxa"/>
            <w:vAlign w:val="center"/>
          </w:tcPr>
          <w:p w14:paraId="054F9365" w14:textId="7BF388C8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276" w:type="dxa"/>
            <w:vAlign w:val="center"/>
          </w:tcPr>
          <w:p w14:paraId="58D64BED" w14:textId="6F491453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302BB2D1" w14:textId="798FFF37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12500D">
              <w:rPr>
                <w:rFonts w:ascii="Arial Narrow" w:hAnsi="Arial Narrow" w:cs="Arial"/>
              </w:rPr>
              <w:t>Aesculap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</w:t>
            </w:r>
            <w:proofErr w:type="spellStart"/>
            <w:r w:rsidRPr="0012500D">
              <w:rPr>
                <w:rFonts w:ascii="Arial Narrow" w:hAnsi="Arial Narrow" w:cs="Arial"/>
              </w:rPr>
              <w:t>Chifa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1777CF19" w14:textId="56C54E62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Tysiąclecia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14</w:t>
            </w:r>
          </w:p>
          <w:p w14:paraId="6A50BD62" w14:textId="0C2F95DF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64-300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367E477F" w14:textId="32ED7659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337 380.12 zł</w:t>
            </w:r>
          </w:p>
        </w:tc>
      </w:tr>
      <w:tr w:rsidR="00091EFD" w:rsidRPr="0012500D" w14:paraId="7724CBCD" w14:textId="77777777" w:rsidTr="00DB4204">
        <w:tc>
          <w:tcPr>
            <w:tcW w:w="1276" w:type="dxa"/>
            <w:vAlign w:val="center"/>
          </w:tcPr>
          <w:p w14:paraId="5AE1FF42" w14:textId="23402C68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2B0A7965" w14:textId="0A4B188E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</w:tcPr>
          <w:p w14:paraId="4BDFD92E" w14:textId="70F52BDC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12500D">
              <w:rPr>
                <w:rFonts w:ascii="Arial Narrow" w:hAnsi="Arial Narrow" w:cs="Arial"/>
              </w:rPr>
              <w:t>Aesculap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</w:t>
            </w:r>
            <w:proofErr w:type="spellStart"/>
            <w:r w:rsidRPr="0012500D">
              <w:rPr>
                <w:rFonts w:ascii="Arial Narrow" w:hAnsi="Arial Narrow" w:cs="Arial"/>
              </w:rPr>
              <w:t>Chifa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659B8A1B" w14:textId="6A5CF1CC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Tysiąclecia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14</w:t>
            </w:r>
          </w:p>
          <w:p w14:paraId="1B0E2A31" w14:textId="412FB227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64-300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0975615C" w14:textId="67E76401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7 209.00 zł</w:t>
            </w:r>
          </w:p>
        </w:tc>
      </w:tr>
      <w:tr w:rsidR="00091EFD" w:rsidRPr="0012500D" w14:paraId="4FD095DC" w14:textId="77777777" w:rsidTr="00DB4204">
        <w:tc>
          <w:tcPr>
            <w:tcW w:w="1276" w:type="dxa"/>
            <w:vAlign w:val="center"/>
          </w:tcPr>
          <w:p w14:paraId="32F45E18" w14:textId="1F46EA39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63CA8F7D" w14:textId="1D62C3B7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6CEFA744" w14:textId="6A6D3DCE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12500D">
              <w:rPr>
                <w:rFonts w:ascii="Arial Narrow" w:hAnsi="Arial Narrow" w:cs="Arial"/>
              </w:rPr>
              <w:t>Fresenius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</w:t>
            </w:r>
            <w:proofErr w:type="spellStart"/>
            <w:r w:rsidRPr="0012500D">
              <w:rPr>
                <w:rFonts w:ascii="Arial Narrow" w:hAnsi="Arial Narrow" w:cs="Arial"/>
              </w:rPr>
              <w:t>Kabi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Polska Sp.  z o.o.</w:t>
            </w:r>
          </w:p>
          <w:p w14:paraId="40F0DB62" w14:textId="0AB51B0B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Al. Jerozolimskie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134</w:t>
            </w:r>
          </w:p>
          <w:p w14:paraId="731D05DB" w14:textId="26CDA832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02-305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B7698CC" w14:textId="1855B6D1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4 812 866.10 zł</w:t>
            </w:r>
          </w:p>
        </w:tc>
      </w:tr>
      <w:tr w:rsidR="00091EFD" w:rsidRPr="0012500D" w14:paraId="773D592B" w14:textId="77777777" w:rsidTr="00DB4204">
        <w:tc>
          <w:tcPr>
            <w:tcW w:w="1276" w:type="dxa"/>
            <w:vAlign w:val="center"/>
          </w:tcPr>
          <w:p w14:paraId="2B5338AF" w14:textId="2210DECA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32B2535D" w14:textId="2F7652D4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7E34DCB1" w14:textId="646A40B2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12500D">
              <w:rPr>
                <w:rFonts w:ascii="Arial Narrow" w:hAnsi="Arial Narrow" w:cs="Arial"/>
              </w:rPr>
              <w:t>Fresenius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</w:t>
            </w:r>
            <w:proofErr w:type="spellStart"/>
            <w:r w:rsidRPr="0012500D">
              <w:rPr>
                <w:rFonts w:ascii="Arial Narrow" w:hAnsi="Arial Narrow" w:cs="Arial"/>
              </w:rPr>
              <w:t>Kabi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Polska Sp.  z o.o.</w:t>
            </w:r>
          </w:p>
          <w:p w14:paraId="4D035E32" w14:textId="60DB391B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Al. Jerozolimskie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134</w:t>
            </w:r>
          </w:p>
          <w:p w14:paraId="15419396" w14:textId="62B9F8B1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02-305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FC798CB" w14:textId="28825157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236 150.64 zł</w:t>
            </w:r>
          </w:p>
        </w:tc>
      </w:tr>
      <w:tr w:rsidR="00091EFD" w:rsidRPr="0012500D" w14:paraId="643CBF1B" w14:textId="77777777" w:rsidTr="00DB4204">
        <w:tc>
          <w:tcPr>
            <w:tcW w:w="1276" w:type="dxa"/>
            <w:vAlign w:val="center"/>
          </w:tcPr>
          <w:p w14:paraId="2A772F54" w14:textId="0434A95B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395F7040" w14:textId="1F442316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1D620CB6" w14:textId="47CB6382" w:rsidR="00091EFD" w:rsidRPr="0012500D" w:rsidRDefault="00091EFD" w:rsidP="0012500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12500D">
              <w:rPr>
                <w:rFonts w:ascii="Arial Narrow" w:hAnsi="Arial Narrow" w:cs="Arial"/>
              </w:rPr>
              <w:t>Fresenius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</w:t>
            </w:r>
            <w:proofErr w:type="spellStart"/>
            <w:r w:rsidRPr="0012500D">
              <w:rPr>
                <w:rFonts w:ascii="Arial Narrow" w:hAnsi="Arial Narrow" w:cs="Arial"/>
              </w:rPr>
              <w:t>Kabi</w:t>
            </w:r>
            <w:proofErr w:type="spellEnd"/>
            <w:r w:rsidRPr="0012500D">
              <w:rPr>
                <w:rFonts w:ascii="Arial Narrow" w:hAnsi="Arial Narrow" w:cs="Arial"/>
              </w:rPr>
              <w:t xml:space="preserve"> Polska Sp.  z o.o.</w:t>
            </w:r>
          </w:p>
          <w:p w14:paraId="558E6434" w14:textId="552A9EEB" w:rsidR="00091EFD" w:rsidRPr="0012500D" w:rsidRDefault="00091EFD" w:rsidP="0012500D">
            <w:pPr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Al. Jerozolimskie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134</w:t>
            </w:r>
          </w:p>
          <w:p w14:paraId="52A700AC" w14:textId="607499CB" w:rsidR="00091EFD" w:rsidRPr="0012500D" w:rsidRDefault="00091EFD" w:rsidP="0012500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02-305</w:t>
            </w:r>
            <w:r w:rsidRPr="0012500D">
              <w:rPr>
                <w:rFonts w:ascii="Arial Narrow" w:hAnsi="Arial Narrow" w:cs="Arial"/>
              </w:rPr>
              <w:t xml:space="preserve"> </w:t>
            </w:r>
            <w:r w:rsidRPr="0012500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BD1A1E5" w14:textId="5F666978" w:rsidR="00091EFD" w:rsidRPr="0012500D" w:rsidRDefault="00091EFD" w:rsidP="00DB420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2500D">
              <w:rPr>
                <w:rFonts w:ascii="Arial Narrow" w:hAnsi="Arial Narrow" w:cs="Arial"/>
              </w:rPr>
              <w:t>200 978.39 zł</w:t>
            </w:r>
          </w:p>
        </w:tc>
      </w:tr>
    </w:tbl>
    <w:p w14:paraId="4DDD095A" w14:textId="7987F3A3" w:rsidR="00A80738" w:rsidRPr="0012500D" w:rsidRDefault="0012500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12500D">
        <w:rPr>
          <w:rFonts w:ascii="Arial Narrow" w:hAnsi="Arial Narrow" w:cs="Arial"/>
          <w:i/>
          <w:sz w:val="20"/>
        </w:rPr>
        <w:t>ZAMAWIAJĄCY</w:t>
      </w:r>
    </w:p>
    <w:bookmarkEnd w:id="0"/>
    <w:p w14:paraId="6545A56A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4D79FA3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064FAA7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8B23A42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5BC22DE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741E3C9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42D6011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465E9DF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A85CDC7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38335D6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DB621BE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7B92093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4FBECD7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130A75C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C4EA82F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8090153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4B1765A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F0BE256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ECD7716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4B77803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742F805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39587E2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3FBBC0C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BAB329F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2CF93C1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336639A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1B2F86D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24F6A6C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B464CD0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F88D5C5" w14:textId="77777777" w:rsid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24186E3" w14:textId="22FD6E9A" w:rsidR="0012500D" w:rsidRPr="00906D68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16E07441" w14:textId="77777777" w:rsidR="0012500D" w:rsidRPr="00906D68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3BD8A786" w14:textId="77777777" w:rsidR="0012500D" w:rsidRPr="00906D68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33BCA174" w14:textId="6130D5DD" w:rsidR="00C236D3" w:rsidRPr="0012500D" w:rsidRDefault="0012500D" w:rsidP="001250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28.04.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12500D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57E38" w14:textId="77777777" w:rsidR="00CE471E" w:rsidRDefault="00CE471E">
      <w:r>
        <w:separator/>
      </w:r>
    </w:p>
  </w:endnote>
  <w:endnote w:type="continuationSeparator" w:id="0">
    <w:p w14:paraId="52978AA0" w14:textId="77777777" w:rsidR="00CE471E" w:rsidRDefault="00CE4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758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416E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C8C9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97CCF7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C0AAB1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7C9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7AC164" w14:textId="77777777" w:rsidR="009F189D" w:rsidRDefault="009F189D">
    <w:pPr>
      <w:pStyle w:val="Stopka"/>
      <w:tabs>
        <w:tab w:val="clear" w:pos="4536"/>
      </w:tabs>
      <w:jc w:val="center"/>
    </w:pPr>
  </w:p>
  <w:p w14:paraId="3459FD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BFDB6" w14:textId="77777777" w:rsidR="00CE471E" w:rsidRDefault="00CE471E">
      <w:r>
        <w:separator/>
      </w:r>
    </w:p>
  </w:footnote>
  <w:footnote w:type="continuationSeparator" w:id="0">
    <w:p w14:paraId="38A0CD30" w14:textId="77777777" w:rsidR="00CE471E" w:rsidRDefault="00CE4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CAE3B" w14:textId="77777777" w:rsidR="00091EFD" w:rsidRDefault="00091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B5906" w14:textId="77777777" w:rsidR="00091EFD" w:rsidRDefault="00091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87B36" w14:textId="77777777" w:rsidR="00091EFD" w:rsidRDefault="00091E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D88"/>
    <w:rsid w:val="00007727"/>
    <w:rsid w:val="00017720"/>
    <w:rsid w:val="00035488"/>
    <w:rsid w:val="00091EFD"/>
    <w:rsid w:val="000D7F25"/>
    <w:rsid w:val="000E00E5"/>
    <w:rsid w:val="0012500D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00D88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471E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D622CC"/>
  <w15:chartTrackingRefBased/>
  <w15:docId w15:val="{C8697E43-D625-49CE-ABE7-452FE1C0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2500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2500D"/>
    <w:rPr>
      <w:b/>
      <w:bCs/>
    </w:rPr>
  </w:style>
  <w:style w:type="character" w:styleId="Hipercze">
    <w:name w:val="Hyperlink"/>
    <w:uiPriority w:val="99"/>
    <w:unhideWhenUsed/>
    <w:rsid w:val="001250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2026-04-28T08:46:00Z</cp:lastPrinted>
  <dcterms:created xsi:type="dcterms:W3CDTF">2026-04-28T08:44:00Z</dcterms:created>
  <dcterms:modified xsi:type="dcterms:W3CDTF">2026-04-28T08:46:00Z</dcterms:modified>
</cp:coreProperties>
</file>