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2D2FAF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2D2FAF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A63FF9" w:rsidRPr="002D2FAF">
        <w:rPr>
          <w:rFonts w:ascii="Arial Narrow" w:eastAsia="Times New Roman" w:hAnsi="Arial Narrow" w:cs="Arial"/>
          <w:bCs/>
          <w:sz w:val="24"/>
          <w:szCs w:val="20"/>
          <w:lang w:eastAsia="pl-PL"/>
        </w:rPr>
        <w:t>3</w:t>
      </w:r>
      <w:r w:rsidRPr="002D2FAF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2D2FAF" w:rsidTr="00D62E6E">
        <w:tc>
          <w:tcPr>
            <w:tcW w:w="2800" w:type="dxa"/>
          </w:tcPr>
          <w:p w:rsidR="00D62E6E" w:rsidRPr="002D2FAF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D2FAF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2D2FAF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2D2FA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2D2FA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D2FA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2D2FAF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D2FA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2D2FAF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2D2FA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2D2FAF" w:rsidTr="00D62E6E">
        <w:tc>
          <w:tcPr>
            <w:tcW w:w="2800" w:type="dxa"/>
          </w:tcPr>
          <w:p w:rsidR="00D62E6E" w:rsidRPr="002D2FAF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D2FAF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2D2FA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2D2FA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D2FA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2D2FAF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2D2FA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2D2FAF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2D2FA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2D2FAF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A63FF9" w:rsidRPr="002D2FAF" w:rsidTr="008E56D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63FF9" w:rsidRPr="002D2FAF" w:rsidRDefault="00A63FF9" w:rsidP="008E56DD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2D2FAF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A63FF9" w:rsidRPr="002D2FAF" w:rsidRDefault="00A63FF9" w:rsidP="008E56DD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2D2FAF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2D2FAF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2D2FAF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2D2FAF">
              <w:rPr>
                <w:rFonts w:ascii="Arial Narrow" w:eastAsia="Times New Roman" w:hAnsi="Arial Narrow" w:cs="Arial"/>
                <w:lang w:eastAsia="pl-PL"/>
              </w:rPr>
              <w:t xml:space="preserve">. Dz. U. z 2024 r. poz. 1320 z </w:t>
            </w:r>
            <w:proofErr w:type="spellStart"/>
            <w:r w:rsidRPr="002D2FAF">
              <w:rPr>
                <w:rFonts w:ascii="Arial Narrow" w:eastAsia="Times New Roman" w:hAnsi="Arial Narrow" w:cs="Arial"/>
                <w:lang w:eastAsia="pl-PL"/>
              </w:rPr>
              <w:t>p</w:t>
            </w:r>
            <w:r w:rsidR="002D2FAF">
              <w:rPr>
                <w:rFonts w:ascii="Arial Narrow" w:eastAsia="Times New Roman" w:hAnsi="Arial Narrow" w:cs="Arial"/>
                <w:lang w:eastAsia="pl-PL"/>
              </w:rPr>
              <w:t>óźn</w:t>
            </w:r>
            <w:proofErr w:type="spellEnd"/>
            <w:r w:rsidRPr="002D2FAF">
              <w:rPr>
                <w:rFonts w:ascii="Arial Narrow" w:eastAsia="Times New Roman" w:hAnsi="Arial Narrow" w:cs="Arial"/>
                <w:lang w:eastAsia="pl-PL"/>
              </w:rPr>
              <w:t>. zm.)</w:t>
            </w:r>
            <w:r w:rsidRPr="002D2FAF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2D2FAF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2D2FAF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A63FF9" w:rsidRPr="002D2FAF" w:rsidRDefault="00A63FF9" w:rsidP="008E56D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2D2FAF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A63FF9" w:rsidRPr="002D2FAF" w:rsidRDefault="00A63FF9" w:rsidP="008E56D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2D2FAF" w:rsidRDefault="00A63FF9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D2FA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2D2FAF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2D2FAF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2D2FAF" w:rsidTr="00D62E6E">
        <w:tc>
          <w:tcPr>
            <w:tcW w:w="2269" w:type="dxa"/>
          </w:tcPr>
          <w:p w:rsidR="00D62E6E" w:rsidRPr="002D2FAF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D2FA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2D2FAF" w:rsidRDefault="00A63FF9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D2FA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jednorazowe drobnego sprzętu medycznego</w:t>
            </w:r>
            <w:r w:rsidR="00D62E6E" w:rsidRPr="002D2FA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63FF9" w:rsidRPr="002D2FAF" w:rsidTr="008E56DD">
        <w:tc>
          <w:tcPr>
            <w:tcW w:w="2269" w:type="dxa"/>
          </w:tcPr>
          <w:p w:rsidR="00A63FF9" w:rsidRPr="002D2FAF" w:rsidRDefault="00A63FF9" w:rsidP="008E56D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D2FA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A63FF9" w:rsidRPr="002D2FAF" w:rsidRDefault="00A63FF9" w:rsidP="008E56D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D2FA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59/2026</w:t>
            </w:r>
          </w:p>
        </w:tc>
      </w:tr>
    </w:tbl>
    <w:p w:rsidR="00BC121E" w:rsidRPr="002D2FAF" w:rsidRDefault="00A63FF9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2D2FA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2D2FA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2D2FAF">
        <w:rPr>
          <w:rFonts w:ascii="Arial Narrow" w:eastAsia="Times New Roman" w:hAnsi="Arial Narrow" w:cs="Arial"/>
          <w:b/>
          <w:sz w:val="24"/>
          <w:szCs w:val="24"/>
          <w:lang w:eastAsia="pl-PL"/>
        </w:rPr>
        <w:t>10. Wojskowy Szpital Kliniczny z Polikliniką Samodzielny Publiczny Zakład Opieki Zdrowotnej w Bydgoszczy</w:t>
      </w:r>
      <w:r w:rsidR="00BC121E" w:rsidRPr="002D2FAF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2D2FA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2D2FAF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2D2FAF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2D2FAF">
        <w:rPr>
          <w:rFonts w:ascii="Arial Narrow" w:eastAsia="Times New Roman" w:hAnsi="Arial Narrow" w:cs="Arial"/>
          <w:b/>
          <w:bCs/>
          <w:sz w:val="24"/>
          <w:szCs w:val="24"/>
        </w:rPr>
        <w:t xml:space="preserve">Nie przynależę / Przynależę </w:t>
      </w:r>
      <w:r w:rsidRPr="002D2FAF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 xml:space="preserve">* </w:t>
      </w:r>
      <w:r w:rsidR="00BC121E" w:rsidRPr="002D2FAF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</w:t>
      </w:r>
      <w:r w:rsidRPr="002D2FA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2D2FAF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2D2FAF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2D2FAF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2D2FAF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F69A4" w:rsidRPr="002D2FAF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D2FAF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  <w:r w:rsidR="00CF03EF" w:rsidRPr="002D2FA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1E4022" w:rsidRPr="002D2FAF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568"/>
      </w:tblGrid>
      <w:tr w:rsidR="00BC121E" w:rsidRPr="002D2FAF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2D2FA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D2FA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2D2FAF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D2FA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2D2FAF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D2FA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2D2FAF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D2FA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D2FA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D2FA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D2FA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2D2FAF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D2FA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D2FA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D2FA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D2FA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2D2FAF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2D2FAF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2D2FAF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2D2FAF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2D2FAF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</w:pPr>
      <w:r w:rsidRPr="002D2FAF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2D2FAF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 w:rsidRPr="002D2FAF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2D2FAF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2D2FAF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2D2FAF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lastRenderedPageBreak/>
        <w:t>**</w:t>
      </w:r>
      <w:r w:rsidRPr="002D2FAF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 xml:space="preserve"> Wypełnić jeżeli dotyczy</w:t>
      </w:r>
    </w:p>
    <w:p w:rsidR="00067B62" w:rsidRPr="002D2FAF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2D2FAF" w:rsidTr="00620E37">
        <w:tc>
          <w:tcPr>
            <w:tcW w:w="2660" w:type="dxa"/>
          </w:tcPr>
          <w:p w:rsidR="00BC121E" w:rsidRPr="002D2FA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2D2FAF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2D2FA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2D2FAF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D2FA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2D2FA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2D2FA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2D2FA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2D2FA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2D2FA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2D2FAF" w:rsidRDefault="00844A96" w:rsidP="00A63FF9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D2FA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A63FF9" w:rsidRPr="002D2FA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2D2FA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2D2FA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2D2FAF" w:rsidRDefault="00106AC7" w:rsidP="001E4022">
      <w:pPr>
        <w:rPr>
          <w:rFonts w:ascii="Arial Narrow" w:hAnsi="Arial Narrow"/>
        </w:rPr>
      </w:pPr>
    </w:p>
    <w:sectPr w:rsidR="00106AC7" w:rsidRPr="002D2FAF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63CF" w:rsidRDefault="00FE63CF">
      <w:r>
        <w:separator/>
      </w:r>
    </w:p>
  </w:endnote>
  <w:endnote w:type="continuationSeparator" w:id="1">
    <w:p w:rsidR="00FE63CF" w:rsidRDefault="00FE63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D2FA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D2FA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FF9" w:rsidRDefault="00A63FF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63CF" w:rsidRDefault="00FE63CF">
      <w:r>
        <w:separator/>
      </w:r>
    </w:p>
  </w:footnote>
  <w:footnote w:type="continuationSeparator" w:id="1">
    <w:p w:rsidR="00FE63CF" w:rsidRDefault="00FE63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FF9" w:rsidRDefault="00A63FF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FF9" w:rsidRDefault="00A63FF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FF9" w:rsidRDefault="00A63FF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3FF9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2FAF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3FF9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E63CF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205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2026-04-29T06:40:00Z</dcterms:created>
  <dcterms:modified xsi:type="dcterms:W3CDTF">2026-04-29T06:40:00Z</dcterms:modified>
</cp:coreProperties>
</file>