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FF3C5" w14:textId="77777777" w:rsidR="00B048DA" w:rsidRPr="00A10ADC" w:rsidRDefault="00BF6F9F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A10ADC">
        <w:rPr>
          <w:rFonts w:ascii="Arial Narrow" w:hAnsi="Arial Narrow" w:cs="Arial"/>
          <w:sz w:val="20"/>
          <w:szCs w:val="20"/>
        </w:rPr>
        <w:t>Bydgoszcz</w:t>
      </w:r>
      <w:r w:rsidR="00B048DA" w:rsidRPr="00A10ADC">
        <w:rPr>
          <w:rFonts w:ascii="Arial Narrow" w:hAnsi="Arial Narrow" w:cs="Arial"/>
          <w:sz w:val="20"/>
          <w:szCs w:val="20"/>
        </w:rPr>
        <w:t xml:space="preserve"> dnia: </w:t>
      </w:r>
      <w:r w:rsidRPr="00A10ADC">
        <w:rPr>
          <w:rFonts w:ascii="Arial Narrow" w:hAnsi="Arial Narrow" w:cs="Arial"/>
          <w:sz w:val="20"/>
          <w:szCs w:val="20"/>
        </w:rPr>
        <w:t>2026-04-29</w:t>
      </w:r>
    </w:p>
    <w:p w14:paraId="7367AE32" w14:textId="25E67462" w:rsidR="00B048DA" w:rsidRPr="00A10ADC" w:rsidRDefault="00BF6F9F" w:rsidP="00A10ADC">
      <w:pPr>
        <w:spacing w:line="276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A10ADC">
        <w:rPr>
          <w:rFonts w:ascii="Arial Narrow" w:hAnsi="Arial Narrow" w:cs="Arial"/>
          <w:b/>
          <w:bCs/>
          <w:sz w:val="20"/>
          <w:szCs w:val="20"/>
        </w:rPr>
        <w:t>10</w:t>
      </w:r>
      <w:r w:rsidR="00A10ADC">
        <w:rPr>
          <w:rFonts w:ascii="Arial Narrow" w:hAnsi="Arial Narrow" w:cs="Arial"/>
          <w:b/>
          <w:bCs/>
          <w:sz w:val="20"/>
          <w:szCs w:val="20"/>
        </w:rPr>
        <w:t>.</w:t>
      </w:r>
      <w:r w:rsidRPr="00A10ADC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6B92A800" w14:textId="77777777" w:rsidR="00B048DA" w:rsidRPr="00A10ADC" w:rsidRDefault="00BF6F9F" w:rsidP="00A10ADC">
      <w:pPr>
        <w:spacing w:line="276" w:lineRule="auto"/>
        <w:ind w:right="3969"/>
        <w:rPr>
          <w:rFonts w:ascii="Arial Narrow" w:hAnsi="Arial Narrow" w:cs="Arial"/>
          <w:sz w:val="20"/>
          <w:szCs w:val="20"/>
        </w:rPr>
      </w:pPr>
      <w:r w:rsidRPr="00A10ADC">
        <w:rPr>
          <w:rFonts w:ascii="Arial Narrow" w:hAnsi="Arial Narrow" w:cs="Arial"/>
          <w:sz w:val="20"/>
          <w:szCs w:val="20"/>
        </w:rPr>
        <w:t>Powstańców Warszawy</w:t>
      </w:r>
      <w:r w:rsidR="00B048DA" w:rsidRPr="00A10ADC">
        <w:rPr>
          <w:rFonts w:ascii="Arial Narrow" w:hAnsi="Arial Narrow" w:cs="Arial"/>
          <w:sz w:val="20"/>
          <w:szCs w:val="20"/>
        </w:rPr>
        <w:t xml:space="preserve"> </w:t>
      </w:r>
      <w:r w:rsidRPr="00A10ADC">
        <w:rPr>
          <w:rFonts w:ascii="Arial Narrow" w:hAnsi="Arial Narrow" w:cs="Arial"/>
          <w:sz w:val="20"/>
          <w:szCs w:val="20"/>
        </w:rPr>
        <w:t>5</w:t>
      </w:r>
    </w:p>
    <w:p w14:paraId="7444014E" w14:textId="77777777" w:rsidR="00B048DA" w:rsidRPr="00A10ADC" w:rsidRDefault="00BF6F9F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A10ADC">
        <w:rPr>
          <w:rFonts w:ascii="Arial Narrow" w:hAnsi="Arial Narrow" w:cs="Arial"/>
          <w:sz w:val="20"/>
          <w:szCs w:val="20"/>
        </w:rPr>
        <w:t>85-681</w:t>
      </w:r>
      <w:r w:rsidR="00B048DA" w:rsidRPr="00A10ADC">
        <w:rPr>
          <w:rFonts w:ascii="Arial Narrow" w:hAnsi="Arial Narrow" w:cs="Arial"/>
          <w:sz w:val="20"/>
          <w:szCs w:val="20"/>
        </w:rPr>
        <w:t xml:space="preserve"> </w:t>
      </w:r>
      <w:r w:rsidRPr="00A10ADC">
        <w:rPr>
          <w:rFonts w:ascii="Arial Narrow" w:hAnsi="Arial Narrow" w:cs="Arial"/>
          <w:sz w:val="20"/>
          <w:szCs w:val="20"/>
        </w:rPr>
        <w:t>Bydgoszcz</w:t>
      </w:r>
    </w:p>
    <w:p w14:paraId="6FF31088" w14:textId="77777777" w:rsidR="00B048DA" w:rsidRPr="00A10ADC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A10ADC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ACE33B5" w14:textId="77777777" w:rsidR="00B048DA" w:rsidRPr="00A10AD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A10ADC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33A27BCC" w14:textId="77777777" w:rsidR="00B048DA" w:rsidRPr="00A10AD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A10ADC" w14:paraId="170471AB" w14:textId="77777777" w:rsidTr="00B048DA">
        <w:tc>
          <w:tcPr>
            <w:tcW w:w="9498" w:type="dxa"/>
            <w:shd w:val="clear" w:color="auto" w:fill="F2F2F2"/>
            <w:hideMark/>
          </w:tcPr>
          <w:p w14:paraId="7B74212A" w14:textId="0C635B9A" w:rsidR="00B048DA" w:rsidRPr="00A10ADC" w:rsidRDefault="00A10ADC" w:rsidP="00DE740A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31294337" w14:textId="77777777" w:rsidR="00B048DA" w:rsidRPr="00A10ADC" w:rsidRDefault="00B048DA" w:rsidP="00DE740A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A10ADC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20897B0C" w14:textId="77777777" w:rsidR="00B048DA" w:rsidRPr="00A10ADC" w:rsidRDefault="00B048DA" w:rsidP="00DE740A">
      <w:pPr>
        <w:keepNext/>
        <w:spacing w:after="240" w:line="276" w:lineRule="auto"/>
        <w:outlineLvl w:val="0"/>
        <w:rPr>
          <w:rFonts w:ascii="Arial Narrow" w:hAnsi="Arial Narrow" w:cs="Arial"/>
          <w:b/>
          <w:sz w:val="20"/>
          <w:szCs w:val="20"/>
        </w:rPr>
      </w:pPr>
    </w:p>
    <w:p w14:paraId="5542519A" w14:textId="77777777" w:rsidR="00B048DA" w:rsidRPr="00A10ADC" w:rsidRDefault="00B048DA" w:rsidP="00DE740A">
      <w:pPr>
        <w:spacing w:after="120" w:line="276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A10ADC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A10ADC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A10ADC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A10ADC" w14:paraId="51C2B3F0" w14:textId="77777777" w:rsidTr="00B048DA">
        <w:tc>
          <w:tcPr>
            <w:tcW w:w="2269" w:type="dxa"/>
          </w:tcPr>
          <w:p w14:paraId="6C415D68" w14:textId="77777777" w:rsidR="00B048DA" w:rsidRPr="00A10ADC" w:rsidRDefault="00B048DA" w:rsidP="00DE740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22A93E2B" w14:textId="77777777" w:rsidR="00B048DA" w:rsidRPr="00A10ADC" w:rsidRDefault="00BF6F9F" w:rsidP="00DE740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b/>
                <w:sz w:val="20"/>
                <w:szCs w:val="20"/>
              </w:rPr>
              <w:t>Dostawa sprzętu medycznego</w:t>
            </w:r>
          </w:p>
        </w:tc>
      </w:tr>
      <w:tr w:rsidR="00BF6F9F" w:rsidRPr="00A10ADC" w14:paraId="3B6E1304" w14:textId="77777777" w:rsidTr="002E138F">
        <w:tc>
          <w:tcPr>
            <w:tcW w:w="2269" w:type="dxa"/>
          </w:tcPr>
          <w:p w14:paraId="357DE07F" w14:textId="77777777" w:rsidR="00BF6F9F" w:rsidRPr="00A10ADC" w:rsidRDefault="00BF6F9F" w:rsidP="00DE740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391A279A" w14:textId="77777777" w:rsidR="00BF6F9F" w:rsidRPr="00A10ADC" w:rsidRDefault="00BF6F9F" w:rsidP="00DE740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b/>
                <w:sz w:val="20"/>
                <w:szCs w:val="20"/>
              </w:rPr>
              <w:t>13/2026</w:t>
            </w:r>
          </w:p>
        </w:tc>
      </w:tr>
    </w:tbl>
    <w:p w14:paraId="08DC52A7" w14:textId="77777777" w:rsidR="00B048DA" w:rsidRPr="00A10AD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075B8E1D" w14:textId="43390FE6" w:rsidR="008642B3" w:rsidRDefault="00B048DA" w:rsidP="00A10ADC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0"/>
          <w:szCs w:val="20"/>
        </w:rPr>
      </w:pPr>
      <w:r w:rsidRPr="00A10ADC">
        <w:rPr>
          <w:rFonts w:ascii="Arial Narrow" w:hAnsi="Arial Narrow" w:cs="Arial"/>
          <w:sz w:val="20"/>
          <w:szCs w:val="20"/>
        </w:rPr>
        <w:t xml:space="preserve">Zamawiający, </w:t>
      </w:r>
      <w:r w:rsidR="00BF6F9F" w:rsidRPr="00A10ADC">
        <w:rPr>
          <w:rFonts w:ascii="Arial Narrow" w:hAnsi="Arial Narrow" w:cs="Arial"/>
          <w:b/>
          <w:sz w:val="20"/>
          <w:szCs w:val="20"/>
        </w:rPr>
        <w:t>10</w:t>
      </w:r>
      <w:r w:rsidR="00A10ADC">
        <w:rPr>
          <w:rFonts w:ascii="Arial Narrow" w:hAnsi="Arial Narrow" w:cs="Arial"/>
          <w:b/>
          <w:sz w:val="20"/>
          <w:szCs w:val="20"/>
        </w:rPr>
        <w:t>.</w:t>
      </w:r>
      <w:r w:rsidR="00BF6F9F" w:rsidRPr="00A10ADC">
        <w:rPr>
          <w:rFonts w:ascii="Arial Narrow" w:hAnsi="Arial Narrow" w:cs="Arial"/>
          <w:b/>
          <w:sz w:val="20"/>
          <w:szCs w:val="20"/>
        </w:rPr>
        <w:t>WSzKzP SPZOZ</w:t>
      </w:r>
      <w:r w:rsidRPr="00A10ADC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A10ADC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A10ADC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A10ADC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BF6F9F" w:rsidRPr="00A10ADC">
        <w:rPr>
          <w:rFonts w:ascii="Arial Narrow" w:hAnsi="Arial Narrow" w:cs="Arial"/>
          <w:sz w:val="20"/>
          <w:szCs w:val="20"/>
        </w:rPr>
        <w:t>(</w:t>
      </w:r>
      <w:proofErr w:type="spellStart"/>
      <w:r w:rsidR="00BF6F9F" w:rsidRPr="00A10ADC">
        <w:rPr>
          <w:rFonts w:ascii="Arial Narrow" w:hAnsi="Arial Narrow" w:cs="Arial"/>
          <w:sz w:val="20"/>
          <w:szCs w:val="20"/>
        </w:rPr>
        <w:t>t.j</w:t>
      </w:r>
      <w:proofErr w:type="spellEnd"/>
      <w:r w:rsidR="00BF6F9F" w:rsidRPr="00A10ADC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BF6F9F" w:rsidRPr="00A10ADC">
        <w:rPr>
          <w:rFonts w:ascii="Arial Narrow" w:hAnsi="Arial Narrow" w:cs="Arial"/>
          <w:sz w:val="20"/>
          <w:szCs w:val="20"/>
        </w:rPr>
        <w:t>p</w:t>
      </w:r>
      <w:r w:rsidR="00A10ADC">
        <w:rPr>
          <w:rFonts w:ascii="Arial Narrow" w:hAnsi="Arial Narrow" w:cs="Arial"/>
          <w:sz w:val="20"/>
          <w:szCs w:val="20"/>
        </w:rPr>
        <w:t>óź</w:t>
      </w:r>
      <w:r w:rsidR="00BF6F9F" w:rsidRPr="00A10ADC">
        <w:rPr>
          <w:rFonts w:ascii="Arial Narrow" w:hAnsi="Arial Narrow" w:cs="Arial"/>
          <w:sz w:val="20"/>
          <w:szCs w:val="20"/>
        </w:rPr>
        <w:t>n</w:t>
      </w:r>
      <w:proofErr w:type="spellEnd"/>
      <w:r w:rsidR="00BF6F9F" w:rsidRPr="00A10ADC">
        <w:rPr>
          <w:rFonts w:ascii="Arial Narrow" w:hAnsi="Arial Narrow" w:cs="Arial"/>
          <w:sz w:val="20"/>
          <w:szCs w:val="20"/>
        </w:rPr>
        <w:t>. zm.)</w:t>
      </w:r>
      <w:r w:rsidR="00C65E53" w:rsidRPr="00A10ADC">
        <w:rPr>
          <w:rFonts w:ascii="Arial Narrow" w:hAnsi="Arial Narrow" w:cs="Arial"/>
          <w:sz w:val="20"/>
          <w:szCs w:val="20"/>
        </w:rPr>
        <w:t>, zwanej dalej „ustawą Pzp”</w:t>
      </w:r>
      <w:r w:rsidR="00D26ED6" w:rsidRPr="00A10ADC">
        <w:rPr>
          <w:rFonts w:ascii="Arial Narrow" w:hAnsi="Arial Narrow" w:cs="Arial"/>
          <w:sz w:val="20"/>
          <w:szCs w:val="20"/>
        </w:rPr>
        <w:t xml:space="preserve">, </w:t>
      </w:r>
      <w:r w:rsidR="00C65E53" w:rsidRPr="00A10ADC">
        <w:rPr>
          <w:rFonts w:ascii="Arial Narrow" w:hAnsi="Arial Narrow" w:cs="Arial"/>
          <w:sz w:val="20"/>
          <w:szCs w:val="20"/>
        </w:rPr>
        <w:t>informuje</w:t>
      </w:r>
      <w:r w:rsidR="00D26ED6" w:rsidRPr="00A10ADC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A10ADC">
        <w:rPr>
          <w:rFonts w:ascii="Arial Narrow" w:hAnsi="Arial Narrow" w:cs="Arial"/>
          <w:sz w:val="20"/>
          <w:szCs w:val="20"/>
        </w:rPr>
        <w:t>najkorzystniejsz</w:t>
      </w:r>
      <w:r w:rsidR="00D26ED6" w:rsidRPr="00A10ADC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A10ADC">
        <w:rPr>
          <w:rFonts w:ascii="Arial Narrow" w:hAnsi="Arial Narrow" w:cs="Arial"/>
          <w:sz w:val="20"/>
          <w:szCs w:val="20"/>
        </w:rPr>
        <w:t>ofer</w:t>
      </w:r>
      <w:r w:rsidR="00D26ED6" w:rsidRPr="00A10ADC">
        <w:rPr>
          <w:rFonts w:ascii="Arial Narrow" w:hAnsi="Arial Narrow" w:cs="Arial"/>
          <w:sz w:val="20"/>
          <w:szCs w:val="20"/>
        </w:rPr>
        <w:t>t</w:t>
      </w:r>
      <w:r w:rsidR="009F0E5C" w:rsidRPr="00A10ADC">
        <w:rPr>
          <w:rFonts w:ascii="Arial Narrow" w:hAnsi="Arial Narrow" w:cs="Arial"/>
          <w:sz w:val="20"/>
          <w:szCs w:val="20"/>
        </w:rPr>
        <w:t>a</w:t>
      </w:r>
      <w:r w:rsidRPr="00A10ADC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A10ADC">
        <w:rPr>
          <w:rFonts w:ascii="Arial Narrow" w:hAnsi="Arial Narrow" w:cs="Arial"/>
          <w:sz w:val="20"/>
          <w:szCs w:val="20"/>
        </w:rPr>
        <w:t>:</w:t>
      </w:r>
    </w:p>
    <w:p w14:paraId="1A174611" w14:textId="77777777" w:rsidR="00DE740A" w:rsidRPr="00A10ADC" w:rsidRDefault="00DE740A" w:rsidP="00A10ADC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F6F9F" w:rsidRPr="00A10ADC" w14:paraId="487EE4B2" w14:textId="77777777" w:rsidTr="002E138F">
        <w:trPr>
          <w:cantSplit/>
        </w:trPr>
        <w:tc>
          <w:tcPr>
            <w:tcW w:w="9498" w:type="dxa"/>
          </w:tcPr>
          <w:p w14:paraId="5E679FE9" w14:textId="77777777" w:rsidR="00BF6F9F" w:rsidRPr="00A10ADC" w:rsidRDefault="00BF6F9F" w:rsidP="00DE740A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A10AD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A10AD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10ADC">
              <w:rPr>
                <w:rFonts w:ascii="Arial Narrow" w:hAnsi="Arial Narrow" w:cs="Arial"/>
                <w:color w:val="000000"/>
                <w:sz w:val="20"/>
                <w:szCs w:val="20"/>
              </w:rPr>
              <w:t>Komputer z oprogramowaniem do wymiarowania zastawek serca</w:t>
            </w:r>
          </w:p>
          <w:p w14:paraId="486EA262" w14:textId="77777777" w:rsidR="00BF6F9F" w:rsidRPr="00A10ADC" w:rsidRDefault="00BF6F9F" w:rsidP="00DE740A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A10ADC">
              <w:rPr>
                <w:rFonts w:ascii="Arial Narrow" w:hAnsi="Arial Narrow" w:cs="Arial"/>
                <w:b/>
                <w:sz w:val="20"/>
                <w:szCs w:val="20"/>
              </w:rPr>
              <w:t>mTree</w:t>
            </w:r>
            <w:proofErr w:type="spellEnd"/>
            <w:r w:rsidRPr="00A10AD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A10ADC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A10ADC">
              <w:rPr>
                <w:rFonts w:ascii="Arial Narrow" w:hAnsi="Arial Narrow" w:cs="Arial"/>
                <w:b/>
                <w:sz w:val="20"/>
                <w:szCs w:val="20"/>
              </w:rPr>
              <w:t xml:space="preserve"> Solutions Spółka z ograniczoną odpowiedzialnością</w:t>
            </w:r>
          </w:p>
          <w:p w14:paraId="5758634A" w14:textId="77777777" w:rsidR="00BF6F9F" w:rsidRPr="00A10ADC" w:rsidRDefault="00BF6F9F" w:rsidP="00DE740A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bCs/>
                <w:sz w:val="20"/>
                <w:szCs w:val="20"/>
              </w:rPr>
              <w:t xml:space="preserve">Harcerska 60  </w:t>
            </w:r>
          </w:p>
          <w:p w14:paraId="74E5F7FA" w14:textId="77777777" w:rsidR="00BF6F9F" w:rsidRPr="00A10ADC" w:rsidRDefault="00BF6F9F" w:rsidP="00DE740A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bCs/>
                <w:sz w:val="20"/>
                <w:szCs w:val="20"/>
              </w:rPr>
              <w:t>43-100 Tychy</w:t>
            </w:r>
          </w:p>
          <w:p w14:paraId="356739D1" w14:textId="77777777" w:rsidR="00BF6F9F" w:rsidRPr="00A10ADC" w:rsidRDefault="00BF6F9F" w:rsidP="00DE740A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A10ADC">
              <w:rPr>
                <w:rFonts w:ascii="Arial Narrow" w:hAnsi="Arial Narrow" w:cs="Arial"/>
                <w:b/>
                <w:sz w:val="20"/>
                <w:szCs w:val="20"/>
              </w:rPr>
              <w:t xml:space="preserve"> 127 632.75 zł brutto</w:t>
            </w:r>
            <w:r w:rsidRPr="00A10AD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421D47A" w14:textId="77777777" w:rsidR="00BF6F9F" w:rsidRPr="00A10ADC" w:rsidRDefault="00BF6F9F" w:rsidP="00DE740A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A10AD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30E12616" w14:textId="77777777" w:rsidR="00BF6F9F" w:rsidRPr="00A10ADC" w:rsidRDefault="00BF6F9F" w:rsidP="00A10ADC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0D1B6932" w14:textId="77777777" w:rsidR="00DE740A" w:rsidRDefault="00DE740A" w:rsidP="00DE740A">
      <w:pPr>
        <w:spacing w:after="120" w:line="276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p w14:paraId="47185E2D" w14:textId="77F5005A" w:rsidR="00992FF5" w:rsidRPr="00DE740A" w:rsidRDefault="00992FF5" w:rsidP="00DE740A">
      <w:pPr>
        <w:spacing w:after="120" w:line="276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DE740A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260"/>
        <w:gridCol w:w="2410"/>
        <w:gridCol w:w="1134"/>
      </w:tblGrid>
      <w:tr w:rsidR="00992FF5" w:rsidRPr="00A10ADC" w14:paraId="319F48D9" w14:textId="77777777" w:rsidTr="00A10AD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E1B234" w14:textId="77777777" w:rsidR="00992FF5" w:rsidRPr="00A10AD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7E1DCD" w14:textId="77777777" w:rsidR="00992FF5" w:rsidRPr="00A10ADC" w:rsidRDefault="00992FF5" w:rsidP="00A10ADC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4A220F" w14:textId="77777777" w:rsidR="00992FF5" w:rsidRPr="00A10ADC" w:rsidRDefault="00992FF5" w:rsidP="00A10ADC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095218" w14:textId="77777777" w:rsidR="00992FF5" w:rsidRPr="00A10AD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10AD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BF6F9F" w:rsidRPr="00A10ADC" w14:paraId="28A32F91" w14:textId="77777777" w:rsidTr="00A10AD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8A3D6" w14:textId="77777777" w:rsidR="00BF6F9F" w:rsidRPr="00A10ADC" w:rsidRDefault="00BF6F9F" w:rsidP="002E138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A10ADC">
              <w:rPr>
                <w:rFonts w:ascii="Arial Narrow" w:hAnsi="Arial Narrow" w:cs="Arial"/>
                <w:sz w:val="18"/>
                <w:szCs w:val="18"/>
              </w:rPr>
              <w:t>2 - Komputer z oprogramowaniem do wymiarowania zastawek serca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2267A" w14:textId="77777777" w:rsidR="00BF6F9F" w:rsidRPr="00A10ADC" w:rsidRDefault="00BF6F9F" w:rsidP="00A10ADC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A10ADC">
              <w:rPr>
                <w:rFonts w:ascii="Arial Narrow" w:hAnsi="Arial Narrow" w:cs="Arial"/>
                <w:b/>
                <w:bCs/>
                <w:sz w:val="18"/>
                <w:szCs w:val="18"/>
              </w:rPr>
              <w:t>mTree</w:t>
            </w:r>
            <w:proofErr w:type="spellEnd"/>
            <w:r w:rsidRPr="00A10AD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10ADC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A10AD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Solutions Spółka z ograniczoną odpowiedzialnością</w:t>
            </w:r>
          </w:p>
          <w:p w14:paraId="17AAF914" w14:textId="77777777" w:rsidR="00BF6F9F" w:rsidRPr="00A10ADC" w:rsidRDefault="00BF6F9F" w:rsidP="00A10ADC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10ADC">
              <w:rPr>
                <w:rFonts w:ascii="Arial Narrow" w:hAnsi="Arial Narrow" w:cs="Arial"/>
                <w:sz w:val="18"/>
                <w:szCs w:val="18"/>
              </w:rPr>
              <w:t>Harcerska 60</w:t>
            </w:r>
          </w:p>
          <w:p w14:paraId="15223754" w14:textId="77777777" w:rsidR="00BF6F9F" w:rsidRPr="00A10ADC" w:rsidRDefault="00BF6F9F" w:rsidP="00A10ADC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A10ADC">
              <w:rPr>
                <w:rFonts w:ascii="Arial Narrow" w:hAnsi="Arial Narrow" w:cs="Arial"/>
                <w:sz w:val="18"/>
                <w:szCs w:val="18"/>
              </w:rPr>
              <w:t>43-100 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15ACB" w14:textId="77777777" w:rsidR="00BF6F9F" w:rsidRPr="00A10ADC" w:rsidRDefault="00BF6F9F" w:rsidP="00A10ADC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10ADC">
              <w:rPr>
                <w:rFonts w:ascii="Arial Narrow" w:hAnsi="Arial Narrow" w:cs="Arial"/>
                <w:sz w:val="18"/>
                <w:szCs w:val="18"/>
              </w:rPr>
              <w:t>1 - Cena - 80.00</w:t>
            </w:r>
          </w:p>
          <w:p w14:paraId="1AF51050" w14:textId="77777777" w:rsidR="00BF6F9F" w:rsidRPr="00A10ADC" w:rsidRDefault="00BF6F9F" w:rsidP="00A10AD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A10ADC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9C7D" w14:textId="77777777" w:rsidR="00BF6F9F" w:rsidRPr="00A10ADC" w:rsidRDefault="00BF6F9F" w:rsidP="002E138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A10ADC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49575F9E" w14:textId="77777777" w:rsidR="00DE740A" w:rsidRDefault="00DE740A" w:rsidP="00DE740A">
      <w:pPr>
        <w:spacing w:after="480"/>
        <w:ind w:left="5947" w:firstLine="425"/>
        <w:jc w:val="center"/>
        <w:rPr>
          <w:rFonts w:ascii="Arial Narrow" w:hAnsi="Arial Narrow" w:cs="Arial"/>
          <w:i/>
          <w:sz w:val="20"/>
          <w:szCs w:val="20"/>
        </w:rPr>
      </w:pPr>
    </w:p>
    <w:p w14:paraId="63B2B0BA" w14:textId="3B9E7766" w:rsidR="00B464D3" w:rsidRPr="00A10ADC" w:rsidRDefault="00A10ADC" w:rsidP="00DE740A">
      <w:pPr>
        <w:spacing w:after="480"/>
        <w:ind w:left="5947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A10ADC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4EE2A237" w14:textId="77777777" w:rsidR="00DE740A" w:rsidRDefault="00DE740A" w:rsidP="00A10ADC">
      <w:pPr>
        <w:rPr>
          <w:rFonts w:ascii="Arial Narrow" w:hAnsi="Arial Narrow" w:cs="Arial"/>
          <w:i/>
          <w:iCs/>
          <w:sz w:val="16"/>
          <w:szCs w:val="16"/>
        </w:rPr>
      </w:pPr>
    </w:p>
    <w:p w14:paraId="338E4E2B" w14:textId="77777777" w:rsidR="00DE740A" w:rsidRDefault="00DE740A" w:rsidP="00A10ADC">
      <w:pPr>
        <w:rPr>
          <w:rFonts w:ascii="Arial Narrow" w:hAnsi="Arial Narrow" w:cs="Arial"/>
          <w:i/>
          <w:iCs/>
          <w:sz w:val="16"/>
          <w:szCs w:val="16"/>
        </w:rPr>
      </w:pPr>
    </w:p>
    <w:p w14:paraId="400C50BA" w14:textId="77777777" w:rsidR="00DE740A" w:rsidRDefault="00DE740A" w:rsidP="00A10ADC">
      <w:pPr>
        <w:rPr>
          <w:rFonts w:ascii="Arial Narrow" w:hAnsi="Arial Narrow" w:cs="Arial"/>
          <w:i/>
          <w:iCs/>
          <w:sz w:val="16"/>
          <w:szCs w:val="16"/>
        </w:rPr>
      </w:pPr>
    </w:p>
    <w:p w14:paraId="3056F145" w14:textId="0194AF0E" w:rsidR="00A10ADC" w:rsidRPr="00A10ADC" w:rsidRDefault="00A10ADC" w:rsidP="00A10ADC">
      <w:pPr>
        <w:rPr>
          <w:rFonts w:ascii="Arial Narrow" w:hAnsi="Arial Narrow" w:cs="Arial"/>
          <w:i/>
          <w:iCs/>
          <w:sz w:val="16"/>
          <w:szCs w:val="16"/>
        </w:rPr>
      </w:pPr>
      <w:r w:rsidRPr="00A10ADC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A10ADC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1272A5EE" w14:textId="77777777" w:rsidR="00A10ADC" w:rsidRPr="00A10ADC" w:rsidRDefault="00A10ADC" w:rsidP="00A10ADC">
      <w:pPr>
        <w:rPr>
          <w:rFonts w:ascii="Arial Narrow" w:hAnsi="Arial Narrow" w:cs="Arial"/>
          <w:sz w:val="16"/>
          <w:szCs w:val="16"/>
        </w:rPr>
      </w:pPr>
      <w:r w:rsidRPr="00A10ADC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A10ADC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A10ADC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A10ADC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A10ADC">
        <w:rPr>
          <w:rFonts w:ascii="Arial Narrow" w:hAnsi="Arial Narrow" w:cs="Arial"/>
          <w:i/>
          <w:iCs/>
          <w:sz w:val="16"/>
          <w:szCs w:val="16"/>
        </w:rPr>
        <w:t xml:space="preserve">. T2612 B10  </w:t>
      </w:r>
    </w:p>
    <w:p w14:paraId="53546856" w14:textId="77777777" w:rsidR="00A10ADC" w:rsidRPr="00A10ADC" w:rsidRDefault="00A10ADC" w:rsidP="00A10ADC">
      <w:pPr>
        <w:rPr>
          <w:rFonts w:ascii="Arial Narrow" w:hAnsi="Arial Narrow" w:cs="Arial"/>
          <w:i/>
          <w:iCs/>
          <w:sz w:val="16"/>
          <w:szCs w:val="16"/>
        </w:rPr>
      </w:pPr>
      <w:r w:rsidRPr="00A10ADC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A10ADC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A10ADC">
        <w:rPr>
          <w:rFonts w:ascii="Arial Narrow" w:hAnsi="Arial Narrow" w:cs="Arial"/>
          <w:i/>
          <w:iCs/>
          <w:sz w:val="16"/>
          <w:szCs w:val="16"/>
        </w:rPr>
        <w:t xml:space="preserve">, Marta </w:t>
      </w:r>
      <w:proofErr w:type="gramStart"/>
      <w:r w:rsidRPr="00A10ADC">
        <w:rPr>
          <w:rFonts w:ascii="Arial Narrow" w:hAnsi="Arial Narrow" w:cs="Arial"/>
          <w:i/>
          <w:iCs/>
          <w:sz w:val="16"/>
          <w:szCs w:val="16"/>
        </w:rPr>
        <w:t>Sierek  –</w:t>
      </w:r>
      <w:proofErr w:type="gramEnd"/>
      <w:r w:rsidRPr="00A10ADC">
        <w:rPr>
          <w:rFonts w:ascii="Arial Narrow" w:hAnsi="Arial Narrow" w:cs="Arial"/>
          <w:i/>
          <w:iCs/>
          <w:sz w:val="16"/>
          <w:szCs w:val="16"/>
        </w:rPr>
        <w:t xml:space="preserve"> tel. 261 417 449, e-mail: </w:t>
      </w:r>
      <w:hyperlink r:id="rId6" w:history="1">
        <w:r w:rsidRPr="00A10ADC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choroszynska3292@10wsk.mil.pl</w:t>
        </w:r>
      </w:hyperlink>
      <w:r w:rsidRPr="00A10ADC">
        <w:rPr>
          <w:rFonts w:ascii="Arial Narrow" w:hAnsi="Arial Narrow" w:cs="Arial"/>
          <w:i/>
          <w:iCs/>
          <w:sz w:val="16"/>
          <w:szCs w:val="16"/>
        </w:rPr>
        <w:t xml:space="preserve"> </w:t>
      </w:r>
      <w:hyperlink r:id="rId7" w:history="1">
        <w:r w:rsidRPr="00A10ADC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sierek9858@10wsk.mil.pl</w:t>
        </w:r>
      </w:hyperlink>
      <w:r w:rsidRPr="00A10ADC">
        <w:rPr>
          <w:rFonts w:ascii="Arial Narrow" w:hAnsi="Arial Narrow" w:cs="Arial"/>
          <w:i/>
          <w:iCs/>
          <w:sz w:val="16"/>
          <w:szCs w:val="16"/>
        </w:rPr>
        <w:t xml:space="preserve"> </w:t>
      </w:r>
    </w:p>
    <w:p w14:paraId="5932C0A3" w14:textId="5BF7BF02" w:rsidR="008642B3" w:rsidRPr="00A10ADC" w:rsidRDefault="00A10ADC" w:rsidP="00A10ADC">
      <w:pPr>
        <w:rPr>
          <w:rFonts w:ascii="Arial Narrow" w:hAnsi="Arial Narrow" w:cs="Arial"/>
          <w:i/>
          <w:iCs/>
          <w:sz w:val="16"/>
          <w:szCs w:val="16"/>
        </w:rPr>
      </w:pPr>
      <w:r w:rsidRPr="00A10ADC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29.04.</w:t>
      </w:r>
      <w:r w:rsidRPr="00A10ADC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8642B3" w:rsidRPr="00A10ADC" w:rsidSect="00DE74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4FC55" w14:textId="77777777" w:rsidR="00C64956" w:rsidRDefault="00C64956">
      <w:r>
        <w:separator/>
      </w:r>
    </w:p>
  </w:endnote>
  <w:endnote w:type="continuationSeparator" w:id="0">
    <w:p w14:paraId="5C971AE5" w14:textId="77777777" w:rsidR="00C64956" w:rsidRDefault="00C6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B311E" w14:textId="77777777" w:rsidR="00BF6F9F" w:rsidRDefault="00BF6F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40AA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9CA60D2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3F1273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EAEC5" w14:textId="77777777" w:rsidR="00BF6F9F" w:rsidRDefault="00BF6F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43730" w14:textId="77777777" w:rsidR="00C64956" w:rsidRDefault="00C64956">
      <w:r>
        <w:separator/>
      </w:r>
    </w:p>
  </w:footnote>
  <w:footnote w:type="continuationSeparator" w:id="0">
    <w:p w14:paraId="783A4508" w14:textId="77777777" w:rsidR="00C64956" w:rsidRDefault="00C64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B65AB" w14:textId="77777777" w:rsidR="00BF6F9F" w:rsidRDefault="00BF6F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375E6" w14:textId="7D99E64C" w:rsidR="00BF6F9F" w:rsidRDefault="00DE740A">
    <w:pPr>
      <w:pStyle w:val="Nagwek"/>
    </w:pPr>
    <w:r>
      <w:rPr>
        <w:noProof/>
      </w:rPr>
      <w:pict w14:anchorId="569F7A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9" type="#_x0000_t75" style="width:480.2pt;height:50.1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E1C0" w14:textId="77777777" w:rsidR="00BF6F9F" w:rsidRDefault="00BF6F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19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6D47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20195"/>
    <w:rsid w:val="00627735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10ADC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F6F9F"/>
    <w:rsid w:val="00C423DD"/>
    <w:rsid w:val="00C60D7B"/>
    <w:rsid w:val="00C64956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740A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756A79"/>
  <w15:chartTrackingRefBased/>
  <w15:docId w15:val="{7A100556-3334-4ED9-A701-565522F97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A10AD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0A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2026-04-29T11:24:00Z</cp:lastPrinted>
  <dcterms:created xsi:type="dcterms:W3CDTF">2026-04-29T11:24:00Z</dcterms:created>
  <dcterms:modified xsi:type="dcterms:W3CDTF">2026-04-29T11:24:00Z</dcterms:modified>
</cp:coreProperties>
</file>