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0625E" w14:textId="6F56F5E9" w:rsidR="00353FDC" w:rsidRPr="00353FDC" w:rsidRDefault="00D62AD3" w:rsidP="00336270">
      <w:pPr>
        <w:jc w:val="right"/>
        <w:rPr>
          <w:rFonts w:ascii="Arial" w:hAnsi="Arial" w:cs="Arial"/>
        </w:rPr>
      </w:pPr>
      <w:bookmarkStart w:id="0" w:name="_Hlk53520193"/>
      <w:r w:rsidRPr="00D62AD3">
        <w:rPr>
          <w:rFonts w:ascii="Arial" w:hAnsi="Arial" w:cs="Arial"/>
        </w:rPr>
        <w:t>Poznań</w:t>
      </w:r>
      <w:r w:rsidR="00353FDC" w:rsidRPr="00353FDC">
        <w:rPr>
          <w:rFonts w:ascii="Arial" w:hAnsi="Arial" w:cs="Arial"/>
        </w:rPr>
        <w:t xml:space="preserve"> dnia: </w:t>
      </w:r>
      <w:r w:rsidRPr="00D62AD3">
        <w:rPr>
          <w:rFonts w:ascii="Arial" w:hAnsi="Arial" w:cs="Arial"/>
        </w:rPr>
        <w:t>2026-05-04</w:t>
      </w:r>
    </w:p>
    <w:p w14:paraId="05585AE2" w14:textId="77777777" w:rsidR="00D62AD3" w:rsidRPr="00D62AD3" w:rsidRDefault="00D62AD3" w:rsidP="00336270">
      <w:pPr>
        <w:ind w:right="3969"/>
        <w:rPr>
          <w:rFonts w:ascii="Arial" w:hAnsi="Arial" w:cs="Arial"/>
          <w:b/>
          <w:bCs/>
        </w:rPr>
      </w:pPr>
      <w:r w:rsidRPr="00D62AD3">
        <w:rPr>
          <w:rFonts w:ascii="Arial" w:hAnsi="Arial" w:cs="Arial"/>
          <w:b/>
          <w:bCs/>
        </w:rPr>
        <w:t>Szpital Wojewódzki w Poznaniu</w:t>
      </w:r>
    </w:p>
    <w:p w14:paraId="210A9DC5" w14:textId="29A3442E" w:rsidR="00353FDC" w:rsidRPr="00353FDC" w:rsidRDefault="00D62AD3" w:rsidP="00336270">
      <w:pPr>
        <w:ind w:right="3969"/>
        <w:rPr>
          <w:rFonts w:ascii="Arial" w:hAnsi="Arial" w:cs="Arial"/>
          <w:b/>
          <w:bCs/>
        </w:rPr>
      </w:pPr>
      <w:r w:rsidRPr="00D62AD3">
        <w:rPr>
          <w:rFonts w:ascii="Arial" w:hAnsi="Arial" w:cs="Arial"/>
          <w:b/>
          <w:bCs/>
        </w:rPr>
        <w:t>Dział Zamówień Publicznych</w:t>
      </w:r>
    </w:p>
    <w:p w14:paraId="2F535E71" w14:textId="0332B62B" w:rsidR="00353FDC" w:rsidRPr="00353FDC" w:rsidRDefault="00D62AD3" w:rsidP="00336270">
      <w:pPr>
        <w:ind w:right="3969"/>
        <w:rPr>
          <w:rFonts w:ascii="Arial" w:hAnsi="Arial" w:cs="Arial"/>
        </w:rPr>
      </w:pPr>
      <w:r w:rsidRPr="00D62AD3">
        <w:rPr>
          <w:rFonts w:ascii="Arial" w:hAnsi="Arial" w:cs="Arial"/>
        </w:rPr>
        <w:t>Juraszów</w:t>
      </w:r>
      <w:r w:rsidR="00353FDC" w:rsidRPr="00353FDC">
        <w:rPr>
          <w:rFonts w:ascii="Arial" w:hAnsi="Arial" w:cs="Arial"/>
        </w:rPr>
        <w:t xml:space="preserve"> </w:t>
      </w:r>
      <w:r w:rsidRPr="00D62AD3">
        <w:rPr>
          <w:rFonts w:ascii="Arial" w:hAnsi="Arial" w:cs="Arial"/>
        </w:rPr>
        <w:t>7/19</w:t>
      </w:r>
    </w:p>
    <w:p w14:paraId="2C5AE0A8" w14:textId="1AB7D033" w:rsidR="00353FDC" w:rsidRPr="00353FDC" w:rsidRDefault="00D62AD3" w:rsidP="00336270">
      <w:pPr>
        <w:ind w:right="3969"/>
        <w:rPr>
          <w:rFonts w:ascii="Arial" w:hAnsi="Arial" w:cs="Arial"/>
        </w:rPr>
      </w:pPr>
      <w:r w:rsidRPr="00D62AD3">
        <w:rPr>
          <w:rFonts w:ascii="Arial" w:hAnsi="Arial" w:cs="Arial"/>
        </w:rPr>
        <w:t>60-479</w:t>
      </w:r>
      <w:r w:rsidR="00353FDC" w:rsidRPr="00353FDC">
        <w:rPr>
          <w:rFonts w:ascii="Arial" w:hAnsi="Arial" w:cs="Arial"/>
        </w:rPr>
        <w:t xml:space="preserve"> </w:t>
      </w:r>
      <w:r w:rsidRPr="00D62AD3">
        <w:rPr>
          <w:rFonts w:ascii="Arial" w:hAnsi="Arial" w:cs="Arial"/>
        </w:rPr>
        <w:t>Poznań</w:t>
      </w:r>
    </w:p>
    <w:p w14:paraId="4AF8BB53" w14:textId="77777777" w:rsidR="00336270" w:rsidRDefault="00336270" w:rsidP="00336270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1DE7F87" w14:textId="3C2DFABB" w:rsidR="00E554F1" w:rsidRDefault="00E554F1" w:rsidP="0033627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FCF3ABB" w14:textId="77777777" w:rsidR="00353FDC" w:rsidRDefault="00E554F1" w:rsidP="00336270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0FD627EE" w14:textId="77777777" w:rsidR="00336270" w:rsidRDefault="00336270" w:rsidP="0033627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055DBA63" w14:textId="77777777" w:rsidR="00336270" w:rsidRPr="00E554F1" w:rsidRDefault="00336270" w:rsidP="0033627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353FDC" w14:paraId="4D7BCAB8" w14:textId="77777777" w:rsidTr="00353FDC">
        <w:tc>
          <w:tcPr>
            <w:tcW w:w="10065" w:type="dxa"/>
            <w:shd w:val="clear" w:color="auto" w:fill="F2F2F2"/>
            <w:hideMark/>
          </w:tcPr>
          <w:p w14:paraId="3C0CE5DC" w14:textId="77777777" w:rsidR="00353FDC" w:rsidRPr="00353FDC" w:rsidRDefault="00524B34" w:rsidP="0033627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5DAFF2A" w14:textId="77777777" w:rsidR="00353FDC" w:rsidRPr="00353FDC" w:rsidRDefault="00353FDC" w:rsidP="0033627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11CD43B" w14:textId="77777777" w:rsidR="00353FDC" w:rsidRDefault="00353FDC" w:rsidP="00336270">
      <w:pPr>
        <w:keepNext/>
        <w:outlineLvl w:val="0"/>
        <w:rPr>
          <w:rFonts w:ascii="Arial" w:hAnsi="Arial" w:cs="Arial"/>
          <w:b/>
        </w:rPr>
      </w:pPr>
    </w:p>
    <w:p w14:paraId="390D1358" w14:textId="77777777" w:rsidR="00336270" w:rsidRPr="00353FDC" w:rsidRDefault="00336270" w:rsidP="00336270">
      <w:pPr>
        <w:keepNext/>
        <w:outlineLvl w:val="0"/>
        <w:rPr>
          <w:rFonts w:ascii="Arial" w:hAnsi="Arial" w:cs="Arial"/>
          <w:b/>
        </w:rPr>
      </w:pPr>
    </w:p>
    <w:p w14:paraId="6A0697AC" w14:textId="77777777" w:rsidR="00353FDC" w:rsidRPr="00353FDC" w:rsidRDefault="00353FDC" w:rsidP="00336270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353FDC" w14:paraId="3FDFB5E0" w14:textId="77777777" w:rsidTr="0025622D">
        <w:tc>
          <w:tcPr>
            <w:tcW w:w="2269" w:type="dxa"/>
          </w:tcPr>
          <w:p w14:paraId="19F5A330" w14:textId="77777777" w:rsidR="00353FDC" w:rsidRPr="00353FDC" w:rsidRDefault="00353FDC" w:rsidP="0033627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F822C05" w14:textId="5A066A9F" w:rsidR="00353FDC" w:rsidRPr="00353FDC" w:rsidRDefault="00D62AD3" w:rsidP="0033627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62AD3">
              <w:rPr>
                <w:rFonts w:ascii="Arial" w:hAnsi="Arial" w:cs="Arial"/>
                <w:bCs/>
              </w:rPr>
              <w:t>Odczynniki do oznaczeń immunologicznych, ze szczególnym uwzględnieniem schorzeń z autoagresji, wraz z dzierżawą niezbędnego do wykonania tych badań sprzętu</w:t>
            </w:r>
          </w:p>
        </w:tc>
      </w:tr>
      <w:tr w:rsidR="00D62AD3" w:rsidRPr="00353FDC" w14:paraId="7D98417C" w14:textId="77777777" w:rsidTr="00872E54">
        <w:tc>
          <w:tcPr>
            <w:tcW w:w="2269" w:type="dxa"/>
          </w:tcPr>
          <w:p w14:paraId="008F8CC0" w14:textId="77777777" w:rsidR="00D62AD3" w:rsidRPr="00353FDC" w:rsidRDefault="00D62AD3" w:rsidP="0033627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1E1743FF" w14:textId="292E635C" w:rsidR="00D62AD3" w:rsidRPr="00353FDC" w:rsidRDefault="00D62AD3" w:rsidP="0033627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62AD3">
              <w:rPr>
                <w:rFonts w:ascii="Arial" w:hAnsi="Arial" w:cs="Arial"/>
                <w:bCs/>
              </w:rPr>
              <w:t>SZW/DZP/20/2026</w:t>
            </w:r>
          </w:p>
        </w:tc>
      </w:tr>
    </w:tbl>
    <w:p w14:paraId="298A25BA" w14:textId="77777777" w:rsidR="00353FDC" w:rsidRPr="00E1738E" w:rsidRDefault="00353FDC" w:rsidP="0033627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3D61AD3" w14:textId="300E7267" w:rsidR="008642B3" w:rsidRDefault="00C65E53" w:rsidP="0033627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D62AD3" w:rsidRPr="00D62AD3">
        <w:rPr>
          <w:rFonts w:ascii="Arial" w:hAnsi="Arial" w:cs="Arial"/>
          <w:b/>
        </w:rPr>
        <w:t>Szpital Wojewódzki w Poznaniu</w:t>
      </w:r>
      <w:r w:rsidR="00336270">
        <w:rPr>
          <w:rFonts w:ascii="Arial" w:hAnsi="Arial" w:cs="Arial"/>
          <w:b/>
        </w:rPr>
        <w:t xml:space="preserve">, </w:t>
      </w:r>
      <w:r w:rsidR="00D62AD3" w:rsidRPr="00D62AD3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D62AD3" w:rsidRPr="00D62AD3">
        <w:rPr>
          <w:rFonts w:ascii="Arial" w:hAnsi="Arial" w:cs="Arial"/>
        </w:rPr>
        <w:t>(</w:t>
      </w:r>
      <w:proofErr w:type="spellStart"/>
      <w:r w:rsidR="00D62AD3" w:rsidRPr="00D62AD3">
        <w:rPr>
          <w:rFonts w:ascii="Arial" w:hAnsi="Arial" w:cs="Arial"/>
        </w:rPr>
        <w:t>t.j</w:t>
      </w:r>
      <w:proofErr w:type="spellEnd"/>
      <w:r w:rsidR="00D62AD3" w:rsidRPr="00D62AD3">
        <w:rPr>
          <w:rFonts w:ascii="Arial" w:hAnsi="Arial" w:cs="Arial"/>
        </w:rPr>
        <w:t>. Dz. U. z 2024 r. poz. 1320 ze zm.)</w:t>
      </w:r>
      <w:r w:rsidRPr="008D02AA">
        <w:rPr>
          <w:rFonts w:ascii="Arial" w:hAnsi="Arial" w:cs="Arial"/>
        </w:rPr>
        <w:t>, zwanej dalej „ustawą Pzp”</w:t>
      </w:r>
      <w:r w:rsidR="00D26ED6" w:rsidRPr="008D02AA">
        <w:rPr>
          <w:rFonts w:ascii="Arial" w:hAnsi="Arial" w:cs="Arial"/>
        </w:rPr>
        <w:t xml:space="preserve">, </w:t>
      </w:r>
      <w:r w:rsidRPr="008D02AA">
        <w:rPr>
          <w:rFonts w:ascii="Arial" w:hAnsi="Arial" w:cs="Arial"/>
        </w:rPr>
        <w:t>informuje</w:t>
      </w:r>
      <w:r w:rsidR="00D26ED6" w:rsidRPr="008D02A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D02AA">
        <w:rPr>
          <w:rFonts w:ascii="Arial" w:hAnsi="Arial" w:cs="Arial"/>
        </w:rPr>
        <w:t>najkorzystniejsz</w:t>
      </w:r>
      <w:r w:rsidR="00D26ED6" w:rsidRPr="008D02AA">
        <w:rPr>
          <w:rFonts w:ascii="Arial" w:hAnsi="Arial" w:cs="Arial"/>
        </w:rPr>
        <w:t xml:space="preserve">a wybrana została </w:t>
      </w:r>
      <w:r w:rsidR="00756CDA" w:rsidRPr="008D02AA">
        <w:rPr>
          <w:rFonts w:ascii="Arial" w:hAnsi="Arial" w:cs="Arial"/>
        </w:rPr>
        <w:t>ofer</w:t>
      </w:r>
      <w:r w:rsidR="00D26ED6" w:rsidRPr="008D02AA">
        <w:rPr>
          <w:rFonts w:ascii="Arial" w:hAnsi="Arial" w:cs="Arial"/>
        </w:rPr>
        <w:t>t</w:t>
      </w:r>
      <w:r w:rsidR="009F0E5C" w:rsidRPr="008D02AA">
        <w:rPr>
          <w:rFonts w:ascii="Arial" w:hAnsi="Arial" w:cs="Arial"/>
        </w:rPr>
        <w:t>a</w:t>
      </w:r>
      <w:r w:rsidR="00D50535">
        <w:rPr>
          <w:rFonts w:ascii="Arial" w:hAnsi="Arial" w:cs="Arial"/>
        </w:rPr>
        <w:t xml:space="preserve"> złożona przez wykonawcę</w:t>
      </w:r>
      <w:r w:rsidR="00D26ED6" w:rsidRPr="00E1738E">
        <w:rPr>
          <w:rFonts w:ascii="Arial" w:hAnsi="Arial" w:cs="Arial"/>
          <w:sz w:val="22"/>
          <w:szCs w:val="22"/>
        </w:rPr>
        <w:t>:</w:t>
      </w:r>
    </w:p>
    <w:p w14:paraId="18FA1091" w14:textId="77777777" w:rsidR="00336270" w:rsidRPr="00E1738E" w:rsidRDefault="00336270" w:rsidP="0033627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62AD3" w:rsidRPr="00E1738E" w14:paraId="7C499DA9" w14:textId="77777777" w:rsidTr="00872E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5C9FA28" w14:textId="3A95A5A4" w:rsidR="00D62AD3" w:rsidRDefault="00D62AD3" w:rsidP="00336270">
            <w:pPr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D62AD3">
              <w:rPr>
                <w:rFonts w:ascii="Arial" w:hAnsi="Arial" w:cs="Arial"/>
                <w:b/>
              </w:rPr>
              <w:t>Euroimmun</w:t>
            </w:r>
            <w:proofErr w:type="spellEnd"/>
            <w:r w:rsidRPr="00D62AD3">
              <w:rPr>
                <w:rFonts w:ascii="Arial" w:hAnsi="Arial" w:cs="Arial"/>
                <w:b/>
              </w:rPr>
              <w:t xml:space="preserve"> Polska Sp. z o.o.</w:t>
            </w:r>
          </w:p>
          <w:p w14:paraId="708EA127" w14:textId="2A6EACE4" w:rsidR="00D62AD3" w:rsidRPr="00AC1F4A" w:rsidRDefault="00D62AD3" w:rsidP="00336270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D62AD3">
              <w:rPr>
                <w:rFonts w:ascii="Arial" w:hAnsi="Arial" w:cs="Arial"/>
                <w:bCs/>
              </w:rPr>
              <w:t>Widna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62AD3">
              <w:rPr>
                <w:rFonts w:ascii="Arial" w:hAnsi="Arial" w:cs="Arial"/>
                <w:bCs/>
              </w:rPr>
              <w:t>2A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AC94018" w14:textId="40B79956" w:rsidR="00D62AD3" w:rsidRPr="00E1738E" w:rsidRDefault="00D62AD3" w:rsidP="0033627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62AD3">
              <w:rPr>
                <w:rFonts w:ascii="Arial" w:hAnsi="Arial" w:cs="Arial"/>
                <w:bCs/>
              </w:rPr>
              <w:t>50-543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62AD3">
              <w:rPr>
                <w:rFonts w:ascii="Arial" w:hAnsi="Arial" w:cs="Arial"/>
                <w:bCs/>
              </w:rPr>
              <w:t>Wrocław</w:t>
            </w:r>
          </w:p>
          <w:p w14:paraId="05AC93FE" w14:textId="48C77EF9" w:rsidR="00D62AD3" w:rsidRPr="00BC506C" w:rsidRDefault="00D62AD3" w:rsidP="00336270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D62AD3">
              <w:rPr>
                <w:rFonts w:ascii="Arial" w:hAnsi="Arial" w:cs="Arial"/>
                <w:b/>
              </w:rPr>
              <w:t>759 498.99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8B61E63" w14:textId="77777777" w:rsidR="00D62AD3" w:rsidRPr="00E1738E" w:rsidRDefault="00D62AD3" w:rsidP="00336270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1C8C1708" w14:textId="77777777" w:rsidR="00D62AD3" w:rsidRDefault="00D62AD3" w:rsidP="00336270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D62AD3">
              <w:rPr>
                <w:rFonts w:ascii="Arial" w:hAnsi="Arial" w:cs="Arial"/>
              </w:rPr>
              <w:t>Oferta spełnia wymagania formalno-prawne i jest zgodna z SWZ. Jedyna oferta.</w:t>
            </w:r>
          </w:p>
          <w:p w14:paraId="0DB88EC4" w14:textId="5D85E1A9" w:rsidR="00336270" w:rsidRPr="00E1738E" w:rsidRDefault="00336270" w:rsidP="00336270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658A5282" w14:textId="77777777" w:rsidR="003A0AFC" w:rsidRPr="008D02AA" w:rsidRDefault="00915B9E" w:rsidP="00336270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Punktacja przyznana ofertom w </w:t>
      </w:r>
      <w:r w:rsidR="008D02AA" w:rsidRPr="00C6247D">
        <w:rPr>
          <w:rFonts w:ascii="Arial" w:hAnsi="Arial" w:cs="Arial"/>
          <w:b/>
          <w:bCs/>
          <w:color w:val="000000"/>
        </w:rPr>
        <w:t xml:space="preserve">każdym </w:t>
      </w:r>
      <w:r w:rsidRPr="00C6247D">
        <w:rPr>
          <w:rFonts w:ascii="Arial" w:hAnsi="Arial" w:cs="Arial"/>
          <w:b/>
          <w:bCs/>
          <w:color w:val="000000"/>
        </w:rPr>
        <w:t>kryteri</w:t>
      </w:r>
      <w:r w:rsidR="008D02AA" w:rsidRPr="00C6247D">
        <w:rPr>
          <w:rFonts w:ascii="Arial" w:hAnsi="Arial" w:cs="Arial"/>
          <w:b/>
          <w:bCs/>
          <w:color w:val="000000"/>
        </w:rPr>
        <w:t>um</w:t>
      </w:r>
      <w:r w:rsidRPr="00C6247D">
        <w:rPr>
          <w:rFonts w:ascii="Arial" w:hAnsi="Arial" w:cs="Arial"/>
          <w:b/>
          <w:bCs/>
          <w:color w:val="000000"/>
        </w:rPr>
        <w:t xml:space="preserve"> oceny ofert wraz z łączną</w:t>
      </w:r>
      <w:r w:rsidR="008D02AA" w:rsidRPr="00C6247D"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</w:t>
      </w:r>
      <w:r w:rsidR="008D02AA" w:rsidRPr="00C6247D">
        <w:rPr>
          <w:rFonts w:ascii="Arial" w:hAnsi="Arial" w:cs="Arial"/>
          <w:b/>
          <w:bCs/>
          <w:color w:val="000000"/>
        </w:rPr>
        <w:t>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2551"/>
        <w:gridCol w:w="2835"/>
      </w:tblGrid>
      <w:tr w:rsidR="00336270" w:rsidRPr="008567C7" w14:paraId="453CF1CA" w14:textId="77777777" w:rsidTr="0033627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68C3F10" w14:textId="77777777" w:rsidR="00336270" w:rsidRPr="00553EDC" w:rsidRDefault="00336270" w:rsidP="0033627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4D5C09A0" w14:textId="77777777" w:rsidR="00336270" w:rsidRPr="00553EDC" w:rsidRDefault="00336270" w:rsidP="0033627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EEA1D88" w14:textId="46861582" w:rsidR="00336270" w:rsidRPr="00553EDC" w:rsidRDefault="00336270" w:rsidP="00336270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62AD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5AA66F8" w14:textId="77777777" w:rsidR="00336270" w:rsidRPr="00553EDC" w:rsidRDefault="00336270" w:rsidP="0033627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336270" w:rsidRPr="008567C7" w14:paraId="63DA8732" w14:textId="77777777" w:rsidTr="00336270">
        <w:tc>
          <w:tcPr>
            <w:tcW w:w="851" w:type="dxa"/>
            <w:vAlign w:val="center"/>
          </w:tcPr>
          <w:p w14:paraId="15893A2B" w14:textId="6EAB4D68" w:rsidR="00336270" w:rsidRPr="00553EDC" w:rsidRDefault="00336270" w:rsidP="003362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62AD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4C893885" w14:textId="0261676B" w:rsidR="00336270" w:rsidRPr="00553EDC" w:rsidRDefault="00336270" w:rsidP="00336270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62AD3">
              <w:rPr>
                <w:rFonts w:ascii="Arial" w:hAnsi="Arial" w:cs="Arial"/>
                <w:b/>
                <w:sz w:val="22"/>
                <w:szCs w:val="22"/>
              </w:rPr>
              <w:t>Euroimmun</w:t>
            </w:r>
            <w:proofErr w:type="spellEnd"/>
            <w:r w:rsidRPr="00D62AD3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474A294C" w14:textId="2B7C82D5" w:rsidR="00336270" w:rsidRPr="00553EDC" w:rsidRDefault="00336270" w:rsidP="00336270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62AD3">
              <w:rPr>
                <w:rFonts w:ascii="Arial" w:hAnsi="Arial" w:cs="Arial"/>
                <w:bCs/>
                <w:sz w:val="22"/>
                <w:szCs w:val="22"/>
              </w:rPr>
              <w:t>Widna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62AD3">
              <w:rPr>
                <w:rFonts w:ascii="Arial" w:hAnsi="Arial" w:cs="Arial"/>
                <w:bCs/>
                <w:sz w:val="22"/>
                <w:szCs w:val="22"/>
              </w:rPr>
              <w:t>2A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31F206E" w14:textId="244AFC86" w:rsidR="00336270" w:rsidRPr="00553EDC" w:rsidRDefault="00336270" w:rsidP="00336270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62AD3">
              <w:rPr>
                <w:rFonts w:ascii="Arial" w:hAnsi="Arial" w:cs="Arial"/>
                <w:bCs/>
                <w:sz w:val="22"/>
                <w:szCs w:val="22"/>
              </w:rPr>
              <w:t>50-543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62AD3">
              <w:rPr>
                <w:rFonts w:ascii="Arial" w:hAnsi="Arial" w:cs="Arial"/>
                <w:bCs/>
                <w:sz w:val="22"/>
                <w:szCs w:val="22"/>
              </w:rPr>
              <w:t>Wrocław</w:t>
            </w:r>
          </w:p>
        </w:tc>
        <w:tc>
          <w:tcPr>
            <w:tcW w:w="2551" w:type="dxa"/>
            <w:vAlign w:val="center"/>
          </w:tcPr>
          <w:p w14:paraId="5C2BCAF1" w14:textId="37F56D64" w:rsidR="00336270" w:rsidRPr="00553EDC" w:rsidRDefault="00336270" w:rsidP="003362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62AD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14:paraId="48EDBF8E" w14:textId="6ABB0041" w:rsidR="00336270" w:rsidRPr="00553EDC" w:rsidRDefault="00336270" w:rsidP="003362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62AD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788A662" w14:textId="77777777" w:rsidR="00E85D70" w:rsidRDefault="00E85D70" w:rsidP="00336270">
      <w:pPr>
        <w:jc w:val="both"/>
        <w:rPr>
          <w:color w:val="000000"/>
        </w:rPr>
      </w:pPr>
    </w:p>
    <w:p w14:paraId="7063BD83" w14:textId="77777777" w:rsidR="008642B3" w:rsidRPr="008D02AA" w:rsidRDefault="00B464D3" w:rsidP="00336270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</w:t>
      </w:r>
      <w:r w:rsidR="008642B3" w:rsidRPr="00C6247D">
        <w:rPr>
          <w:rFonts w:ascii="Arial" w:hAnsi="Arial" w:cs="Arial"/>
          <w:b/>
          <w:bCs/>
          <w:color w:val="000000"/>
        </w:rPr>
        <w:t xml:space="preserve"> zostały</w:t>
      </w:r>
      <w:r w:rsidRPr="00C6247D">
        <w:rPr>
          <w:rFonts w:ascii="Arial" w:hAnsi="Arial" w:cs="Arial"/>
          <w:b/>
          <w:bCs/>
          <w:color w:val="000000"/>
        </w:rPr>
        <w:t xml:space="preserve">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8D02AA" w14:paraId="56C29347" w14:textId="77777777" w:rsidTr="0025622D">
        <w:tc>
          <w:tcPr>
            <w:tcW w:w="851" w:type="dxa"/>
            <w:shd w:val="clear" w:color="auto" w:fill="F2F2F2"/>
            <w:vAlign w:val="center"/>
          </w:tcPr>
          <w:p w14:paraId="3D6A4878" w14:textId="77777777" w:rsidR="008642B3" w:rsidRPr="00553EDC" w:rsidRDefault="002B6761" w:rsidP="00336270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316B036E" w14:textId="77777777" w:rsidR="008642B3" w:rsidRPr="00553EDC" w:rsidRDefault="00F33C66" w:rsidP="00336270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</w:t>
            </w:r>
            <w:r w:rsidR="008642B3" w:rsidRPr="00553EDC">
              <w:rPr>
                <w:rFonts w:ascii="Arial" w:hAnsi="Arial" w:cs="Arial"/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716F52A6" w14:textId="77777777" w:rsidR="008642B3" w:rsidRPr="00553EDC" w:rsidRDefault="008642B3" w:rsidP="00336270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8642B3" w:rsidRPr="008D02AA" w14:paraId="38D00D42" w14:textId="77777777" w:rsidTr="007A015E">
        <w:tc>
          <w:tcPr>
            <w:tcW w:w="851" w:type="dxa"/>
            <w:vAlign w:val="center"/>
          </w:tcPr>
          <w:p w14:paraId="0198F712" w14:textId="3CD7B095" w:rsidR="002B6761" w:rsidRPr="00553EDC" w:rsidRDefault="002B6761" w:rsidP="003362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44B0CB5" w14:textId="77777777" w:rsidR="008642B3" w:rsidRPr="00553EDC" w:rsidRDefault="008642B3" w:rsidP="003362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2E336B2D" w14:textId="399E2A1C" w:rsidR="008642B3" w:rsidRPr="00553EDC" w:rsidRDefault="008642B3" w:rsidP="0033627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5A3601D" w14:textId="25D14EBA" w:rsidR="008642B3" w:rsidRPr="00553EDC" w:rsidRDefault="008642B3" w:rsidP="00336270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7AAE5F1" w14:textId="6CE870B9" w:rsidR="008642B3" w:rsidRPr="00553EDC" w:rsidRDefault="008642B3" w:rsidP="00336270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2442B3D" w14:textId="2C394AC4" w:rsidR="00C6247D" w:rsidRPr="00553EDC" w:rsidRDefault="00C6247D" w:rsidP="00336270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2C3B9116" w14:textId="77777777" w:rsidR="00C6247D" w:rsidRPr="00553EDC" w:rsidRDefault="00C6247D" w:rsidP="003362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439CF3D" w14:textId="2CF607DD" w:rsidR="008642B3" w:rsidRPr="00553EDC" w:rsidRDefault="008642B3" w:rsidP="003362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0997C5D" w14:textId="77777777" w:rsidR="008642B3" w:rsidRPr="00D50535" w:rsidRDefault="008642B3" w:rsidP="00336270">
      <w:pPr>
        <w:jc w:val="both"/>
        <w:rPr>
          <w:rFonts w:ascii="Arial" w:hAnsi="Arial" w:cs="Arial"/>
          <w:color w:val="000000"/>
        </w:rPr>
      </w:pPr>
    </w:p>
    <w:p w14:paraId="3B44B807" w14:textId="77777777" w:rsidR="009F0E5C" w:rsidRPr="00C6247D" w:rsidRDefault="009F0E5C" w:rsidP="00336270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 xml:space="preserve">Informacja </w:t>
      </w:r>
      <w:r w:rsidR="00BD2174" w:rsidRPr="00C6247D">
        <w:rPr>
          <w:rFonts w:ascii="Arial" w:hAnsi="Arial" w:cs="Arial"/>
          <w:b/>
          <w:bCs/>
        </w:rPr>
        <w:t>o terminie zawarcia umowy</w:t>
      </w:r>
    </w:p>
    <w:p w14:paraId="5654BFE1" w14:textId="219DE469" w:rsidR="00F960D7" w:rsidRPr="00D50535" w:rsidRDefault="00A029B8" w:rsidP="00336270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U</w:t>
      </w:r>
      <w:r w:rsidR="00F960D7" w:rsidRPr="00D50535">
        <w:rPr>
          <w:rFonts w:ascii="Arial" w:hAnsi="Arial" w:cs="Arial"/>
        </w:rPr>
        <w:t>mowa w sp</w:t>
      </w:r>
      <w:r w:rsidR="004C3459" w:rsidRPr="00D50535">
        <w:rPr>
          <w:rFonts w:ascii="Arial" w:hAnsi="Arial" w:cs="Arial"/>
        </w:rPr>
        <w:t>r</w:t>
      </w:r>
      <w:r w:rsidR="00F960D7" w:rsidRPr="00D50535">
        <w:rPr>
          <w:rFonts w:ascii="Arial" w:hAnsi="Arial" w:cs="Arial"/>
        </w:rPr>
        <w:t>awie zamówienia publicznego</w:t>
      </w:r>
      <w:r w:rsidR="00D8427E" w:rsidRPr="00D50535">
        <w:rPr>
          <w:rFonts w:ascii="Arial" w:hAnsi="Arial" w:cs="Arial"/>
        </w:rPr>
        <w:t>, zgodnie z art. 264 ust. 1 ustawy Pzp,</w:t>
      </w:r>
      <w:r w:rsidRPr="00D50535">
        <w:rPr>
          <w:rFonts w:ascii="Arial" w:hAnsi="Arial" w:cs="Arial"/>
        </w:rPr>
        <w:t xml:space="preserve"> zostanie</w:t>
      </w:r>
      <w:r w:rsidR="00F960D7" w:rsidRPr="00D50535">
        <w:rPr>
          <w:rFonts w:ascii="Arial" w:hAnsi="Arial" w:cs="Arial"/>
        </w:rPr>
        <w:t xml:space="preserve"> zawarta,</w:t>
      </w:r>
      <w:r w:rsidRPr="00D50535">
        <w:rPr>
          <w:rFonts w:ascii="Arial" w:hAnsi="Arial" w:cs="Arial"/>
        </w:rPr>
        <w:t xml:space="preserve"> </w:t>
      </w:r>
      <w:r w:rsidR="00F960D7" w:rsidRPr="00D50535">
        <w:rPr>
          <w:rFonts w:ascii="Arial" w:hAnsi="Arial" w:cs="Arial"/>
        </w:rPr>
        <w:t xml:space="preserve">z </w:t>
      </w:r>
      <w:r w:rsidRPr="00D50535">
        <w:rPr>
          <w:rFonts w:ascii="Arial" w:hAnsi="Arial" w:cs="Arial"/>
        </w:rPr>
        <w:t xml:space="preserve">uwzględnieniem art. 577 ustawy Pzp, </w:t>
      </w:r>
      <w:r w:rsidR="00F960D7" w:rsidRPr="00D50535">
        <w:rPr>
          <w:rFonts w:ascii="Arial" w:hAnsi="Arial" w:cs="Arial"/>
        </w:rPr>
        <w:t>w terminie</w:t>
      </w:r>
      <w:r w:rsidR="00D8427E" w:rsidRPr="00D50535">
        <w:rPr>
          <w:rFonts w:ascii="Arial" w:hAnsi="Arial" w:cs="Arial"/>
        </w:rPr>
        <w:t xml:space="preserve"> </w:t>
      </w:r>
      <w:r w:rsidR="00D62AD3" w:rsidRPr="00D50535">
        <w:rPr>
          <w:rFonts w:ascii="Arial" w:hAnsi="Arial" w:cs="Arial"/>
        </w:rPr>
        <w:t>nie krótszym niż 10 dni od dnia przesłania niniejsze</w:t>
      </w:r>
      <w:r w:rsidR="00D62AD3">
        <w:rPr>
          <w:rFonts w:ascii="Arial" w:hAnsi="Arial" w:cs="Arial"/>
        </w:rPr>
        <w:t>j</w:t>
      </w:r>
      <w:r w:rsidR="00D62AD3" w:rsidRPr="00D50535">
        <w:rPr>
          <w:rFonts w:ascii="Arial" w:hAnsi="Arial" w:cs="Arial"/>
        </w:rPr>
        <w:t xml:space="preserve"> </w:t>
      </w:r>
      <w:r w:rsidR="00D62AD3">
        <w:rPr>
          <w:rFonts w:ascii="Arial" w:hAnsi="Arial" w:cs="Arial"/>
        </w:rPr>
        <w:t>informacji</w:t>
      </w:r>
      <w:r w:rsidR="00D62AD3" w:rsidRPr="00D50535">
        <w:rPr>
          <w:rFonts w:ascii="Arial" w:hAnsi="Arial" w:cs="Arial"/>
        </w:rPr>
        <w:t xml:space="preserve"> o wyborze najkorzystniejszej oferty.</w:t>
      </w:r>
    </w:p>
    <w:p w14:paraId="0C5204B1" w14:textId="77777777" w:rsidR="00F960D7" w:rsidRPr="00D50535" w:rsidRDefault="00D8427E" w:rsidP="00336270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lastRenderedPageBreak/>
        <w:t xml:space="preserve">Umowa </w:t>
      </w:r>
      <w:r w:rsidR="00F960D7" w:rsidRPr="00D50535">
        <w:rPr>
          <w:rFonts w:ascii="Arial" w:hAnsi="Arial" w:cs="Arial"/>
        </w:rPr>
        <w:t>w sprawie zamówienia publicznego</w:t>
      </w:r>
      <w:r w:rsidRPr="00D50535">
        <w:rPr>
          <w:rFonts w:ascii="Arial" w:hAnsi="Arial" w:cs="Arial"/>
        </w:rPr>
        <w:t xml:space="preserve"> może być zawarta </w:t>
      </w:r>
      <w:r w:rsidR="00F960D7" w:rsidRPr="00D50535">
        <w:rPr>
          <w:rFonts w:ascii="Arial" w:hAnsi="Arial" w:cs="Arial"/>
        </w:rPr>
        <w:t xml:space="preserve">przed upływem terminu, o którym mowa powyżej, jeżeli zachodzą okoliczności wymienione w </w:t>
      </w:r>
      <w:r w:rsidRPr="00D50535">
        <w:rPr>
          <w:rFonts w:ascii="Arial" w:hAnsi="Arial" w:cs="Arial"/>
        </w:rPr>
        <w:t>art. 264</w:t>
      </w:r>
      <w:r w:rsidR="00F960D7" w:rsidRPr="00D50535">
        <w:rPr>
          <w:rFonts w:ascii="Arial" w:hAnsi="Arial" w:cs="Arial"/>
        </w:rPr>
        <w:t xml:space="preserve"> ust. 2 ustawy P</w:t>
      </w:r>
      <w:r w:rsidR="004657DA" w:rsidRPr="00D50535">
        <w:rPr>
          <w:rFonts w:ascii="Arial" w:hAnsi="Arial" w:cs="Arial"/>
        </w:rPr>
        <w:t>zp</w:t>
      </w:r>
      <w:r w:rsidR="00F960D7" w:rsidRPr="00D50535">
        <w:rPr>
          <w:rFonts w:ascii="Arial" w:hAnsi="Arial" w:cs="Arial"/>
        </w:rPr>
        <w:t>.</w:t>
      </w:r>
    </w:p>
    <w:p w14:paraId="418AA7A2" w14:textId="77777777" w:rsidR="002374EC" w:rsidRPr="00C6247D" w:rsidRDefault="002374EC" w:rsidP="00336270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F4DC791" w14:textId="77777777" w:rsidR="00F960D7" w:rsidRPr="00D50535" w:rsidRDefault="002374EC" w:rsidP="00336270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0B053CEF" w14:textId="77777777" w:rsidR="00336270" w:rsidRDefault="00336270" w:rsidP="00336270">
      <w:pPr>
        <w:ind w:left="3119" w:firstLine="425"/>
        <w:jc w:val="right"/>
        <w:rPr>
          <w:rFonts w:ascii="Arial" w:hAnsi="Arial" w:cs="Arial"/>
          <w:i/>
        </w:rPr>
      </w:pPr>
    </w:p>
    <w:p w14:paraId="65EDFE15" w14:textId="172BEBE4" w:rsidR="00B464D3" w:rsidRDefault="00B464D3" w:rsidP="00336270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0EB0584E" w14:textId="77777777" w:rsidR="00336270" w:rsidRDefault="00336270" w:rsidP="00336270">
      <w:pPr>
        <w:ind w:left="3119" w:firstLine="425"/>
        <w:jc w:val="right"/>
        <w:rPr>
          <w:rFonts w:ascii="Arial" w:hAnsi="Arial" w:cs="Arial"/>
          <w:i/>
        </w:rPr>
      </w:pPr>
    </w:p>
    <w:p w14:paraId="3BD8476E" w14:textId="77777777" w:rsidR="00336270" w:rsidRDefault="00336270" w:rsidP="00336270">
      <w:pPr>
        <w:ind w:left="4248"/>
        <w:jc w:val="center"/>
        <w:rPr>
          <w:i/>
        </w:rPr>
      </w:pPr>
      <w:r>
        <w:rPr>
          <w:i/>
        </w:rPr>
        <w:t>/-/ Dyrektor Szpitala Wojewódzkiego w Poznaniu</w:t>
      </w:r>
    </w:p>
    <w:p w14:paraId="73390BD1" w14:textId="77777777" w:rsidR="00336270" w:rsidRDefault="00336270" w:rsidP="00336270">
      <w:pPr>
        <w:ind w:left="4248"/>
        <w:jc w:val="center"/>
        <w:rPr>
          <w:i/>
        </w:rPr>
      </w:pPr>
      <w:r>
        <w:rPr>
          <w:i/>
        </w:rPr>
        <w:t xml:space="preserve"> dr hab. n. med.- prof. UZ</w:t>
      </w:r>
    </w:p>
    <w:p w14:paraId="6E874E5A" w14:textId="77777777" w:rsidR="00336270" w:rsidRPr="00BB547B" w:rsidRDefault="00336270" w:rsidP="00336270">
      <w:pPr>
        <w:ind w:left="4248"/>
        <w:jc w:val="center"/>
        <w:rPr>
          <w:rFonts w:ascii="Arial" w:hAnsi="Arial" w:cs="Arial"/>
          <w:i/>
        </w:rPr>
      </w:pPr>
      <w:r>
        <w:rPr>
          <w:i/>
        </w:rPr>
        <w:t>Dawid Murawa</w:t>
      </w:r>
    </w:p>
    <w:bookmarkEnd w:id="0"/>
    <w:p w14:paraId="6E1656E3" w14:textId="77777777" w:rsidR="00336270" w:rsidRPr="004B39E0" w:rsidRDefault="00336270" w:rsidP="00336270">
      <w:pPr>
        <w:ind w:left="3119" w:firstLine="425"/>
        <w:jc w:val="right"/>
        <w:rPr>
          <w:rFonts w:ascii="Arial" w:hAnsi="Arial" w:cs="Arial"/>
          <w:i/>
        </w:rPr>
      </w:pPr>
    </w:p>
    <w:sectPr w:rsidR="00336270" w:rsidRPr="004B39E0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9D5EC" w14:textId="77777777" w:rsidR="0038191F" w:rsidRDefault="0038191F">
      <w:r>
        <w:separator/>
      </w:r>
    </w:p>
  </w:endnote>
  <w:endnote w:type="continuationSeparator" w:id="0">
    <w:p w14:paraId="2E6C2E1A" w14:textId="77777777" w:rsidR="0038191F" w:rsidRDefault="00381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981C3" w14:textId="77777777" w:rsidR="00D62AD3" w:rsidRDefault="00D62A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F6B79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4DAFC98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36BC6" w14:textId="77777777" w:rsidR="00D62AD3" w:rsidRDefault="00D62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C43E4" w14:textId="77777777" w:rsidR="0038191F" w:rsidRDefault="0038191F">
      <w:r>
        <w:separator/>
      </w:r>
    </w:p>
  </w:footnote>
  <w:footnote w:type="continuationSeparator" w:id="0">
    <w:p w14:paraId="7E56F2E1" w14:textId="77777777" w:rsidR="0038191F" w:rsidRDefault="00381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0EBE" w14:textId="77777777" w:rsidR="00D62AD3" w:rsidRDefault="00D62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3AC94" w14:textId="77777777" w:rsidR="00D62AD3" w:rsidRDefault="00D62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F555E" w14:textId="77777777" w:rsidR="00D62AD3" w:rsidRDefault="00D62A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6F0"/>
    <w:rsid w:val="00022322"/>
    <w:rsid w:val="00042497"/>
    <w:rsid w:val="000C1E6F"/>
    <w:rsid w:val="000E4E56"/>
    <w:rsid w:val="00197C8C"/>
    <w:rsid w:val="001A1468"/>
    <w:rsid w:val="001B7815"/>
    <w:rsid w:val="002374EC"/>
    <w:rsid w:val="0025622D"/>
    <w:rsid w:val="002B1E4F"/>
    <w:rsid w:val="002B6761"/>
    <w:rsid w:val="00336270"/>
    <w:rsid w:val="003445A0"/>
    <w:rsid w:val="00353FDC"/>
    <w:rsid w:val="0038191F"/>
    <w:rsid w:val="003A0AFC"/>
    <w:rsid w:val="003D611C"/>
    <w:rsid w:val="00431C0B"/>
    <w:rsid w:val="00437CAD"/>
    <w:rsid w:val="004657DA"/>
    <w:rsid w:val="004B2665"/>
    <w:rsid w:val="004B39E0"/>
    <w:rsid w:val="004C3459"/>
    <w:rsid w:val="004E324A"/>
    <w:rsid w:val="004E7234"/>
    <w:rsid w:val="00524B34"/>
    <w:rsid w:val="0054734E"/>
    <w:rsid w:val="00553EDC"/>
    <w:rsid w:val="00596FD7"/>
    <w:rsid w:val="005E5BFF"/>
    <w:rsid w:val="00607F9B"/>
    <w:rsid w:val="00644DCB"/>
    <w:rsid w:val="00647810"/>
    <w:rsid w:val="00657C1E"/>
    <w:rsid w:val="006E3089"/>
    <w:rsid w:val="00712C39"/>
    <w:rsid w:val="00756CDA"/>
    <w:rsid w:val="007A015E"/>
    <w:rsid w:val="007E2ACC"/>
    <w:rsid w:val="007E68C5"/>
    <w:rsid w:val="00827B4C"/>
    <w:rsid w:val="00832144"/>
    <w:rsid w:val="008336F0"/>
    <w:rsid w:val="008567C7"/>
    <w:rsid w:val="008642B3"/>
    <w:rsid w:val="008A6C10"/>
    <w:rsid w:val="008D02AA"/>
    <w:rsid w:val="008E5102"/>
    <w:rsid w:val="00915B9E"/>
    <w:rsid w:val="00952256"/>
    <w:rsid w:val="0097748A"/>
    <w:rsid w:val="009B6A6C"/>
    <w:rsid w:val="009F0E5C"/>
    <w:rsid w:val="00A029B8"/>
    <w:rsid w:val="00AA02AC"/>
    <w:rsid w:val="00AC1F4A"/>
    <w:rsid w:val="00B32D12"/>
    <w:rsid w:val="00B464D3"/>
    <w:rsid w:val="00B8185B"/>
    <w:rsid w:val="00B90C8E"/>
    <w:rsid w:val="00BC506C"/>
    <w:rsid w:val="00BD2174"/>
    <w:rsid w:val="00C423DD"/>
    <w:rsid w:val="00C60D7B"/>
    <w:rsid w:val="00C6247D"/>
    <w:rsid w:val="00C65E53"/>
    <w:rsid w:val="00CA0B33"/>
    <w:rsid w:val="00CA3511"/>
    <w:rsid w:val="00D00B3F"/>
    <w:rsid w:val="00D01E5B"/>
    <w:rsid w:val="00D04203"/>
    <w:rsid w:val="00D26ED6"/>
    <w:rsid w:val="00D42C90"/>
    <w:rsid w:val="00D50535"/>
    <w:rsid w:val="00D62AD3"/>
    <w:rsid w:val="00D8427E"/>
    <w:rsid w:val="00E1738E"/>
    <w:rsid w:val="00E20D03"/>
    <w:rsid w:val="00E30B2D"/>
    <w:rsid w:val="00E554F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E46EAA"/>
  <w15:chartTrackingRefBased/>
  <w15:docId w15:val="{4DD93885-D202-4AA4-A910-11438D0D6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1601-01-01T00:00:00Z</cp:lastPrinted>
  <dcterms:created xsi:type="dcterms:W3CDTF">2026-05-04T07:36:00Z</dcterms:created>
  <dcterms:modified xsi:type="dcterms:W3CDTF">2026-05-04T07:36:00Z</dcterms:modified>
</cp:coreProperties>
</file>