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D54D6" w14:textId="6BC9D1EB" w:rsidR="00986737" w:rsidRPr="00867FE9" w:rsidRDefault="00A70EE6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867FE9">
        <w:rPr>
          <w:rFonts w:ascii="Arial Narrow" w:hAnsi="Arial Narrow" w:cs="Arial"/>
        </w:rPr>
        <w:t>Bydgoszcz</w:t>
      </w:r>
      <w:r w:rsidR="00986737" w:rsidRPr="00867FE9">
        <w:rPr>
          <w:rFonts w:ascii="Arial Narrow" w:hAnsi="Arial Narrow" w:cs="Arial"/>
        </w:rPr>
        <w:t xml:space="preserve"> dnia: </w:t>
      </w:r>
      <w:r w:rsidRPr="00867FE9">
        <w:rPr>
          <w:rFonts w:ascii="Arial Narrow" w:hAnsi="Arial Narrow" w:cs="Arial"/>
        </w:rPr>
        <w:t>2026-05-04</w:t>
      </w:r>
    </w:p>
    <w:p w14:paraId="50AC80BD" w14:textId="72A2ACBC" w:rsidR="00986737" w:rsidRPr="00867FE9" w:rsidRDefault="00A70EE6" w:rsidP="00986737">
      <w:pPr>
        <w:spacing w:line="360" w:lineRule="auto"/>
        <w:rPr>
          <w:rFonts w:ascii="Arial Narrow" w:hAnsi="Arial Narrow" w:cs="Arial"/>
          <w:b/>
          <w:bCs/>
        </w:rPr>
      </w:pPr>
      <w:r w:rsidRPr="00867FE9">
        <w:rPr>
          <w:rFonts w:ascii="Arial Narrow" w:hAnsi="Arial Narrow" w:cs="Arial"/>
          <w:b/>
          <w:bCs/>
        </w:rPr>
        <w:t>10</w:t>
      </w:r>
      <w:r w:rsidR="00867FE9" w:rsidRPr="00867FE9">
        <w:rPr>
          <w:rFonts w:ascii="Arial Narrow" w:hAnsi="Arial Narrow" w:cs="Arial"/>
          <w:b/>
          <w:bCs/>
        </w:rPr>
        <w:t>.</w:t>
      </w:r>
      <w:r w:rsidRPr="00867FE9">
        <w:rPr>
          <w:rFonts w:ascii="Arial Narrow" w:hAnsi="Arial Narrow" w:cs="Arial"/>
          <w:b/>
          <w:bCs/>
        </w:rPr>
        <w:t>WSzKzP SPZOZ</w:t>
      </w:r>
    </w:p>
    <w:p w14:paraId="04D3BB30" w14:textId="392322E1" w:rsidR="00986737" w:rsidRPr="00867FE9" w:rsidRDefault="00A70EE6" w:rsidP="00986737">
      <w:pPr>
        <w:spacing w:line="360" w:lineRule="auto"/>
        <w:rPr>
          <w:rFonts w:ascii="Arial Narrow" w:hAnsi="Arial Narrow" w:cs="Arial"/>
        </w:rPr>
      </w:pPr>
      <w:r w:rsidRPr="00867FE9">
        <w:rPr>
          <w:rFonts w:ascii="Arial Narrow" w:hAnsi="Arial Narrow" w:cs="Arial"/>
        </w:rPr>
        <w:t>Powstańców Warszawy</w:t>
      </w:r>
      <w:r w:rsidR="00986737" w:rsidRPr="00867FE9">
        <w:rPr>
          <w:rFonts w:ascii="Arial Narrow" w:hAnsi="Arial Narrow" w:cs="Arial"/>
        </w:rPr>
        <w:t xml:space="preserve"> </w:t>
      </w:r>
      <w:r w:rsidRPr="00867FE9">
        <w:rPr>
          <w:rFonts w:ascii="Arial Narrow" w:hAnsi="Arial Narrow" w:cs="Arial"/>
        </w:rPr>
        <w:t>5</w:t>
      </w:r>
    </w:p>
    <w:p w14:paraId="49C0E2D3" w14:textId="0090AAEA" w:rsidR="00986737" w:rsidRPr="00867FE9" w:rsidRDefault="00A70EE6" w:rsidP="00986737">
      <w:pPr>
        <w:rPr>
          <w:rFonts w:ascii="Arial Narrow" w:hAnsi="Arial Narrow" w:cs="Arial"/>
        </w:rPr>
      </w:pPr>
      <w:r w:rsidRPr="00867FE9">
        <w:rPr>
          <w:rFonts w:ascii="Arial Narrow" w:hAnsi="Arial Narrow" w:cs="Arial"/>
        </w:rPr>
        <w:t>85-681</w:t>
      </w:r>
      <w:r w:rsidR="00986737" w:rsidRPr="00867FE9">
        <w:rPr>
          <w:rFonts w:ascii="Arial Narrow" w:hAnsi="Arial Narrow" w:cs="Arial"/>
        </w:rPr>
        <w:t xml:space="preserve"> </w:t>
      </w:r>
      <w:r w:rsidRPr="00867FE9">
        <w:rPr>
          <w:rFonts w:ascii="Arial Narrow" w:hAnsi="Arial Narrow" w:cs="Arial"/>
        </w:rPr>
        <w:t>Bydgoszcz</w:t>
      </w:r>
    </w:p>
    <w:p w14:paraId="07CA8FF3" w14:textId="77777777" w:rsidR="00986737" w:rsidRPr="00867FE9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867FE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010101D9" w14:textId="77777777" w:rsidR="00986737" w:rsidRPr="00867FE9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867FE9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67FE9" w14:paraId="754BE12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B08786" w14:textId="77777777" w:rsidR="00986737" w:rsidRPr="00867FE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867FE9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7B0A0A84" w14:textId="77777777" w:rsidR="00986737" w:rsidRPr="00867FE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867FE9">
        <w:rPr>
          <w:rFonts w:ascii="Arial Narrow" w:hAnsi="Arial Narrow" w:cs="Arial"/>
        </w:rPr>
        <w:tab/>
        <w:t xml:space="preserve"> </w:t>
      </w:r>
    </w:p>
    <w:p w14:paraId="4B427518" w14:textId="77777777" w:rsidR="00986737" w:rsidRPr="00867FE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67FE9">
        <w:rPr>
          <w:rFonts w:ascii="Arial Narrow" w:eastAsia="Calibri" w:hAnsi="Arial Narrow" w:cs="Arial"/>
          <w:lang w:eastAsia="en-US"/>
        </w:rPr>
        <w:t xml:space="preserve">Dotyczy </w:t>
      </w:r>
      <w:r w:rsidRPr="00867FE9">
        <w:rPr>
          <w:rFonts w:ascii="Arial Narrow" w:hAnsi="Arial Narrow" w:cs="Arial"/>
        </w:rPr>
        <w:t>postępowania o udzielenie zamówienia publicznego</w:t>
      </w:r>
      <w:r w:rsidRPr="00867FE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67FE9" w14:paraId="602CB5E0" w14:textId="77777777" w:rsidTr="005A632E">
        <w:tc>
          <w:tcPr>
            <w:tcW w:w="2269" w:type="dxa"/>
          </w:tcPr>
          <w:p w14:paraId="4F92FF65" w14:textId="77777777" w:rsidR="00986737" w:rsidRPr="00867FE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555CB230" w14:textId="2724DAAC" w:rsidR="00986737" w:rsidRPr="00867FE9" w:rsidRDefault="00A70EE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67FE9">
              <w:rPr>
                <w:rFonts w:ascii="Arial Narrow" w:hAnsi="Arial Narrow" w:cs="Arial"/>
                <w:b/>
              </w:rPr>
              <w:t>Dostawy sukcesywne tonerów i tuszy na okres 24 miesięcy</w:t>
            </w:r>
            <w:r w:rsidR="00986737" w:rsidRPr="00867FE9">
              <w:rPr>
                <w:rFonts w:ascii="Arial Narrow" w:hAnsi="Arial Narrow" w:cs="Arial"/>
                <w:b/>
              </w:rPr>
              <w:t>.</w:t>
            </w:r>
          </w:p>
        </w:tc>
      </w:tr>
      <w:tr w:rsidR="00A70EE6" w:rsidRPr="00867FE9" w14:paraId="52732696" w14:textId="77777777" w:rsidTr="00A37B19">
        <w:tc>
          <w:tcPr>
            <w:tcW w:w="2269" w:type="dxa"/>
          </w:tcPr>
          <w:p w14:paraId="1150135E" w14:textId="77777777" w:rsidR="00A70EE6" w:rsidRPr="00867FE9" w:rsidRDefault="00A70EE6" w:rsidP="00A37B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4803BCEA" w14:textId="51000FFA" w:rsidR="00A70EE6" w:rsidRPr="00867FE9" w:rsidRDefault="00A70EE6" w:rsidP="00A37B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67FE9">
              <w:rPr>
                <w:rFonts w:ascii="Arial Narrow" w:hAnsi="Arial Narrow" w:cs="Arial"/>
                <w:b/>
              </w:rPr>
              <w:t>31/2026</w:t>
            </w:r>
          </w:p>
        </w:tc>
      </w:tr>
    </w:tbl>
    <w:p w14:paraId="4B2A999D" w14:textId="77777777" w:rsidR="00A80738" w:rsidRPr="00867FE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3C540310" w14:textId="105E31B4" w:rsidR="00D665F5" w:rsidRPr="00867FE9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867FE9">
        <w:rPr>
          <w:rFonts w:ascii="Arial Narrow" w:hAnsi="Arial Narrow" w:cs="Arial"/>
        </w:rPr>
        <w:t>Zamawiający, działając na podstawie art. 22</w:t>
      </w:r>
      <w:r w:rsidR="00FC7F5E" w:rsidRPr="00867FE9">
        <w:rPr>
          <w:rFonts w:ascii="Arial Narrow" w:hAnsi="Arial Narrow" w:cs="Arial"/>
        </w:rPr>
        <w:t>2</w:t>
      </w:r>
      <w:r w:rsidRPr="00867FE9">
        <w:rPr>
          <w:rFonts w:ascii="Arial Narrow" w:hAnsi="Arial Narrow" w:cs="Arial"/>
        </w:rPr>
        <w:t xml:space="preserve"> ust. 5 </w:t>
      </w:r>
      <w:r w:rsidRPr="00867FE9">
        <w:rPr>
          <w:rFonts w:ascii="Arial Narrow" w:hAnsi="Arial Narrow" w:cs="Arial"/>
          <w:bCs/>
        </w:rPr>
        <w:t>ustawy z dnia 11 września 2019 r. Prawo zamówień publicznych</w:t>
      </w:r>
      <w:r w:rsidRPr="00867FE9">
        <w:rPr>
          <w:rFonts w:ascii="Arial Narrow" w:hAnsi="Arial Narrow" w:cs="Arial"/>
        </w:rPr>
        <w:t xml:space="preserve"> </w:t>
      </w:r>
      <w:r w:rsidR="00A70EE6" w:rsidRPr="00867FE9">
        <w:rPr>
          <w:rFonts w:ascii="Arial Narrow" w:hAnsi="Arial Narrow" w:cs="Arial"/>
        </w:rPr>
        <w:t>(</w:t>
      </w:r>
      <w:proofErr w:type="spellStart"/>
      <w:r w:rsidR="00A70EE6" w:rsidRPr="00867FE9">
        <w:rPr>
          <w:rFonts w:ascii="Arial Narrow" w:hAnsi="Arial Narrow" w:cs="Arial"/>
        </w:rPr>
        <w:t>t.j</w:t>
      </w:r>
      <w:proofErr w:type="spellEnd"/>
      <w:r w:rsidR="00A70EE6" w:rsidRPr="00867FE9">
        <w:rPr>
          <w:rFonts w:ascii="Arial Narrow" w:hAnsi="Arial Narrow" w:cs="Arial"/>
        </w:rPr>
        <w:t xml:space="preserve">. Dz. U. z 2024 r. poz. 1320 z </w:t>
      </w:r>
      <w:proofErr w:type="spellStart"/>
      <w:r w:rsidR="00A70EE6" w:rsidRPr="00867FE9">
        <w:rPr>
          <w:rFonts w:ascii="Arial Narrow" w:hAnsi="Arial Narrow" w:cs="Arial"/>
        </w:rPr>
        <w:t>p</w:t>
      </w:r>
      <w:r w:rsidR="00867FE9">
        <w:rPr>
          <w:rFonts w:ascii="Arial Narrow" w:hAnsi="Arial Narrow" w:cs="Arial"/>
        </w:rPr>
        <w:t>óź</w:t>
      </w:r>
      <w:r w:rsidR="00A70EE6" w:rsidRPr="00867FE9">
        <w:rPr>
          <w:rFonts w:ascii="Arial Narrow" w:hAnsi="Arial Narrow" w:cs="Arial"/>
        </w:rPr>
        <w:t>n</w:t>
      </w:r>
      <w:proofErr w:type="spellEnd"/>
      <w:r w:rsidR="00A70EE6" w:rsidRPr="00867FE9">
        <w:rPr>
          <w:rFonts w:ascii="Arial Narrow" w:hAnsi="Arial Narrow" w:cs="Arial"/>
        </w:rPr>
        <w:t>. zm.)</w:t>
      </w:r>
      <w:r w:rsidR="00490DC0" w:rsidRPr="00867FE9">
        <w:rPr>
          <w:rFonts w:ascii="Arial Narrow" w:hAnsi="Arial Narrow" w:cs="Arial"/>
        </w:rPr>
        <w:t xml:space="preserve"> </w:t>
      </w:r>
      <w:r w:rsidRPr="00867FE9">
        <w:rPr>
          <w:rFonts w:ascii="Arial Narrow" w:hAnsi="Arial Narrow" w:cs="Arial"/>
        </w:rPr>
        <w:t>udostępnia</w:t>
      </w:r>
      <w:r w:rsidR="00F95C33" w:rsidRPr="00867FE9">
        <w:rPr>
          <w:rFonts w:ascii="Arial Narrow" w:hAnsi="Arial Narrow" w:cs="Arial"/>
        </w:rPr>
        <w:t xml:space="preserve"> </w:t>
      </w:r>
      <w:r w:rsidR="004C7E9B" w:rsidRPr="00867FE9">
        <w:rPr>
          <w:rFonts w:ascii="Arial Narrow" w:hAnsi="Arial Narrow" w:cs="Arial"/>
        </w:rPr>
        <w:t>informacj</w:t>
      </w:r>
      <w:r w:rsidR="00577BC6" w:rsidRPr="00867FE9">
        <w:rPr>
          <w:rFonts w:ascii="Arial Narrow" w:hAnsi="Arial Narrow" w:cs="Arial"/>
        </w:rPr>
        <w:t>ę</w:t>
      </w:r>
      <w:r w:rsidR="00035488" w:rsidRPr="00867FE9">
        <w:rPr>
          <w:rFonts w:ascii="Arial Narrow" w:hAnsi="Arial Narrow" w:cs="Arial"/>
        </w:rPr>
        <w:t xml:space="preserve"> z otwarcia ofert</w:t>
      </w:r>
      <w:r w:rsidR="00577BC6" w:rsidRPr="00867FE9">
        <w:rPr>
          <w:rFonts w:ascii="Arial Narrow" w:hAnsi="Arial Narrow" w:cs="Arial"/>
        </w:rPr>
        <w:t>.</w:t>
      </w:r>
    </w:p>
    <w:p w14:paraId="7E064D48" w14:textId="393843AC" w:rsidR="00A80738" w:rsidRPr="00867FE9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867FE9">
        <w:rPr>
          <w:rFonts w:ascii="Arial Narrow" w:hAnsi="Arial Narrow" w:cs="Arial"/>
        </w:rPr>
        <w:t>Podczas otwarcia ofert, mającego miejsce</w:t>
      </w:r>
      <w:r w:rsidR="00FF4AB1" w:rsidRPr="00867FE9">
        <w:rPr>
          <w:rFonts w:ascii="Arial Narrow" w:hAnsi="Arial Narrow" w:cs="Arial"/>
        </w:rPr>
        <w:t xml:space="preserve"> w dniu </w:t>
      </w:r>
      <w:r w:rsidR="00A70EE6" w:rsidRPr="00867FE9">
        <w:rPr>
          <w:rFonts w:ascii="Arial Narrow" w:hAnsi="Arial Narrow" w:cs="Arial"/>
        </w:rPr>
        <w:t>04/05/2026</w:t>
      </w:r>
      <w:r w:rsidR="00FF4AB1" w:rsidRPr="00867FE9">
        <w:rPr>
          <w:rFonts w:ascii="Arial Narrow" w:hAnsi="Arial Narrow" w:cs="Arial"/>
        </w:rPr>
        <w:t xml:space="preserve"> o godz. </w:t>
      </w:r>
      <w:r w:rsidR="00A70EE6" w:rsidRPr="00867FE9">
        <w:rPr>
          <w:rFonts w:ascii="Arial Narrow" w:hAnsi="Arial Narrow" w:cs="Arial"/>
        </w:rPr>
        <w:t>08:30</w:t>
      </w:r>
      <w:r w:rsidRPr="00867FE9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867FE9" w14:paraId="26BC7682" w14:textId="77777777" w:rsidTr="005A632E">
        <w:tc>
          <w:tcPr>
            <w:tcW w:w="1276" w:type="dxa"/>
            <w:shd w:val="clear" w:color="auto" w:fill="F2F2F2"/>
            <w:vAlign w:val="center"/>
          </w:tcPr>
          <w:p w14:paraId="52CFC681" w14:textId="77777777" w:rsidR="006B27ED" w:rsidRPr="00867FE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Oferta n</w:t>
            </w:r>
            <w:r w:rsidR="006B27ED" w:rsidRPr="00867FE9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7FF2CBE" w14:textId="77777777" w:rsidR="006B27ED" w:rsidRPr="00867FE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3641B63" w14:textId="77777777" w:rsidR="006B27ED" w:rsidRPr="00867FE9" w:rsidRDefault="006B27ED" w:rsidP="00867FE9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27B7ECF" w14:textId="77777777" w:rsidR="006B27ED" w:rsidRPr="00867FE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Cena oferty</w:t>
            </w:r>
          </w:p>
        </w:tc>
      </w:tr>
      <w:tr w:rsidR="00A70EE6" w:rsidRPr="00867FE9" w14:paraId="5BFF51C6" w14:textId="77777777" w:rsidTr="00A37B19">
        <w:tc>
          <w:tcPr>
            <w:tcW w:w="1276" w:type="dxa"/>
            <w:vAlign w:val="center"/>
          </w:tcPr>
          <w:p w14:paraId="5F34EC3F" w14:textId="76BA51E7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0C5824B3" w14:textId="40058BBC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2C84AB83" w14:textId="22157309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ZUMAR ZBIGNIEW GRZYWIŃSKI</w:t>
            </w:r>
          </w:p>
          <w:p w14:paraId="78B49B2D" w14:textId="08A576B0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PINOKIA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8</w:t>
            </w:r>
          </w:p>
          <w:p w14:paraId="43B1FE57" w14:textId="1C527647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83-110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TCZEW</w:t>
            </w:r>
          </w:p>
        </w:tc>
        <w:tc>
          <w:tcPr>
            <w:tcW w:w="2551" w:type="dxa"/>
            <w:vAlign w:val="center"/>
          </w:tcPr>
          <w:p w14:paraId="1E772626" w14:textId="1274FCF0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145 152.30 zł</w:t>
            </w:r>
          </w:p>
        </w:tc>
      </w:tr>
      <w:tr w:rsidR="00A70EE6" w:rsidRPr="00867FE9" w14:paraId="23985AE1" w14:textId="77777777" w:rsidTr="00A37B19">
        <w:tc>
          <w:tcPr>
            <w:tcW w:w="1276" w:type="dxa"/>
            <w:vAlign w:val="center"/>
          </w:tcPr>
          <w:p w14:paraId="2D18443A" w14:textId="777378A2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16FE3206" w14:textId="1053DA0C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30D1D890" w14:textId="772FC39C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ZUMAR ZBIGNIEW GRZYWIŃSKI</w:t>
            </w:r>
          </w:p>
          <w:p w14:paraId="7D6DD19E" w14:textId="4EC6E0D1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PINOKIA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8</w:t>
            </w:r>
          </w:p>
          <w:p w14:paraId="790F9B46" w14:textId="2BA8FD38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83-110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TCZEW</w:t>
            </w:r>
          </w:p>
        </w:tc>
        <w:tc>
          <w:tcPr>
            <w:tcW w:w="2551" w:type="dxa"/>
            <w:vAlign w:val="center"/>
          </w:tcPr>
          <w:p w14:paraId="66C4B674" w14:textId="64CD9AE2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70 823.40 zł</w:t>
            </w:r>
          </w:p>
        </w:tc>
      </w:tr>
      <w:tr w:rsidR="00A70EE6" w:rsidRPr="00867FE9" w14:paraId="633C36E7" w14:textId="77777777" w:rsidTr="00A37B19">
        <w:tc>
          <w:tcPr>
            <w:tcW w:w="1276" w:type="dxa"/>
            <w:vAlign w:val="center"/>
          </w:tcPr>
          <w:p w14:paraId="3EBBCBF5" w14:textId="31FC8535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458C5982" w14:textId="6D139A78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3452B275" w14:textId="11881FA6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ZUMAR ZBIGNIEW GRZYWIŃSKI</w:t>
            </w:r>
          </w:p>
          <w:p w14:paraId="6395115C" w14:textId="3EAB8DD3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PINOKIA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8</w:t>
            </w:r>
          </w:p>
          <w:p w14:paraId="68C7F4F9" w14:textId="706E96E5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83-110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TCZEW</w:t>
            </w:r>
          </w:p>
        </w:tc>
        <w:tc>
          <w:tcPr>
            <w:tcW w:w="2551" w:type="dxa"/>
            <w:vAlign w:val="center"/>
          </w:tcPr>
          <w:p w14:paraId="5A0DECA4" w14:textId="55183C21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60 875.16 zł</w:t>
            </w:r>
          </w:p>
        </w:tc>
      </w:tr>
      <w:tr w:rsidR="00A70EE6" w:rsidRPr="00867FE9" w14:paraId="0CA67838" w14:textId="77777777" w:rsidTr="00A37B19">
        <w:tc>
          <w:tcPr>
            <w:tcW w:w="1276" w:type="dxa"/>
            <w:vAlign w:val="center"/>
          </w:tcPr>
          <w:p w14:paraId="1DC7A58B" w14:textId="6FC865C1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0F267A06" w14:textId="40336CFD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5223F851" w14:textId="78FE768A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ZUMAR ZBIGNIEW GRZYWIŃSKI</w:t>
            </w:r>
          </w:p>
          <w:p w14:paraId="48FA27D9" w14:textId="566CBC5B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PINOKIA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8</w:t>
            </w:r>
          </w:p>
          <w:p w14:paraId="3FD7834D" w14:textId="0A203C0D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83-110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TCZEW</w:t>
            </w:r>
          </w:p>
        </w:tc>
        <w:tc>
          <w:tcPr>
            <w:tcW w:w="2551" w:type="dxa"/>
            <w:vAlign w:val="center"/>
          </w:tcPr>
          <w:p w14:paraId="49D50826" w14:textId="1F19068A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13 758.84 zł</w:t>
            </w:r>
          </w:p>
        </w:tc>
      </w:tr>
      <w:tr w:rsidR="00A70EE6" w:rsidRPr="00867FE9" w14:paraId="42CCA27B" w14:textId="77777777" w:rsidTr="00A37B19">
        <w:tc>
          <w:tcPr>
            <w:tcW w:w="1276" w:type="dxa"/>
            <w:vAlign w:val="center"/>
          </w:tcPr>
          <w:p w14:paraId="1E1C9947" w14:textId="7D81CB36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4A30F4A9" w14:textId="66184742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5326D641" w14:textId="63FFA8AE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TonaTuszu.pl </w:t>
            </w:r>
            <w:proofErr w:type="spellStart"/>
            <w:r w:rsidRPr="00867FE9">
              <w:rPr>
                <w:rFonts w:ascii="Arial Narrow" w:hAnsi="Arial Narrow" w:cs="Arial"/>
              </w:rPr>
              <w:t>Sp.z</w:t>
            </w:r>
            <w:proofErr w:type="spellEnd"/>
            <w:r w:rsidRPr="00867FE9">
              <w:rPr>
                <w:rFonts w:ascii="Arial Narrow" w:hAnsi="Arial Narrow" w:cs="Arial"/>
              </w:rPr>
              <w:t xml:space="preserve"> o.o.</w:t>
            </w:r>
          </w:p>
          <w:p w14:paraId="13F653CF" w14:textId="2482CDB2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Grzybowska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87</w:t>
            </w:r>
          </w:p>
          <w:p w14:paraId="6BF9D7A8" w14:textId="5BD3E316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00-844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AD32F5B" w14:textId="3CA45039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146 875.53 zł</w:t>
            </w:r>
          </w:p>
        </w:tc>
      </w:tr>
      <w:tr w:rsidR="00A70EE6" w:rsidRPr="00867FE9" w14:paraId="7118576F" w14:textId="77777777" w:rsidTr="00A37B19">
        <w:tc>
          <w:tcPr>
            <w:tcW w:w="1276" w:type="dxa"/>
            <w:vAlign w:val="center"/>
          </w:tcPr>
          <w:p w14:paraId="06A65C20" w14:textId="04BBDEA9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3728DAB1" w14:textId="29F3510E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355A9271" w14:textId="275F4FEC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TonaTuszu.pl </w:t>
            </w:r>
            <w:proofErr w:type="spellStart"/>
            <w:r w:rsidRPr="00867FE9">
              <w:rPr>
                <w:rFonts w:ascii="Arial Narrow" w:hAnsi="Arial Narrow" w:cs="Arial"/>
              </w:rPr>
              <w:t>Sp.z</w:t>
            </w:r>
            <w:proofErr w:type="spellEnd"/>
            <w:r w:rsidRPr="00867FE9">
              <w:rPr>
                <w:rFonts w:ascii="Arial Narrow" w:hAnsi="Arial Narrow" w:cs="Arial"/>
              </w:rPr>
              <w:t xml:space="preserve"> o.o.</w:t>
            </w:r>
          </w:p>
          <w:p w14:paraId="6EB0C03B" w14:textId="4919E8F3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Grzybowska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87</w:t>
            </w:r>
          </w:p>
          <w:p w14:paraId="0DCB86B5" w14:textId="14EC011E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00-844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3FB7730" w14:textId="677F7FA8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95 895.72 zł</w:t>
            </w:r>
          </w:p>
        </w:tc>
      </w:tr>
      <w:tr w:rsidR="00A70EE6" w:rsidRPr="00867FE9" w14:paraId="0AB3B178" w14:textId="77777777" w:rsidTr="00A37B19">
        <w:tc>
          <w:tcPr>
            <w:tcW w:w="1276" w:type="dxa"/>
            <w:vAlign w:val="center"/>
          </w:tcPr>
          <w:p w14:paraId="21513A95" w14:textId="25DD6E97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444124D8" w14:textId="7CCEACAB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122F4D96" w14:textId="19C97D6C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TonaTuszu.pl </w:t>
            </w:r>
            <w:proofErr w:type="spellStart"/>
            <w:r w:rsidRPr="00867FE9">
              <w:rPr>
                <w:rFonts w:ascii="Arial Narrow" w:hAnsi="Arial Narrow" w:cs="Arial"/>
              </w:rPr>
              <w:t>Sp.z</w:t>
            </w:r>
            <w:proofErr w:type="spellEnd"/>
            <w:r w:rsidRPr="00867FE9">
              <w:rPr>
                <w:rFonts w:ascii="Arial Narrow" w:hAnsi="Arial Narrow" w:cs="Arial"/>
              </w:rPr>
              <w:t xml:space="preserve"> o.o.</w:t>
            </w:r>
          </w:p>
          <w:p w14:paraId="3BC0222C" w14:textId="020A9077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Grzybowska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87</w:t>
            </w:r>
          </w:p>
          <w:p w14:paraId="54EBD20B" w14:textId="26251618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00-844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5E5C496" w14:textId="1C5332EE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51 320.52 zł</w:t>
            </w:r>
          </w:p>
        </w:tc>
      </w:tr>
      <w:tr w:rsidR="00A70EE6" w:rsidRPr="00867FE9" w14:paraId="0FF1E7B5" w14:textId="77777777" w:rsidTr="00A37B19">
        <w:tc>
          <w:tcPr>
            <w:tcW w:w="1276" w:type="dxa"/>
            <w:vAlign w:val="center"/>
          </w:tcPr>
          <w:p w14:paraId="3ED59413" w14:textId="5A440D7B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276" w:type="dxa"/>
            <w:vAlign w:val="center"/>
          </w:tcPr>
          <w:p w14:paraId="229E7EE9" w14:textId="6A8B7F78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35777A9A" w14:textId="729F594C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TonaTuszu.pl </w:t>
            </w:r>
            <w:proofErr w:type="spellStart"/>
            <w:r w:rsidRPr="00867FE9">
              <w:rPr>
                <w:rFonts w:ascii="Arial Narrow" w:hAnsi="Arial Narrow" w:cs="Arial"/>
              </w:rPr>
              <w:t>Sp.z</w:t>
            </w:r>
            <w:proofErr w:type="spellEnd"/>
            <w:r w:rsidRPr="00867FE9">
              <w:rPr>
                <w:rFonts w:ascii="Arial Narrow" w:hAnsi="Arial Narrow" w:cs="Arial"/>
              </w:rPr>
              <w:t xml:space="preserve"> o.o.</w:t>
            </w:r>
          </w:p>
          <w:p w14:paraId="43A72423" w14:textId="6A54E511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Grzybowska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87</w:t>
            </w:r>
          </w:p>
          <w:p w14:paraId="7E222369" w14:textId="19584544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00-844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EB56508" w14:textId="637EC2C3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13 001.10 zł</w:t>
            </w:r>
          </w:p>
        </w:tc>
      </w:tr>
      <w:tr w:rsidR="00A70EE6" w:rsidRPr="00867FE9" w14:paraId="4E17C825" w14:textId="77777777" w:rsidTr="00A37B19">
        <w:tc>
          <w:tcPr>
            <w:tcW w:w="1276" w:type="dxa"/>
            <w:vAlign w:val="center"/>
          </w:tcPr>
          <w:p w14:paraId="11029D9E" w14:textId="43D8EC2A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2C6563A8" w14:textId="46DCC70E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48ACF2C8" w14:textId="445FECAA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TonaTuszu.pl </w:t>
            </w:r>
            <w:proofErr w:type="spellStart"/>
            <w:r w:rsidRPr="00867FE9">
              <w:rPr>
                <w:rFonts w:ascii="Arial Narrow" w:hAnsi="Arial Narrow" w:cs="Arial"/>
              </w:rPr>
              <w:t>Sp.z</w:t>
            </w:r>
            <w:proofErr w:type="spellEnd"/>
            <w:r w:rsidRPr="00867FE9">
              <w:rPr>
                <w:rFonts w:ascii="Arial Narrow" w:hAnsi="Arial Narrow" w:cs="Arial"/>
              </w:rPr>
              <w:t xml:space="preserve"> o.o.</w:t>
            </w:r>
          </w:p>
          <w:p w14:paraId="2DEAB8D3" w14:textId="55E4B417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Grzybowska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87</w:t>
            </w:r>
          </w:p>
          <w:p w14:paraId="20C14C26" w14:textId="7F8385D8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00-844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2930AF3" w14:textId="2774DD8B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25 052.64 zł</w:t>
            </w:r>
          </w:p>
        </w:tc>
      </w:tr>
      <w:tr w:rsidR="00A70EE6" w:rsidRPr="00867FE9" w14:paraId="027CC7FA" w14:textId="77777777" w:rsidTr="00A37B19">
        <w:tc>
          <w:tcPr>
            <w:tcW w:w="1276" w:type="dxa"/>
            <w:vAlign w:val="center"/>
          </w:tcPr>
          <w:p w14:paraId="4963E427" w14:textId="7BE66578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18349106" w14:textId="47F9BCE1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33AC5963" w14:textId="0B9F6680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World Trade Technology </w:t>
            </w:r>
            <w:proofErr w:type="gramStart"/>
            <w:r w:rsidRPr="00867FE9">
              <w:rPr>
                <w:rFonts w:ascii="Arial Narrow" w:hAnsi="Arial Narrow" w:cs="Arial"/>
              </w:rPr>
              <w:t>Polska  Sp.</w:t>
            </w:r>
            <w:proofErr w:type="gramEnd"/>
            <w:r w:rsidRPr="00867FE9">
              <w:rPr>
                <w:rFonts w:ascii="Arial Narrow" w:hAnsi="Arial Narrow" w:cs="Arial"/>
              </w:rPr>
              <w:t xml:space="preserve"> z o.o.</w:t>
            </w:r>
          </w:p>
          <w:p w14:paraId="75EE0C5E" w14:textId="41DDAAF3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Janowice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387</w:t>
            </w:r>
          </w:p>
          <w:p w14:paraId="485D7772" w14:textId="13D0A3FB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32-020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Wieliczka</w:t>
            </w:r>
          </w:p>
        </w:tc>
        <w:tc>
          <w:tcPr>
            <w:tcW w:w="2551" w:type="dxa"/>
            <w:vAlign w:val="center"/>
          </w:tcPr>
          <w:p w14:paraId="44BC2FA6" w14:textId="2C11C66D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255 999.90 zł</w:t>
            </w:r>
          </w:p>
        </w:tc>
      </w:tr>
      <w:tr w:rsidR="00A70EE6" w:rsidRPr="00867FE9" w14:paraId="7202987A" w14:textId="77777777" w:rsidTr="00A37B19">
        <w:tc>
          <w:tcPr>
            <w:tcW w:w="1276" w:type="dxa"/>
            <w:vAlign w:val="center"/>
          </w:tcPr>
          <w:p w14:paraId="40F6065C" w14:textId="71219E68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395ECB31" w14:textId="36EC44AE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04A5F37E" w14:textId="08CE64A2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World Trade Technology </w:t>
            </w:r>
            <w:proofErr w:type="gramStart"/>
            <w:r w:rsidRPr="00867FE9">
              <w:rPr>
                <w:rFonts w:ascii="Arial Narrow" w:hAnsi="Arial Narrow" w:cs="Arial"/>
              </w:rPr>
              <w:t>Polska  Sp.</w:t>
            </w:r>
            <w:proofErr w:type="gramEnd"/>
            <w:r w:rsidRPr="00867FE9">
              <w:rPr>
                <w:rFonts w:ascii="Arial Narrow" w:hAnsi="Arial Narrow" w:cs="Arial"/>
              </w:rPr>
              <w:t xml:space="preserve"> z o.o.</w:t>
            </w:r>
          </w:p>
          <w:p w14:paraId="6D7AD055" w14:textId="6FF408E3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Janowice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387</w:t>
            </w:r>
          </w:p>
          <w:p w14:paraId="1B97497D" w14:textId="5E91FB0B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32-020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Wieliczka</w:t>
            </w:r>
          </w:p>
        </w:tc>
        <w:tc>
          <w:tcPr>
            <w:tcW w:w="2551" w:type="dxa"/>
            <w:vAlign w:val="center"/>
          </w:tcPr>
          <w:p w14:paraId="15EAF696" w14:textId="64AAC8AF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103 848.90 zł</w:t>
            </w:r>
          </w:p>
        </w:tc>
      </w:tr>
      <w:tr w:rsidR="00A70EE6" w:rsidRPr="00867FE9" w14:paraId="767BBC0F" w14:textId="77777777" w:rsidTr="00A37B19">
        <w:tc>
          <w:tcPr>
            <w:tcW w:w="1276" w:type="dxa"/>
            <w:vAlign w:val="center"/>
          </w:tcPr>
          <w:p w14:paraId="06E1C947" w14:textId="57BFFA34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1EF36B42" w14:textId="2CCBAD63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7B667ADF" w14:textId="2B70F42F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World Trade Technology </w:t>
            </w:r>
            <w:proofErr w:type="gramStart"/>
            <w:r w:rsidRPr="00867FE9">
              <w:rPr>
                <w:rFonts w:ascii="Arial Narrow" w:hAnsi="Arial Narrow" w:cs="Arial"/>
              </w:rPr>
              <w:t>Polska  Sp.</w:t>
            </w:r>
            <w:proofErr w:type="gramEnd"/>
            <w:r w:rsidRPr="00867FE9">
              <w:rPr>
                <w:rFonts w:ascii="Arial Narrow" w:hAnsi="Arial Narrow" w:cs="Arial"/>
              </w:rPr>
              <w:t xml:space="preserve"> z o.o.</w:t>
            </w:r>
          </w:p>
          <w:p w14:paraId="2584AA2F" w14:textId="0005D9CA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Janowice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387</w:t>
            </w:r>
          </w:p>
          <w:p w14:paraId="6D819993" w14:textId="1B073AC4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32-020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Wieliczka</w:t>
            </w:r>
          </w:p>
        </w:tc>
        <w:tc>
          <w:tcPr>
            <w:tcW w:w="2551" w:type="dxa"/>
            <w:vAlign w:val="center"/>
          </w:tcPr>
          <w:p w14:paraId="1FED87B4" w14:textId="0F519997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99 716.10 zł</w:t>
            </w:r>
          </w:p>
        </w:tc>
      </w:tr>
      <w:tr w:rsidR="00A70EE6" w:rsidRPr="00867FE9" w14:paraId="1689E0EE" w14:textId="77777777" w:rsidTr="00A37B19">
        <w:tc>
          <w:tcPr>
            <w:tcW w:w="1276" w:type="dxa"/>
            <w:vAlign w:val="center"/>
          </w:tcPr>
          <w:p w14:paraId="487DE908" w14:textId="4A36838F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2161B412" w14:textId="50BA99E1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3C45DA0D" w14:textId="2FB79CB3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NASEKO Hubert Kuczborski</w:t>
            </w:r>
          </w:p>
          <w:p w14:paraId="5ECAF173" w14:textId="7B80CE74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ul. Cisowa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20</w:t>
            </w:r>
          </w:p>
          <w:p w14:paraId="2A9DA29E" w14:textId="0B1ACAD9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05-190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Nasielsk</w:t>
            </w:r>
          </w:p>
        </w:tc>
        <w:tc>
          <w:tcPr>
            <w:tcW w:w="2551" w:type="dxa"/>
            <w:vAlign w:val="center"/>
          </w:tcPr>
          <w:p w14:paraId="7C745911" w14:textId="64E1274D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144 060.16 zł</w:t>
            </w:r>
          </w:p>
        </w:tc>
      </w:tr>
      <w:tr w:rsidR="00A70EE6" w:rsidRPr="00867FE9" w14:paraId="4F2FB453" w14:textId="77777777" w:rsidTr="00A37B19">
        <w:tc>
          <w:tcPr>
            <w:tcW w:w="1276" w:type="dxa"/>
            <w:vAlign w:val="center"/>
          </w:tcPr>
          <w:p w14:paraId="2CADAAD6" w14:textId="65B8CD9F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1D7FA2DE" w14:textId="2EE93651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4497F14B" w14:textId="7519CCB7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NASEKO Hubert Kuczborski</w:t>
            </w:r>
          </w:p>
          <w:p w14:paraId="1410B180" w14:textId="177D4190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ul. Cisowa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20</w:t>
            </w:r>
          </w:p>
          <w:p w14:paraId="5F763A83" w14:textId="213492E5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05-190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Nasielsk</w:t>
            </w:r>
          </w:p>
        </w:tc>
        <w:tc>
          <w:tcPr>
            <w:tcW w:w="2551" w:type="dxa"/>
            <w:vAlign w:val="center"/>
          </w:tcPr>
          <w:p w14:paraId="55AFAA93" w14:textId="463CA3C9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116 278.44 zł</w:t>
            </w:r>
          </w:p>
        </w:tc>
      </w:tr>
      <w:tr w:rsidR="00A70EE6" w:rsidRPr="00867FE9" w14:paraId="2AD7C107" w14:textId="77777777" w:rsidTr="00A37B19">
        <w:tc>
          <w:tcPr>
            <w:tcW w:w="1276" w:type="dxa"/>
            <w:vAlign w:val="center"/>
          </w:tcPr>
          <w:p w14:paraId="1F6422D3" w14:textId="660273E4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5F98B318" w14:textId="2C946F0A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001B93A3" w14:textId="77C192DC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NASEKO Hubert Kuczborski</w:t>
            </w:r>
          </w:p>
          <w:p w14:paraId="3CFB879E" w14:textId="3B48F7AC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ul. Cisowa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20</w:t>
            </w:r>
          </w:p>
          <w:p w14:paraId="188E831B" w14:textId="62FA6BDF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05-190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Nasielsk</w:t>
            </w:r>
          </w:p>
        </w:tc>
        <w:tc>
          <w:tcPr>
            <w:tcW w:w="2551" w:type="dxa"/>
            <w:vAlign w:val="center"/>
          </w:tcPr>
          <w:p w14:paraId="2E486858" w14:textId="47DBFAE8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65 008.43 zł</w:t>
            </w:r>
          </w:p>
        </w:tc>
      </w:tr>
      <w:tr w:rsidR="00A70EE6" w:rsidRPr="00867FE9" w14:paraId="20E33F40" w14:textId="77777777" w:rsidTr="00A37B19">
        <w:tc>
          <w:tcPr>
            <w:tcW w:w="1276" w:type="dxa"/>
            <w:vAlign w:val="center"/>
          </w:tcPr>
          <w:p w14:paraId="5D3579EF" w14:textId="5D29A7D7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6793B5FD" w14:textId="2C76C62C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28B9A7E4" w14:textId="22EE6751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MAK Spółka z ograniczoną odpowiedzialnością</w:t>
            </w:r>
          </w:p>
          <w:p w14:paraId="756AAEC4" w14:textId="79524A76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Kozacka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3</w:t>
            </w:r>
          </w:p>
          <w:p w14:paraId="18BF8659" w14:textId="71A626F4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87-100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Toruń</w:t>
            </w:r>
          </w:p>
        </w:tc>
        <w:tc>
          <w:tcPr>
            <w:tcW w:w="2551" w:type="dxa"/>
            <w:vAlign w:val="center"/>
          </w:tcPr>
          <w:p w14:paraId="0691C29A" w14:textId="17389468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227 457.75 zł</w:t>
            </w:r>
          </w:p>
        </w:tc>
      </w:tr>
      <w:tr w:rsidR="00A70EE6" w:rsidRPr="00867FE9" w14:paraId="27879383" w14:textId="77777777" w:rsidTr="00A37B19">
        <w:tc>
          <w:tcPr>
            <w:tcW w:w="1276" w:type="dxa"/>
            <w:vAlign w:val="center"/>
          </w:tcPr>
          <w:p w14:paraId="70A226CE" w14:textId="152B52E3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17B7A28D" w14:textId="34CC561C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7AE3BC7B" w14:textId="6FC39FFA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MAK Spółka z ograniczoną odpowiedzialnością</w:t>
            </w:r>
          </w:p>
          <w:p w14:paraId="0DC2C2E8" w14:textId="64FF8DEC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Kozacka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3</w:t>
            </w:r>
          </w:p>
          <w:p w14:paraId="03BBFA74" w14:textId="0924DF9E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87-100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Toruń</w:t>
            </w:r>
          </w:p>
        </w:tc>
        <w:tc>
          <w:tcPr>
            <w:tcW w:w="2551" w:type="dxa"/>
            <w:vAlign w:val="center"/>
          </w:tcPr>
          <w:p w14:paraId="5D83E225" w14:textId="2809F9B8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192 453.18 zł</w:t>
            </w:r>
          </w:p>
        </w:tc>
      </w:tr>
      <w:tr w:rsidR="00A70EE6" w:rsidRPr="00867FE9" w14:paraId="7AA9FDC1" w14:textId="77777777" w:rsidTr="00A37B19">
        <w:tc>
          <w:tcPr>
            <w:tcW w:w="1276" w:type="dxa"/>
            <w:vAlign w:val="center"/>
          </w:tcPr>
          <w:p w14:paraId="21BDC06B" w14:textId="4299CD3F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078B81AC" w14:textId="0C9799E4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0DFA4AD3" w14:textId="666E24BD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MAK Spółka z ograniczoną odpowiedzialnością</w:t>
            </w:r>
          </w:p>
          <w:p w14:paraId="561541FD" w14:textId="3AF476B8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Kozacka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3</w:t>
            </w:r>
          </w:p>
          <w:p w14:paraId="08916FBD" w14:textId="75974D73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87-100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Toruń</w:t>
            </w:r>
          </w:p>
        </w:tc>
        <w:tc>
          <w:tcPr>
            <w:tcW w:w="2551" w:type="dxa"/>
            <w:vAlign w:val="center"/>
          </w:tcPr>
          <w:p w14:paraId="4E785D8E" w14:textId="6867030A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121 856.10 zł</w:t>
            </w:r>
          </w:p>
        </w:tc>
      </w:tr>
      <w:tr w:rsidR="00A70EE6" w:rsidRPr="00867FE9" w14:paraId="71979E68" w14:textId="77777777" w:rsidTr="00A37B19">
        <w:tc>
          <w:tcPr>
            <w:tcW w:w="1276" w:type="dxa"/>
            <w:vAlign w:val="center"/>
          </w:tcPr>
          <w:p w14:paraId="52EC757E" w14:textId="3504BD0D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54643AF7" w14:textId="45EEFCC4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2436E78E" w14:textId="1D6DC76F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867FE9">
              <w:rPr>
                <w:rFonts w:ascii="Arial Narrow" w:hAnsi="Arial Narrow" w:cs="Arial"/>
              </w:rPr>
              <w:t>Enter</w:t>
            </w:r>
            <w:proofErr w:type="spellEnd"/>
            <w:r w:rsidRPr="00867FE9">
              <w:rPr>
                <w:rFonts w:ascii="Arial Narrow" w:hAnsi="Arial Narrow" w:cs="Arial"/>
              </w:rPr>
              <w:t xml:space="preserve"> P.H.U. Ewa </w:t>
            </w:r>
            <w:proofErr w:type="spellStart"/>
            <w:r w:rsidRPr="00867FE9">
              <w:rPr>
                <w:rFonts w:ascii="Arial Narrow" w:hAnsi="Arial Narrow" w:cs="Arial"/>
              </w:rPr>
              <w:t>Taranto</w:t>
            </w:r>
            <w:proofErr w:type="spellEnd"/>
          </w:p>
          <w:p w14:paraId="695DF38C" w14:textId="4F7B3E78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Biwakowa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26A</w:t>
            </w:r>
          </w:p>
          <w:p w14:paraId="54552E34" w14:textId="2BE5DD85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93-469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62DA73C1" w14:textId="623ADE1B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2 229.01 zł</w:t>
            </w:r>
          </w:p>
        </w:tc>
      </w:tr>
      <w:tr w:rsidR="00A70EE6" w:rsidRPr="00867FE9" w14:paraId="135D0613" w14:textId="77777777" w:rsidTr="00A37B19">
        <w:tc>
          <w:tcPr>
            <w:tcW w:w="1276" w:type="dxa"/>
            <w:vAlign w:val="center"/>
          </w:tcPr>
          <w:p w14:paraId="0767A80D" w14:textId="1A825E19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2EA69FF7" w14:textId="12567CCC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495384C5" w14:textId="2B306649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NETPRINT SPÓŁKA CYWILNA, JERZY WASIELA, BARTOSZ SZOSTAK</w:t>
            </w:r>
          </w:p>
          <w:p w14:paraId="241962B1" w14:textId="46186253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UNII EUROPEJSKIEJ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10</w:t>
            </w:r>
          </w:p>
          <w:p w14:paraId="7CEBF411" w14:textId="671CC808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32-600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OŚWIĘCIM</w:t>
            </w:r>
          </w:p>
        </w:tc>
        <w:tc>
          <w:tcPr>
            <w:tcW w:w="2551" w:type="dxa"/>
            <w:vAlign w:val="center"/>
          </w:tcPr>
          <w:p w14:paraId="02FF333B" w14:textId="729D516F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233 926.11 zł</w:t>
            </w:r>
          </w:p>
        </w:tc>
      </w:tr>
      <w:tr w:rsidR="00A70EE6" w:rsidRPr="00867FE9" w14:paraId="44AC67AF" w14:textId="77777777" w:rsidTr="00A37B19">
        <w:tc>
          <w:tcPr>
            <w:tcW w:w="1276" w:type="dxa"/>
            <w:vAlign w:val="center"/>
          </w:tcPr>
          <w:p w14:paraId="184A0EC8" w14:textId="4EB6FAA4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6C25C115" w14:textId="6FD7E0C6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7F6D25D5" w14:textId="1E193BA0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NETPRINT SPÓŁKA CYWILNA, JERZY WASIELA, BARTOSZ SZOSTAK</w:t>
            </w:r>
          </w:p>
          <w:p w14:paraId="1951491A" w14:textId="3080F719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UNII EUROPEJSKIEJ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10</w:t>
            </w:r>
          </w:p>
          <w:p w14:paraId="5E6E3380" w14:textId="1A73E1AB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32-600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OŚWIĘCIM</w:t>
            </w:r>
          </w:p>
        </w:tc>
        <w:tc>
          <w:tcPr>
            <w:tcW w:w="2551" w:type="dxa"/>
            <w:vAlign w:val="center"/>
          </w:tcPr>
          <w:p w14:paraId="44BA9329" w14:textId="5B12BCE3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101 388.00 zł</w:t>
            </w:r>
          </w:p>
        </w:tc>
      </w:tr>
      <w:tr w:rsidR="00A70EE6" w:rsidRPr="00867FE9" w14:paraId="7F624674" w14:textId="77777777" w:rsidTr="00A37B19">
        <w:tc>
          <w:tcPr>
            <w:tcW w:w="1276" w:type="dxa"/>
            <w:vAlign w:val="center"/>
          </w:tcPr>
          <w:p w14:paraId="78E54679" w14:textId="44D6F0E5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0ECD9362" w14:textId="4939FFEC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7F9BE127" w14:textId="32A8E194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NETPRINT SPÓŁKA CYWILNA, JERZY WASIELA, BARTOSZ SZOSTAK</w:t>
            </w:r>
          </w:p>
          <w:p w14:paraId="1A198B1C" w14:textId="5E9457F7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UNII EUROPEJSKIEJ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10</w:t>
            </w:r>
          </w:p>
          <w:p w14:paraId="60FA610D" w14:textId="0A98834F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32-600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OŚWIĘCIM</w:t>
            </w:r>
          </w:p>
        </w:tc>
        <w:tc>
          <w:tcPr>
            <w:tcW w:w="2551" w:type="dxa"/>
            <w:vAlign w:val="center"/>
          </w:tcPr>
          <w:p w14:paraId="006A0C30" w14:textId="3D296174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86 122.00 zł</w:t>
            </w:r>
          </w:p>
        </w:tc>
      </w:tr>
      <w:tr w:rsidR="00A70EE6" w:rsidRPr="00867FE9" w14:paraId="256D4830" w14:textId="77777777" w:rsidTr="00A37B19">
        <w:tc>
          <w:tcPr>
            <w:tcW w:w="1276" w:type="dxa"/>
            <w:vAlign w:val="center"/>
          </w:tcPr>
          <w:p w14:paraId="778C777A" w14:textId="33E2DD5F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lastRenderedPageBreak/>
              <w:t>7</w:t>
            </w:r>
          </w:p>
        </w:tc>
        <w:tc>
          <w:tcPr>
            <w:tcW w:w="1276" w:type="dxa"/>
            <w:vAlign w:val="center"/>
          </w:tcPr>
          <w:p w14:paraId="62D08971" w14:textId="15026271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75359348" w14:textId="3B210D98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NETPRINT SPÓŁKA CYWILNA, JERZY WASIELA, BARTOSZ SZOSTAK</w:t>
            </w:r>
          </w:p>
          <w:p w14:paraId="23602C31" w14:textId="7BFF8F6B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UNII EUROPEJSKIEJ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10</w:t>
            </w:r>
          </w:p>
          <w:p w14:paraId="3B8C112B" w14:textId="285FE1B3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32-600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OŚWIĘCIM</w:t>
            </w:r>
          </w:p>
        </w:tc>
        <w:tc>
          <w:tcPr>
            <w:tcW w:w="2551" w:type="dxa"/>
            <w:vAlign w:val="center"/>
          </w:tcPr>
          <w:p w14:paraId="077B6F66" w14:textId="34F4D8CF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12 488.00 zł</w:t>
            </w:r>
          </w:p>
        </w:tc>
      </w:tr>
      <w:tr w:rsidR="00A70EE6" w:rsidRPr="00867FE9" w14:paraId="703DFF78" w14:textId="77777777" w:rsidTr="00A37B19">
        <w:tc>
          <w:tcPr>
            <w:tcW w:w="1276" w:type="dxa"/>
            <w:vAlign w:val="center"/>
          </w:tcPr>
          <w:p w14:paraId="302E431C" w14:textId="31B39711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79D15A34" w14:textId="7D5D3299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6F7E7AF4" w14:textId="54B34041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867FE9">
              <w:rPr>
                <w:rFonts w:ascii="Arial Narrow" w:hAnsi="Arial Narrow" w:cs="Arial"/>
              </w:rPr>
              <w:t>Papierski</w:t>
            </w:r>
            <w:proofErr w:type="spellEnd"/>
          </w:p>
          <w:p w14:paraId="623FE730" w14:textId="162E0345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Fabryczna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15</w:t>
            </w:r>
          </w:p>
          <w:p w14:paraId="489502B7" w14:textId="41DC1D5F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85-741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1795FE00" w14:textId="54290917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173 326.68 zł</w:t>
            </w:r>
          </w:p>
        </w:tc>
      </w:tr>
      <w:tr w:rsidR="00A70EE6" w:rsidRPr="00867FE9" w14:paraId="7371AF49" w14:textId="77777777" w:rsidTr="00A37B19">
        <w:tc>
          <w:tcPr>
            <w:tcW w:w="1276" w:type="dxa"/>
            <w:vAlign w:val="center"/>
          </w:tcPr>
          <w:p w14:paraId="454E958A" w14:textId="24CA9821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72CBB555" w14:textId="6C5A6F62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0BF874CB" w14:textId="359EC7D0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867FE9">
              <w:rPr>
                <w:rFonts w:ascii="Arial Narrow" w:hAnsi="Arial Narrow" w:cs="Arial"/>
              </w:rPr>
              <w:t>Papierski</w:t>
            </w:r>
            <w:proofErr w:type="spellEnd"/>
          </w:p>
          <w:p w14:paraId="55A54D69" w14:textId="7E402A3B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Fabryczna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15</w:t>
            </w:r>
          </w:p>
          <w:p w14:paraId="4197A1CA" w14:textId="33B91FB6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85-741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7126AAC1" w14:textId="558FCEB4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69 283.44 zł</w:t>
            </w:r>
          </w:p>
        </w:tc>
      </w:tr>
      <w:tr w:rsidR="00A70EE6" w:rsidRPr="00867FE9" w14:paraId="120FDDCB" w14:textId="77777777" w:rsidTr="00A37B19">
        <w:tc>
          <w:tcPr>
            <w:tcW w:w="1276" w:type="dxa"/>
            <w:vAlign w:val="center"/>
          </w:tcPr>
          <w:p w14:paraId="08F9A869" w14:textId="27700A76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6CBE6F87" w14:textId="1C401330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60C96E66" w14:textId="0E4A052D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867FE9">
              <w:rPr>
                <w:rFonts w:ascii="Arial Narrow" w:hAnsi="Arial Narrow" w:cs="Arial"/>
              </w:rPr>
              <w:t>Papierski</w:t>
            </w:r>
            <w:proofErr w:type="spellEnd"/>
          </w:p>
          <w:p w14:paraId="2A9D2FAC" w14:textId="7EA1142A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Fabryczna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15</w:t>
            </w:r>
          </w:p>
          <w:p w14:paraId="6B3AB38C" w14:textId="3E7324F8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85-741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4606E870" w14:textId="4DFA06CF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56 024.04 zł</w:t>
            </w:r>
          </w:p>
        </w:tc>
      </w:tr>
      <w:tr w:rsidR="00A70EE6" w:rsidRPr="00867FE9" w14:paraId="185FD84B" w14:textId="77777777" w:rsidTr="00A37B19">
        <w:tc>
          <w:tcPr>
            <w:tcW w:w="1276" w:type="dxa"/>
            <w:vAlign w:val="center"/>
          </w:tcPr>
          <w:p w14:paraId="0BE40267" w14:textId="0E69F06D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453CDCAB" w14:textId="5B01C311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4AEA6F40" w14:textId="767EBB7E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867FE9">
              <w:rPr>
                <w:rFonts w:ascii="Arial Narrow" w:hAnsi="Arial Narrow" w:cs="Arial"/>
              </w:rPr>
              <w:t>Papierski</w:t>
            </w:r>
            <w:proofErr w:type="spellEnd"/>
          </w:p>
          <w:p w14:paraId="1EBAD001" w14:textId="048F7D7B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Fabryczna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15</w:t>
            </w:r>
          </w:p>
          <w:p w14:paraId="7FCA8376" w14:textId="2CCDA884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85-741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1722428D" w14:textId="26CEB50B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10 974.06 zł</w:t>
            </w:r>
          </w:p>
        </w:tc>
      </w:tr>
      <w:tr w:rsidR="00A70EE6" w:rsidRPr="00867FE9" w14:paraId="5A937213" w14:textId="77777777" w:rsidTr="00A37B19">
        <w:tc>
          <w:tcPr>
            <w:tcW w:w="1276" w:type="dxa"/>
            <w:vAlign w:val="center"/>
          </w:tcPr>
          <w:p w14:paraId="63042C01" w14:textId="4D3CDF6B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3219075E" w14:textId="32A09FCF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053C754C" w14:textId="7439240F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867FE9">
              <w:rPr>
                <w:rFonts w:ascii="Arial Narrow" w:hAnsi="Arial Narrow" w:cs="Arial"/>
              </w:rPr>
              <w:t>Papierski</w:t>
            </w:r>
            <w:proofErr w:type="spellEnd"/>
          </w:p>
          <w:p w14:paraId="7B6C9768" w14:textId="0FCD92A8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Fabryczna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15</w:t>
            </w:r>
          </w:p>
          <w:p w14:paraId="0FF976D5" w14:textId="0BE0BE36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85-741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70507B34" w14:textId="09085C91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1 537.50 zł</w:t>
            </w:r>
          </w:p>
        </w:tc>
      </w:tr>
      <w:tr w:rsidR="00A70EE6" w:rsidRPr="00867FE9" w14:paraId="0F6E6516" w14:textId="77777777" w:rsidTr="00A37B19">
        <w:tc>
          <w:tcPr>
            <w:tcW w:w="1276" w:type="dxa"/>
            <w:vAlign w:val="center"/>
          </w:tcPr>
          <w:p w14:paraId="20D3E518" w14:textId="4CB872B8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7C0888F4" w14:textId="6DD180A7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6E7B0487" w14:textId="7E9B7050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867FE9">
              <w:rPr>
                <w:rFonts w:ascii="Arial Narrow" w:hAnsi="Arial Narrow" w:cs="Arial"/>
              </w:rPr>
              <w:t>Papierski</w:t>
            </w:r>
            <w:proofErr w:type="spellEnd"/>
          </w:p>
          <w:p w14:paraId="0069B40B" w14:textId="5C7FE8A2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Fabryczna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15</w:t>
            </w:r>
          </w:p>
          <w:p w14:paraId="722CCD5B" w14:textId="3856A987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85-741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3BCF0137" w14:textId="2C738ADA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110.70 zł</w:t>
            </w:r>
          </w:p>
        </w:tc>
      </w:tr>
      <w:tr w:rsidR="00A70EE6" w:rsidRPr="00867FE9" w14:paraId="03B8AB5E" w14:textId="77777777" w:rsidTr="00A37B19">
        <w:tc>
          <w:tcPr>
            <w:tcW w:w="1276" w:type="dxa"/>
            <w:vAlign w:val="center"/>
          </w:tcPr>
          <w:p w14:paraId="67A2A888" w14:textId="453530D3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6628535A" w14:textId="7C83FB63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34129DC1" w14:textId="0C22D422" w:rsidR="00A70EE6" w:rsidRPr="00867FE9" w:rsidRDefault="00A70EE6" w:rsidP="00867FE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867FE9">
              <w:rPr>
                <w:rFonts w:ascii="Arial Narrow" w:hAnsi="Arial Narrow" w:cs="Arial"/>
              </w:rPr>
              <w:t>Papierski</w:t>
            </w:r>
            <w:proofErr w:type="spellEnd"/>
          </w:p>
          <w:p w14:paraId="493ACAD5" w14:textId="320C7222" w:rsidR="00A70EE6" w:rsidRPr="00867FE9" w:rsidRDefault="00A70EE6" w:rsidP="00867FE9">
            <w:pPr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Fabryczna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15</w:t>
            </w:r>
          </w:p>
          <w:p w14:paraId="6F841F6C" w14:textId="6B6B0215" w:rsidR="00A70EE6" w:rsidRPr="00867FE9" w:rsidRDefault="00A70EE6" w:rsidP="00867FE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85-741</w:t>
            </w:r>
            <w:r w:rsidRPr="00867FE9">
              <w:rPr>
                <w:rFonts w:ascii="Arial Narrow" w:hAnsi="Arial Narrow" w:cs="Arial"/>
              </w:rPr>
              <w:t xml:space="preserve"> </w:t>
            </w:r>
            <w:r w:rsidRPr="00867FE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3AB66E77" w14:textId="284C3F7B" w:rsidR="00A70EE6" w:rsidRPr="00867FE9" w:rsidRDefault="00A70EE6" w:rsidP="00A37B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67FE9">
              <w:rPr>
                <w:rFonts w:ascii="Arial Narrow" w:hAnsi="Arial Narrow" w:cs="Arial"/>
              </w:rPr>
              <w:t>2 671.56 zł</w:t>
            </w:r>
          </w:p>
        </w:tc>
      </w:tr>
    </w:tbl>
    <w:p w14:paraId="444C3B01" w14:textId="77777777" w:rsidR="00867FE9" w:rsidRDefault="00867FE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</w:p>
    <w:p w14:paraId="79A82FAA" w14:textId="5E4CD31F" w:rsidR="00A80738" w:rsidRPr="00867FE9" w:rsidRDefault="00867FE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867FE9">
        <w:rPr>
          <w:rFonts w:ascii="Arial Narrow" w:hAnsi="Arial Narrow" w:cs="Arial"/>
          <w:i/>
          <w:sz w:val="20"/>
        </w:rPr>
        <w:t>ZAMAWIAJĄCY</w:t>
      </w:r>
    </w:p>
    <w:p w14:paraId="267AED15" w14:textId="77777777" w:rsidR="00867FE9" w:rsidRDefault="00A70EE6" w:rsidP="00867FE9">
      <w:pPr>
        <w:rPr>
          <w:rFonts w:ascii="Arial Narrow" w:hAnsi="Arial Narrow" w:cs="Arial"/>
        </w:rPr>
      </w:pPr>
      <w:r w:rsidRPr="00867FE9">
        <w:rPr>
          <w:rFonts w:ascii="Arial Narrow" w:hAnsi="Arial Narrow" w:cs="Arial"/>
        </w:rPr>
        <w:t xml:space="preserve">  </w:t>
      </w:r>
    </w:p>
    <w:p w14:paraId="15603DA8" w14:textId="77777777" w:rsidR="00867FE9" w:rsidRDefault="00867FE9" w:rsidP="00867FE9">
      <w:pPr>
        <w:rPr>
          <w:rFonts w:ascii="Arial Narrow" w:hAnsi="Arial Narrow" w:cs="Arial"/>
        </w:rPr>
      </w:pPr>
    </w:p>
    <w:p w14:paraId="6EB8DD89" w14:textId="77777777" w:rsidR="00867FE9" w:rsidRDefault="00867FE9" w:rsidP="00867FE9">
      <w:pPr>
        <w:rPr>
          <w:rFonts w:ascii="Arial Narrow" w:hAnsi="Arial Narrow" w:cs="Arial"/>
        </w:rPr>
      </w:pPr>
    </w:p>
    <w:p w14:paraId="3BBEC8F7" w14:textId="77777777" w:rsidR="00867FE9" w:rsidRDefault="00867FE9" w:rsidP="00867FE9">
      <w:pPr>
        <w:rPr>
          <w:rFonts w:ascii="Arial Narrow" w:hAnsi="Arial Narrow" w:cs="Arial"/>
        </w:rPr>
      </w:pPr>
    </w:p>
    <w:p w14:paraId="5DF11EAA" w14:textId="77777777" w:rsidR="00867FE9" w:rsidRDefault="00867FE9" w:rsidP="00867FE9">
      <w:pPr>
        <w:rPr>
          <w:rFonts w:ascii="Arial Narrow" w:hAnsi="Arial Narrow" w:cs="Arial"/>
        </w:rPr>
      </w:pPr>
    </w:p>
    <w:p w14:paraId="54701F5C" w14:textId="77777777" w:rsidR="00867FE9" w:rsidRDefault="00867FE9" w:rsidP="00867FE9">
      <w:pPr>
        <w:rPr>
          <w:rFonts w:ascii="Arial Narrow" w:hAnsi="Arial Narrow" w:cs="Arial"/>
        </w:rPr>
      </w:pPr>
    </w:p>
    <w:bookmarkEnd w:id="0"/>
    <w:p w14:paraId="455DA820" w14:textId="77777777" w:rsidR="00867FE9" w:rsidRDefault="00867FE9" w:rsidP="00867F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2DD1B24" w14:textId="00CA9499" w:rsidR="00867FE9" w:rsidRPr="00906D68" w:rsidRDefault="00867FE9" w:rsidP="00867F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2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7766D545" w14:textId="77777777" w:rsidR="00867FE9" w:rsidRPr="00906D68" w:rsidRDefault="00867FE9" w:rsidP="00867F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3F10A3D1" w14:textId="77777777" w:rsidR="00867FE9" w:rsidRPr="00906D68" w:rsidRDefault="00867FE9" w:rsidP="00867F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44398611" w14:textId="6EB54CC5" w:rsidR="00C236D3" w:rsidRPr="00867FE9" w:rsidRDefault="00867FE9" w:rsidP="00867F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4.05.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867FE9" w:rsidSect="00867F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D18B8" w14:textId="77777777" w:rsidR="005365AD" w:rsidRDefault="005365AD">
      <w:r>
        <w:separator/>
      </w:r>
    </w:p>
  </w:endnote>
  <w:endnote w:type="continuationSeparator" w:id="0">
    <w:p w14:paraId="2F35818A" w14:textId="77777777" w:rsidR="005365AD" w:rsidRDefault="00536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931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18508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62B3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6A636C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C573C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E52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BCFD15" w14:textId="77777777" w:rsidR="009F189D" w:rsidRDefault="009F189D">
    <w:pPr>
      <w:pStyle w:val="Stopka"/>
      <w:tabs>
        <w:tab w:val="clear" w:pos="4536"/>
      </w:tabs>
      <w:jc w:val="center"/>
    </w:pPr>
  </w:p>
  <w:p w14:paraId="6D45C6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60646" w14:textId="77777777" w:rsidR="005365AD" w:rsidRDefault="005365AD">
      <w:r>
        <w:separator/>
      </w:r>
    </w:p>
  </w:footnote>
  <w:footnote w:type="continuationSeparator" w:id="0">
    <w:p w14:paraId="6A2FE8AA" w14:textId="77777777" w:rsidR="005365AD" w:rsidRDefault="00536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FA6F2" w14:textId="77777777" w:rsidR="00A70EE6" w:rsidRDefault="00A70E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22099" w14:textId="77777777" w:rsidR="00A70EE6" w:rsidRDefault="00A70E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586BF" w14:textId="77777777" w:rsidR="00A70EE6" w:rsidRDefault="00A70E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4D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65AD"/>
    <w:rsid w:val="005614F2"/>
    <w:rsid w:val="00577BC6"/>
    <w:rsid w:val="005A632E"/>
    <w:rsid w:val="0069085C"/>
    <w:rsid w:val="006B27ED"/>
    <w:rsid w:val="00843263"/>
    <w:rsid w:val="00861E75"/>
    <w:rsid w:val="00867FE9"/>
    <w:rsid w:val="00986737"/>
    <w:rsid w:val="009D19BD"/>
    <w:rsid w:val="009F189D"/>
    <w:rsid w:val="00A70EE6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24D2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2EF6E"/>
  <w15:chartTrackingRefBased/>
  <w15:docId w15:val="{79F8E0F6-2B8C-4DEB-AA52-F790B818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67FE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67FE9"/>
    <w:rPr>
      <w:b/>
      <w:bCs/>
    </w:rPr>
  </w:style>
  <w:style w:type="character" w:styleId="Hipercze">
    <w:name w:val="Hyperlink"/>
    <w:uiPriority w:val="99"/>
    <w:unhideWhenUsed/>
    <w:rsid w:val="00867F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2026-05-04T07:44:00Z</cp:lastPrinted>
  <dcterms:created xsi:type="dcterms:W3CDTF">2026-05-04T07:44:00Z</dcterms:created>
  <dcterms:modified xsi:type="dcterms:W3CDTF">2026-05-04T07:44:00Z</dcterms:modified>
</cp:coreProperties>
</file>