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DF358" w14:textId="6B9A8089" w:rsidR="00F245C5" w:rsidRPr="00353FDC" w:rsidRDefault="003236C6" w:rsidP="0037465B">
      <w:pPr>
        <w:jc w:val="right"/>
        <w:rPr>
          <w:rFonts w:ascii="Arial" w:hAnsi="Arial" w:cs="Arial"/>
        </w:rPr>
      </w:pPr>
      <w:bookmarkStart w:id="0" w:name="_Hlk53520193"/>
      <w:r w:rsidRPr="003236C6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3236C6">
        <w:rPr>
          <w:rFonts w:ascii="Arial" w:hAnsi="Arial" w:cs="Arial"/>
        </w:rPr>
        <w:t>2026-05-05</w:t>
      </w:r>
    </w:p>
    <w:p w14:paraId="49BC511D" w14:textId="77777777" w:rsidR="003236C6" w:rsidRPr="003236C6" w:rsidRDefault="003236C6" w:rsidP="0037465B">
      <w:pPr>
        <w:ind w:right="3969"/>
        <w:rPr>
          <w:rFonts w:ascii="Arial" w:hAnsi="Arial" w:cs="Arial"/>
          <w:b/>
          <w:bCs/>
        </w:rPr>
      </w:pPr>
      <w:r w:rsidRPr="003236C6">
        <w:rPr>
          <w:rFonts w:ascii="Arial" w:hAnsi="Arial" w:cs="Arial"/>
          <w:b/>
          <w:bCs/>
        </w:rPr>
        <w:t>Szpital Wojewódzki w Poznaniu</w:t>
      </w:r>
    </w:p>
    <w:p w14:paraId="615D4FFB" w14:textId="58809FF9" w:rsidR="00F245C5" w:rsidRPr="00353FDC" w:rsidRDefault="003236C6" w:rsidP="0037465B">
      <w:pPr>
        <w:ind w:right="3969"/>
        <w:rPr>
          <w:rFonts w:ascii="Arial" w:hAnsi="Arial" w:cs="Arial"/>
          <w:b/>
          <w:bCs/>
        </w:rPr>
      </w:pPr>
      <w:r w:rsidRPr="003236C6">
        <w:rPr>
          <w:rFonts w:ascii="Arial" w:hAnsi="Arial" w:cs="Arial"/>
          <w:b/>
          <w:bCs/>
        </w:rPr>
        <w:t>Dział Zamówień Publicznych</w:t>
      </w:r>
    </w:p>
    <w:p w14:paraId="53D2484B" w14:textId="37EC2F20" w:rsidR="00F245C5" w:rsidRPr="00353FDC" w:rsidRDefault="003236C6" w:rsidP="0037465B">
      <w:pPr>
        <w:ind w:right="3969"/>
        <w:rPr>
          <w:rFonts w:ascii="Arial" w:hAnsi="Arial" w:cs="Arial"/>
        </w:rPr>
      </w:pPr>
      <w:r w:rsidRPr="003236C6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3236C6">
        <w:rPr>
          <w:rFonts w:ascii="Arial" w:hAnsi="Arial" w:cs="Arial"/>
        </w:rPr>
        <w:t>7/19</w:t>
      </w:r>
    </w:p>
    <w:p w14:paraId="452C459B" w14:textId="47A967D7" w:rsidR="00F245C5" w:rsidRPr="00353FDC" w:rsidRDefault="003236C6" w:rsidP="0037465B">
      <w:pPr>
        <w:ind w:right="4253"/>
        <w:rPr>
          <w:rFonts w:ascii="Arial" w:hAnsi="Arial" w:cs="Arial"/>
        </w:rPr>
      </w:pPr>
      <w:r w:rsidRPr="003236C6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3236C6">
        <w:rPr>
          <w:rFonts w:ascii="Arial" w:hAnsi="Arial" w:cs="Arial"/>
        </w:rPr>
        <w:t>Poznań</w:t>
      </w:r>
    </w:p>
    <w:p w14:paraId="0AC84DDC" w14:textId="77777777" w:rsidR="0037465B" w:rsidRDefault="0037465B" w:rsidP="0037465B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764E8AB" w14:textId="1FA4A7DB" w:rsidR="00D30F1F" w:rsidRDefault="00D30F1F" w:rsidP="0037465B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53EDAC3" w14:textId="77777777" w:rsidR="00F245C5" w:rsidRDefault="00D30F1F" w:rsidP="0037465B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3483E9F9" w14:textId="77777777" w:rsidR="0037465B" w:rsidRDefault="0037465B" w:rsidP="0037465B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7C626137" w14:textId="77777777" w:rsidR="0037465B" w:rsidRPr="00D30F1F" w:rsidRDefault="0037465B" w:rsidP="0037465B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415CE885" w14:textId="77777777" w:rsidTr="002716A3">
        <w:tc>
          <w:tcPr>
            <w:tcW w:w="10065" w:type="dxa"/>
            <w:shd w:val="clear" w:color="auto" w:fill="F2F2F2"/>
            <w:hideMark/>
          </w:tcPr>
          <w:p w14:paraId="775B413B" w14:textId="77777777" w:rsidR="00F245C5" w:rsidRPr="00353FDC" w:rsidRDefault="00F245C5" w:rsidP="0037465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2E25ED6" w14:textId="77777777" w:rsidR="00F245C5" w:rsidRPr="00353FDC" w:rsidRDefault="00F245C5" w:rsidP="0037465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45119AD" w14:textId="77777777" w:rsidR="00F245C5" w:rsidRPr="00353FDC" w:rsidRDefault="00F245C5" w:rsidP="0037465B">
      <w:pPr>
        <w:keepNext/>
        <w:outlineLvl w:val="0"/>
        <w:rPr>
          <w:rFonts w:ascii="Arial" w:hAnsi="Arial" w:cs="Arial"/>
          <w:b/>
        </w:rPr>
      </w:pPr>
    </w:p>
    <w:p w14:paraId="5652C6C8" w14:textId="77777777" w:rsidR="00F245C5" w:rsidRPr="00353FDC" w:rsidRDefault="00F245C5" w:rsidP="0037465B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7B519D76" w14:textId="77777777" w:rsidTr="002716A3">
        <w:tc>
          <w:tcPr>
            <w:tcW w:w="2269" w:type="dxa"/>
          </w:tcPr>
          <w:p w14:paraId="40A0C4B1" w14:textId="77777777" w:rsidR="00F245C5" w:rsidRPr="00353FDC" w:rsidRDefault="00F245C5" w:rsidP="0037465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2A69290" w14:textId="5B5C47FA" w:rsidR="00F245C5" w:rsidRPr="00353FDC" w:rsidRDefault="003236C6" w:rsidP="0037465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236C6">
              <w:rPr>
                <w:rFonts w:ascii="Arial" w:hAnsi="Arial" w:cs="Arial"/>
                <w:bCs/>
              </w:rPr>
              <w:t>Zakup lamp operacyjnych, lamp zabiegowych oraz lampy czołowej.</w:t>
            </w:r>
          </w:p>
        </w:tc>
      </w:tr>
      <w:tr w:rsidR="003236C6" w:rsidRPr="00353FDC" w14:paraId="1951E12E" w14:textId="77777777" w:rsidTr="00745835">
        <w:tc>
          <w:tcPr>
            <w:tcW w:w="2269" w:type="dxa"/>
          </w:tcPr>
          <w:p w14:paraId="38C4DE0A" w14:textId="77777777" w:rsidR="003236C6" w:rsidRPr="00353FDC" w:rsidRDefault="003236C6" w:rsidP="0037465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44B7B65A" w14:textId="77777777" w:rsidR="003236C6" w:rsidRDefault="003236C6" w:rsidP="0037465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236C6">
              <w:rPr>
                <w:rFonts w:ascii="Arial" w:hAnsi="Arial" w:cs="Arial"/>
                <w:bCs/>
              </w:rPr>
              <w:t>SZW/DZP/30/2026</w:t>
            </w:r>
          </w:p>
          <w:p w14:paraId="7386E6D1" w14:textId="0F118E21" w:rsidR="0037465B" w:rsidRPr="00353FDC" w:rsidRDefault="0037465B" w:rsidP="0037465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C04C764" w14:textId="77777777" w:rsidR="00F245C5" w:rsidRPr="00E1738E" w:rsidRDefault="00F245C5" w:rsidP="0037465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E622417" w14:textId="31F8C087" w:rsidR="00A02E94" w:rsidRDefault="00F245C5" w:rsidP="0037465B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3236C6" w:rsidRPr="003236C6">
        <w:rPr>
          <w:rFonts w:ascii="Arial" w:hAnsi="Arial" w:cs="Arial"/>
          <w:b/>
        </w:rPr>
        <w:t>Szpital Wojewódzki w Poznaniu</w:t>
      </w:r>
      <w:r w:rsidR="0037465B">
        <w:rPr>
          <w:rFonts w:ascii="Arial" w:hAnsi="Arial" w:cs="Arial"/>
          <w:b/>
        </w:rPr>
        <w:t xml:space="preserve">, </w:t>
      </w:r>
      <w:r w:rsidR="003236C6" w:rsidRPr="003236C6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3236C6" w:rsidRPr="003236C6">
        <w:rPr>
          <w:rFonts w:ascii="Arial" w:hAnsi="Arial" w:cs="Arial"/>
        </w:rPr>
        <w:t>(</w:t>
      </w:r>
      <w:proofErr w:type="spellStart"/>
      <w:r w:rsidR="003236C6" w:rsidRPr="003236C6">
        <w:rPr>
          <w:rFonts w:ascii="Arial" w:hAnsi="Arial" w:cs="Arial"/>
        </w:rPr>
        <w:t>t.j</w:t>
      </w:r>
      <w:proofErr w:type="spellEnd"/>
      <w:r w:rsidR="003236C6" w:rsidRPr="003236C6">
        <w:rPr>
          <w:rFonts w:ascii="Arial" w:hAnsi="Arial" w:cs="Arial"/>
        </w:rPr>
        <w:t>. Dz. U. z 2024 r. poz. 1320 ze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7DB31C61" w14:textId="77777777" w:rsidR="0037465B" w:rsidRDefault="0037465B" w:rsidP="0037465B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236C6" w14:paraId="0031213C" w14:textId="77777777" w:rsidTr="0074583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9E162" w14:textId="4BD16223" w:rsidR="003236C6" w:rsidRPr="00F245C5" w:rsidRDefault="003236C6" w:rsidP="0037465B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236C6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236C6">
              <w:rPr>
                <w:rFonts w:ascii="Arial" w:hAnsi="Arial" w:cs="Arial"/>
              </w:rPr>
              <w:t xml:space="preserve">lampa operacyjna </w:t>
            </w:r>
            <w:proofErr w:type="spellStart"/>
            <w:r w:rsidRPr="003236C6">
              <w:rPr>
                <w:rFonts w:ascii="Arial" w:hAnsi="Arial" w:cs="Arial"/>
              </w:rPr>
              <w:t>dwuczaszowa</w:t>
            </w:r>
            <w:proofErr w:type="spellEnd"/>
          </w:p>
          <w:p w14:paraId="6BE82F6F" w14:textId="5AE244CF" w:rsidR="003236C6" w:rsidRPr="00F245C5" w:rsidRDefault="003236C6" w:rsidP="0037465B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3236C6">
              <w:rPr>
                <w:rFonts w:ascii="Arial" w:hAnsi="Arial" w:cs="Arial"/>
                <w:b/>
              </w:rPr>
              <w:t>Medicom</w:t>
            </w:r>
            <w:proofErr w:type="spellEnd"/>
            <w:r w:rsidRPr="003236C6">
              <w:rPr>
                <w:rFonts w:ascii="Arial" w:hAnsi="Arial" w:cs="Arial"/>
                <w:b/>
              </w:rPr>
              <w:t xml:space="preserve"> Sp. z o.o.</w:t>
            </w:r>
          </w:p>
          <w:p w14:paraId="4570B66D" w14:textId="7EC2D668" w:rsidR="003236C6" w:rsidRPr="00F245C5" w:rsidRDefault="003236C6" w:rsidP="0037465B">
            <w:pPr>
              <w:jc w:val="both"/>
              <w:rPr>
                <w:rFonts w:ascii="Arial" w:hAnsi="Arial" w:cs="Arial"/>
                <w:bCs/>
              </w:rPr>
            </w:pPr>
            <w:r w:rsidRPr="003236C6">
              <w:rPr>
                <w:rFonts w:ascii="Arial" w:hAnsi="Arial" w:cs="Arial"/>
                <w:bCs/>
              </w:rPr>
              <w:t>M. Skłodowskiej - Curie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236C6">
              <w:rPr>
                <w:rFonts w:ascii="Arial" w:hAnsi="Arial" w:cs="Arial"/>
                <w:bCs/>
              </w:rPr>
              <w:t>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0134C3E" w14:textId="2BA83A12" w:rsidR="003236C6" w:rsidRPr="00F245C5" w:rsidRDefault="003236C6" w:rsidP="0037465B">
            <w:pPr>
              <w:jc w:val="both"/>
              <w:rPr>
                <w:rFonts w:ascii="Arial" w:hAnsi="Arial" w:cs="Arial"/>
                <w:bCs/>
              </w:rPr>
            </w:pPr>
            <w:r w:rsidRPr="003236C6">
              <w:rPr>
                <w:rFonts w:ascii="Arial" w:hAnsi="Arial" w:cs="Arial"/>
                <w:bCs/>
              </w:rPr>
              <w:t>41-819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236C6">
              <w:rPr>
                <w:rFonts w:ascii="Arial" w:hAnsi="Arial" w:cs="Arial"/>
                <w:bCs/>
              </w:rPr>
              <w:t>Zabrze</w:t>
            </w:r>
          </w:p>
          <w:p w14:paraId="4F60956E" w14:textId="79F014C4" w:rsidR="003236C6" w:rsidRPr="00F245C5" w:rsidRDefault="003236C6" w:rsidP="0037465B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236C6">
              <w:rPr>
                <w:rFonts w:ascii="Arial" w:hAnsi="Arial" w:cs="Arial"/>
                <w:b/>
              </w:rPr>
              <w:t>124 200.00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7516B90" w14:textId="77777777" w:rsidR="003236C6" w:rsidRPr="00F245C5" w:rsidRDefault="003236C6" w:rsidP="0037465B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9983B8C" w14:textId="2C405A22" w:rsidR="003236C6" w:rsidRPr="00F245C5" w:rsidRDefault="003236C6" w:rsidP="0037465B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236C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3236C6" w14:paraId="19309B29" w14:textId="77777777" w:rsidTr="0074583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E91AF" w14:textId="574C9788" w:rsidR="003236C6" w:rsidRPr="00F245C5" w:rsidRDefault="003236C6" w:rsidP="0037465B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236C6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236C6">
              <w:rPr>
                <w:rFonts w:ascii="Arial" w:hAnsi="Arial" w:cs="Arial"/>
              </w:rPr>
              <w:t xml:space="preserve">lampy operacyjne </w:t>
            </w:r>
            <w:proofErr w:type="spellStart"/>
            <w:r w:rsidRPr="003236C6">
              <w:rPr>
                <w:rFonts w:ascii="Arial" w:hAnsi="Arial" w:cs="Arial"/>
              </w:rPr>
              <w:t>jednoczaszowe</w:t>
            </w:r>
            <w:proofErr w:type="spellEnd"/>
          </w:p>
          <w:p w14:paraId="7EB7BD6A" w14:textId="28371624" w:rsidR="003236C6" w:rsidRPr="00F245C5" w:rsidRDefault="003236C6" w:rsidP="0037465B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3236C6">
              <w:rPr>
                <w:rFonts w:ascii="Arial" w:hAnsi="Arial" w:cs="Arial"/>
                <w:b/>
              </w:rPr>
              <w:t>Medicom</w:t>
            </w:r>
            <w:proofErr w:type="spellEnd"/>
            <w:r w:rsidRPr="003236C6">
              <w:rPr>
                <w:rFonts w:ascii="Arial" w:hAnsi="Arial" w:cs="Arial"/>
                <w:b/>
              </w:rPr>
              <w:t xml:space="preserve"> Sp. z o.o.</w:t>
            </w:r>
          </w:p>
          <w:p w14:paraId="69EA795A" w14:textId="4C67970F" w:rsidR="003236C6" w:rsidRPr="00F245C5" w:rsidRDefault="003236C6" w:rsidP="0037465B">
            <w:pPr>
              <w:jc w:val="both"/>
              <w:rPr>
                <w:rFonts w:ascii="Arial" w:hAnsi="Arial" w:cs="Arial"/>
                <w:bCs/>
              </w:rPr>
            </w:pPr>
            <w:r w:rsidRPr="003236C6">
              <w:rPr>
                <w:rFonts w:ascii="Arial" w:hAnsi="Arial" w:cs="Arial"/>
                <w:bCs/>
              </w:rPr>
              <w:t>M. Skłodowskiej - Curie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236C6">
              <w:rPr>
                <w:rFonts w:ascii="Arial" w:hAnsi="Arial" w:cs="Arial"/>
                <w:bCs/>
              </w:rPr>
              <w:t>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33E569F" w14:textId="7A8A41B0" w:rsidR="003236C6" w:rsidRPr="00F245C5" w:rsidRDefault="003236C6" w:rsidP="0037465B">
            <w:pPr>
              <w:jc w:val="both"/>
              <w:rPr>
                <w:rFonts w:ascii="Arial" w:hAnsi="Arial" w:cs="Arial"/>
                <w:bCs/>
              </w:rPr>
            </w:pPr>
            <w:r w:rsidRPr="003236C6">
              <w:rPr>
                <w:rFonts w:ascii="Arial" w:hAnsi="Arial" w:cs="Arial"/>
                <w:bCs/>
              </w:rPr>
              <w:t>41-819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236C6">
              <w:rPr>
                <w:rFonts w:ascii="Arial" w:hAnsi="Arial" w:cs="Arial"/>
                <w:bCs/>
              </w:rPr>
              <w:t>Zabrze</w:t>
            </w:r>
          </w:p>
          <w:p w14:paraId="698E054D" w14:textId="17528974" w:rsidR="003236C6" w:rsidRPr="00F245C5" w:rsidRDefault="003236C6" w:rsidP="0037465B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236C6">
              <w:rPr>
                <w:rFonts w:ascii="Arial" w:hAnsi="Arial" w:cs="Arial"/>
                <w:b/>
              </w:rPr>
              <w:t>128 520.00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86E3843" w14:textId="77777777" w:rsidR="003236C6" w:rsidRPr="00F245C5" w:rsidRDefault="003236C6" w:rsidP="0037465B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7711B4A" w14:textId="6264CE18" w:rsidR="003236C6" w:rsidRPr="00F245C5" w:rsidRDefault="003236C6" w:rsidP="0037465B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236C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3236C6" w14:paraId="149342C3" w14:textId="77777777" w:rsidTr="0074583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35C6A" w14:textId="71DA49F6" w:rsidR="003236C6" w:rsidRPr="00F245C5" w:rsidRDefault="003236C6" w:rsidP="0037465B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236C6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236C6">
              <w:rPr>
                <w:rFonts w:ascii="Arial" w:hAnsi="Arial" w:cs="Arial"/>
              </w:rPr>
              <w:t>lampy zabiegowe</w:t>
            </w:r>
          </w:p>
          <w:p w14:paraId="433D255A" w14:textId="673682B2" w:rsidR="003236C6" w:rsidRPr="00F245C5" w:rsidRDefault="003236C6" w:rsidP="0037465B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3236C6">
              <w:rPr>
                <w:rFonts w:ascii="Arial" w:hAnsi="Arial" w:cs="Arial"/>
                <w:b/>
              </w:rPr>
              <w:t>Medicom</w:t>
            </w:r>
            <w:proofErr w:type="spellEnd"/>
            <w:r w:rsidRPr="003236C6">
              <w:rPr>
                <w:rFonts w:ascii="Arial" w:hAnsi="Arial" w:cs="Arial"/>
                <w:b/>
              </w:rPr>
              <w:t xml:space="preserve"> Sp. z o.o.</w:t>
            </w:r>
          </w:p>
          <w:p w14:paraId="1BCEB52E" w14:textId="48BA1775" w:rsidR="003236C6" w:rsidRPr="00F245C5" w:rsidRDefault="003236C6" w:rsidP="0037465B">
            <w:pPr>
              <w:jc w:val="both"/>
              <w:rPr>
                <w:rFonts w:ascii="Arial" w:hAnsi="Arial" w:cs="Arial"/>
                <w:bCs/>
              </w:rPr>
            </w:pPr>
            <w:r w:rsidRPr="003236C6">
              <w:rPr>
                <w:rFonts w:ascii="Arial" w:hAnsi="Arial" w:cs="Arial"/>
                <w:bCs/>
              </w:rPr>
              <w:t>M. Skłodowskiej - Curie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236C6">
              <w:rPr>
                <w:rFonts w:ascii="Arial" w:hAnsi="Arial" w:cs="Arial"/>
                <w:bCs/>
              </w:rPr>
              <w:t>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4096420" w14:textId="210139AD" w:rsidR="003236C6" w:rsidRPr="00F245C5" w:rsidRDefault="003236C6" w:rsidP="0037465B">
            <w:pPr>
              <w:jc w:val="both"/>
              <w:rPr>
                <w:rFonts w:ascii="Arial" w:hAnsi="Arial" w:cs="Arial"/>
                <w:bCs/>
              </w:rPr>
            </w:pPr>
            <w:r w:rsidRPr="003236C6">
              <w:rPr>
                <w:rFonts w:ascii="Arial" w:hAnsi="Arial" w:cs="Arial"/>
                <w:bCs/>
              </w:rPr>
              <w:t>41-819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236C6">
              <w:rPr>
                <w:rFonts w:ascii="Arial" w:hAnsi="Arial" w:cs="Arial"/>
                <w:bCs/>
              </w:rPr>
              <w:t>Zabrze</w:t>
            </w:r>
          </w:p>
          <w:p w14:paraId="5753053A" w14:textId="0EC0823D" w:rsidR="003236C6" w:rsidRPr="00F245C5" w:rsidRDefault="003236C6" w:rsidP="0037465B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236C6">
              <w:rPr>
                <w:rFonts w:ascii="Arial" w:hAnsi="Arial" w:cs="Arial"/>
                <w:b/>
              </w:rPr>
              <w:t>69 660.00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6FC679A" w14:textId="77777777" w:rsidR="003236C6" w:rsidRPr="00F245C5" w:rsidRDefault="003236C6" w:rsidP="0037465B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C1F3724" w14:textId="62A5B151" w:rsidR="003236C6" w:rsidRPr="00F245C5" w:rsidRDefault="003236C6" w:rsidP="0037465B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236C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3236C6" w14:paraId="106F2F55" w14:textId="77777777" w:rsidTr="0074583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05D73" w14:textId="284FDC4E" w:rsidR="003236C6" w:rsidRPr="00F245C5" w:rsidRDefault="003236C6" w:rsidP="0037465B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236C6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236C6">
              <w:rPr>
                <w:rFonts w:ascii="Arial" w:hAnsi="Arial" w:cs="Arial"/>
              </w:rPr>
              <w:t>lampa czołowa</w:t>
            </w:r>
          </w:p>
          <w:p w14:paraId="025DC346" w14:textId="56743B36" w:rsidR="003236C6" w:rsidRPr="00F245C5" w:rsidRDefault="003236C6" w:rsidP="0037465B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3236C6">
              <w:rPr>
                <w:rFonts w:ascii="Arial" w:hAnsi="Arial" w:cs="Arial"/>
                <w:b/>
              </w:rPr>
              <w:t>Medicom</w:t>
            </w:r>
            <w:proofErr w:type="spellEnd"/>
            <w:r w:rsidRPr="003236C6">
              <w:rPr>
                <w:rFonts w:ascii="Arial" w:hAnsi="Arial" w:cs="Arial"/>
                <w:b/>
              </w:rPr>
              <w:t xml:space="preserve"> Sp. z o.o.</w:t>
            </w:r>
          </w:p>
          <w:p w14:paraId="6218F446" w14:textId="500A92E3" w:rsidR="003236C6" w:rsidRPr="00F245C5" w:rsidRDefault="003236C6" w:rsidP="0037465B">
            <w:pPr>
              <w:jc w:val="both"/>
              <w:rPr>
                <w:rFonts w:ascii="Arial" w:hAnsi="Arial" w:cs="Arial"/>
                <w:bCs/>
              </w:rPr>
            </w:pPr>
            <w:r w:rsidRPr="003236C6">
              <w:rPr>
                <w:rFonts w:ascii="Arial" w:hAnsi="Arial" w:cs="Arial"/>
                <w:bCs/>
              </w:rPr>
              <w:t>M. Skłodowskiej - Curie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236C6">
              <w:rPr>
                <w:rFonts w:ascii="Arial" w:hAnsi="Arial" w:cs="Arial"/>
                <w:bCs/>
              </w:rPr>
              <w:t>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26002D6" w14:textId="173E03AC" w:rsidR="003236C6" w:rsidRPr="00F245C5" w:rsidRDefault="003236C6" w:rsidP="0037465B">
            <w:pPr>
              <w:jc w:val="both"/>
              <w:rPr>
                <w:rFonts w:ascii="Arial" w:hAnsi="Arial" w:cs="Arial"/>
                <w:bCs/>
              </w:rPr>
            </w:pPr>
            <w:r w:rsidRPr="003236C6">
              <w:rPr>
                <w:rFonts w:ascii="Arial" w:hAnsi="Arial" w:cs="Arial"/>
                <w:bCs/>
              </w:rPr>
              <w:t>41-819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236C6">
              <w:rPr>
                <w:rFonts w:ascii="Arial" w:hAnsi="Arial" w:cs="Arial"/>
                <w:bCs/>
              </w:rPr>
              <w:t>Zabrze</w:t>
            </w:r>
          </w:p>
          <w:p w14:paraId="6859C1AD" w14:textId="7536A5F2" w:rsidR="003236C6" w:rsidRPr="00F245C5" w:rsidRDefault="003236C6" w:rsidP="0037465B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236C6">
              <w:rPr>
                <w:rFonts w:ascii="Arial" w:hAnsi="Arial" w:cs="Arial"/>
                <w:b/>
              </w:rPr>
              <w:t>15 660.00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6680674" w14:textId="77777777" w:rsidR="003236C6" w:rsidRPr="00F245C5" w:rsidRDefault="003236C6" w:rsidP="0037465B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FCC6C99" w14:textId="47A207D1" w:rsidR="003236C6" w:rsidRPr="00F245C5" w:rsidRDefault="003236C6" w:rsidP="0037465B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236C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5A23946B" w14:textId="77777777" w:rsidR="0037465B" w:rsidRDefault="0037465B" w:rsidP="0037465B">
      <w:pPr>
        <w:jc w:val="both"/>
        <w:rPr>
          <w:rFonts w:ascii="Arial" w:hAnsi="Arial" w:cs="Arial"/>
          <w:b/>
          <w:bCs/>
          <w:color w:val="000000"/>
        </w:rPr>
      </w:pPr>
    </w:p>
    <w:p w14:paraId="0E4F355E" w14:textId="5B54AAA6" w:rsidR="00A02E94" w:rsidRDefault="00F245C5" w:rsidP="0037465B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2977"/>
        <w:gridCol w:w="1276"/>
      </w:tblGrid>
      <w:tr w:rsidR="00A02E94" w14:paraId="39D9263C" w14:textId="77777777" w:rsidTr="003746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BF0588" w14:textId="77777777" w:rsidR="00A02E94" w:rsidRPr="00F245C5" w:rsidRDefault="00F245C5" w:rsidP="0037465B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43F698" w14:textId="77777777" w:rsidR="00A02E94" w:rsidRPr="00F245C5" w:rsidRDefault="007D7932" w:rsidP="0037465B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57E3F0" w14:textId="77777777" w:rsidR="00A02E94" w:rsidRPr="00F245C5" w:rsidRDefault="007D7932" w:rsidP="0037465B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D022F0" w14:textId="77777777" w:rsidR="00A02E94" w:rsidRPr="00F245C5" w:rsidRDefault="00A02E94" w:rsidP="0037465B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236C6" w14:paraId="2CA97190" w14:textId="77777777" w:rsidTr="003746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39F6F" w14:textId="50B596F9" w:rsidR="003236C6" w:rsidRPr="007D7932" w:rsidRDefault="003236C6" w:rsidP="003746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236C6">
              <w:rPr>
                <w:rFonts w:ascii="Arial" w:hAnsi="Arial" w:cs="Arial"/>
                <w:sz w:val="22"/>
                <w:szCs w:val="22"/>
              </w:rPr>
              <w:t xml:space="preserve">lampa operacyjna </w:t>
            </w:r>
            <w:proofErr w:type="spellStart"/>
            <w:r w:rsidRPr="003236C6">
              <w:rPr>
                <w:rFonts w:ascii="Arial" w:hAnsi="Arial" w:cs="Arial"/>
                <w:sz w:val="22"/>
                <w:szCs w:val="22"/>
              </w:rPr>
              <w:t>dwuczaszowa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8082B" w14:textId="485F6BF4" w:rsidR="003236C6" w:rsidRPr="007D7932" w:rsidRDefault="003236C6" w:rsidP="0037465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236C6">
              <w:rPr>
                <w:rFonts w:ascii="Arial" w:hAnsi="Arial" w:cs="Arial"/>
                <w:b/>
                <w:bCs/>
                <w:sz w:val="22"/>
                <w:szCs w:val="22"/>
              </w:rPr>
              <w:t>Medicom</w:t>
            </w:r>
            <w:proofErr w:type="spellEnd"/>
            <w:r w:rsidRPr="003236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21E1EDC" w14:textId="349ECC5E" w:rsidR="003236C6" w:rsidRPr="007D7932" w:rsidRDefault="003236C6" w:rsidP="0037465B">
            <w:pPr>
              <w:rPr>
                <w:rFonts w:ascii="Arial" w:hAnsi="Arial" w:cs="Arial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M. Skłodowskiej - Curie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36C6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28928B1B" w14:textId="2F5E0CD5" w:rsidR="003236C6" w:rsidRPr="007D7932" w:rsidRDefault="003236C6" w:rsidP="003746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41-819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36C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5496F" w14:textId="77777777" w:rsidR="003236C6" w:rsidRPr="003236C6" w:rsidRDefault="003236C6" w:rsidP="0037465B">
            <w:pPr>
              <w:rPr>
                <w:rFonts w:ascii="Arial" w:hAnsi="Arial" w:cs="Arial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18EF5298" w14:textId="2DFEFCE5" w:rsidR="003236C6" w:rsidRPr="007D7932" w:rsidRDefault="003236C6" w:rsidP="003746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04525" w14:textId="5990E515" w:rsidR="003236C6" w:rsidRPr="007D7932" w:rsidRDefault="003236C6" w:rsidP="003746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3236C6" w14:paraId="59FC9F49" w14:textId="77777777" w:rsidTr="003746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35DD" w14:textId="4D12C96C" w:rsidR="003236C6" w:rsidRPr="007D7932" w:rsidRDefault="003236C6" w:rsidP="003746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236C6">
              <w:rPr>
                <w:rFonts w:ascii="Arial" w:hAnsi="Arial" w:cs="Arial"/>
                <w:sz w:val="22"/>
                <w:szCs w:val="22"/>
              </w:rPr>
              <w:t xml:space="preserve">lampy operacyjne </w:t>
            </w:r>
            <w:proofErr w:type="spellStart"/>
            <w:r w:rsidRPr="003236C6">
              <w:rPr>
                <w:rFonts w:ascii="Arial" w:hAnsi="Arial" w:cs="Arial"/>
                <w:sz w:val="22"/>
                <w:szCs w:val="22"/>
              </w:rPr>
              <w:t>jednoczaszowe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C33F3" w14:textId="1B33D64E" w:rsidR="003236C6" w:rsidRPr="007D7932" w:rsidRDefault="003236C6" w:rsidP="0037465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236C6">
              <w:rPr>
                <w:rFonts w:ascii="Arial" w:hAnsi="Arial" w:cs="Arial"/>
                <w:b/>
                <w:bCs/>
                <w:sz w:val="22"/>
                <w:szCs w:val="22"/>
              </w:rPr>
              <w:t>Medicom</w:t>
            </w:r>
            <w:proofErr w:type="spellEnd"/>
            <w:r w:rsidRPr="003236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D11FB39" w14:textId="1CDABE28" w:rsidR="003236C6" w:rsidRPr="007D7932" w:rsidRDefault="003236C6" w:rsidP="0037465B">
            <w:pPr>
              <w:rPr>
                <w:rFonts w:ascii="Arial" w:hAnsi="Arial" w:cs="Arial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M. Skłodowskiej - Curie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36C6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05DF7C9F" w14:textId="6B1D00CC" w:rsidR="003236C6" w:rsidRPr="007D7932" w:rsidRDefault="003236C6" w:rsidP="003746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41-819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36C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5FE26" w14:textId="77777777" w:rsidR="003236C6" w:rsidRPr="003236C6" w:rsidRDefault="003236C6" w:rsidP="0037465B">
            <w:pPr>
              <w:rPr>
                <w:rFonts w:ascii="Arial" w:hAnsi="Arial" w:cs="Arial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69BC9B1A" w14:textId="41B3D88A" w:rsidR="003236C6" w:rsidRPr="007D7932" w:rsidRDefault="003236C6" w:rsidP="003746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72F42" w14:textId="7234065D" w:rsidR="003236C6" w:rsidRPr="007D7932" w:rsidRDefault="003236C6" w:rsidP="003746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3236C6" w14:paraId="6BD2C675" w14:textId="77777777" w:rsidTr="003746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50E7A" w14:textId="0B19B1A6" w:rsidR="003236C6" w:rsidRPr="007D7932" w:rsidRDefault="003236C6" w:rsidP="003746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236C6">
              <w:rPr>
                <w:rFonts w:ascii="Arial" w:hAnsi="Arial" w:cs="Arial"/>
                <w:sz w:val="22"/>
                <w:szCs w:val="22"/>
              </w:rPr>
              <w:t>lampy zabiegowe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93F59" w14:textId="47C45E1D" w:rsidR="003236C6" w:rsidRPr="007D7932" w:rsidRDefault="003236C6" w:rsidP="0037465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236C6">
              <w:rPr>
                <w:rFonts w:ascii="Arial" w:hAnsi="Arial" w:cs="Arial"/>
                <w:b/>
                <w:bCs/>
                <w:sz w:val="22"/>
                <w:szCs w:val="22"/>
              </w:rPr>
              <w:t>Medicom</w:t>
            </w:r>
            <w:proofErr w:type="spellEnd"/>
            <w:r w:rsidRPr="003236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6B04227" w14:textId="4F705B75" w:rsidR="003236C6" w:rsidRPr="007D7932" w:rsidRDefault="003236C6" w:rsidP="0037465B">
            <w:pPr>
              <w:rPr>
                <w:rFonts w:ascii="Arial" w:hAnsi="Arial" w:cs="Arial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M. Skłodowskiej - Curie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36C6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52E69FB8" w14:textId="57DD7334" w:rsidR="003236C6" w:rsidRPr="007D7932" w:rsidRDefault="003236C6" w:rsidP="003746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41-819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36C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6CB44" w14:textId="77777777" w:rsidR="003236C6" w:rsidRPr="003236C6" w:rsidRDefault="003236C6" w:rsidP="0037465B">
            <w:pPr>
              <w:rPr>
                <w:rFonts w:ascii="Arial" w:hAnsi="Arial" w:cs="Arial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748A2F9B" w14:textId="70D0C904" w:rsidR="003236C6" w:rsidRPr="007D7932" w:rsidRDefault="003236C6" w:rsidP="003746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13E5F" w14:textId="205684DA" w:rsidR="003236C6" w:rsidRPr="007D7932" w:rsidRDefault="003236C6" w:rsidP="003746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3236C6" w14:paraId="3E4AA4E7" w14:textId="77777777" w:rsidTr="003746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371C4" w14:textId="0501C3FF" w:rsidR="003236C6" w:rsidRPr="007D7932" w:rsidRDefault="003236C6" w:rsidP="003746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236C6">
              <w:rPr>
                <w:rFonts w:ascii="Arial" w:hAnsi="Arial" w:cs="Arial"/>
                <w:sz w:val="22"/>
                <w:szCs w:val="22"/>
              </w:rPr>
              <w:t>lampa czołowa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04C7C" w14:textId="44FE37B0" w:rsidR="003236C6" w:rsidRPr="007D7932" w:rsidRDefault="003236C6" w:rsidP="0037465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236C6">
              <w:rPr>
                <w:rFonts w:ascii="Arial" w:hAnsi="Arial" w:cs="Arial"/>
                <w:b/>
                <w:bCs/>
                <w:sz w:val="22"/>
                <w:szCs w:val="22"/>
              </w:rPr>
              <w:t>Medicom</w:t>
            </w:r>
            <w:proofErr w:type="spellEnd"/>
            <w:r w:rsidRPr="003236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2A31A8B" w14:textId="152086C4" w:rsidR="003236C6" w:rsidRPr="007D7932" w:rsidRDefault="003236C6" w:rsidP="0037465B">
            <w:pPr>
              <w:rPr>
                <w:rFonts w:ascii="Arial" w:hAnsi="Arial" w:cs="Arial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M. Skłodowskiej - Curie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36C6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763E3D1B" w14:textId="56D46E34" w:rsidR="003236C6" w:rsidRPr="007D7932" w:rsidRDefault="003236C6" w:rsidP="003746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41-819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36C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B84D3" w14:textId="77777777" w:rsidR="003236C6" w:rsidRPr="003236C6" w:rsidRDefault="003236C6" w:rsidP="0037465B">
            <w:pPr>
              <w:rPr>
                <w:rFonts w:ascii="Arial" w:hAnsi="Arial" w:cs="Arial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4CBB2354" w14:textId="134356EA" w:rsidR="003236C6" w:rsidRPr="007D7932" w:rsidRDefault="003236C6" w:rsidP="003746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7245C" w14:textId="15A8A14C" w:rsidR="003236C6" w:rsidRPr="007D7932" w:rsidRDefault="003236C6" w:rsidP="003746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36C6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14:paraId="0EE3FA01" w14:textId="77777777" w:rsidR="00A02E94" w:rsidRDefault="00A02E94" w:rsidP="0037465B">
      <w:pPr>
        <w:jc w:val="both"/>
        <w:rPr>
          <w:rFonts w:ascii="Arial" w:hAnsi="Arial" w:cs="Arial"/>
          <w:color w:val="000000"/>
        </w:rPr>
      </w:pPr>
    </w:p>
    <w:p w14:paraId="5AFAB9D9" w14:textId="77777777" w:rsidR="00A02E94" w:rsidRDefault="00A02E94" w:rsidP="0037465B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27FB6C3B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FB8B097" w14:textId="77777777" w:rsidR="00A02E94" w:rsidRPr="007D7932" w:rsidRDefault="00A02E94" w:rsidP="0037465B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B5B8D3C" w14:textId="77777777" w:rsidR="00A02E94" w:rsidRPr="007D7932" w:rsidRDefault="00A02E94" w:rsidP="0037465B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24624B8" w14:textId="77777777" w:rsidR="00A02E94" w:rsidRPr="007D7932" w:rsidRDefault="00A02E94" w:rsidP="0037465B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4CB6E435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373CE8D" w14:textId="3CA3F354" w:rsidR="00A02E94" w:rsidRPr="007D7932" w:rsidRDefault="00A02E94" w:rsidP="0037465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C7DD20" w14:textId="78BAB2C8" w:rsidR="00A02E94" w:rsidRPr="007D7932" w:rsidRDefault="00A02E94" w:rsidP="0037465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A7AEFA9" w14:textId="2BE6ABE2" w:rsidR="00A02E94" w:rsidRPr="007D7932" w:rsidRDefault="00A02E94" w:rsidP="0037465B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9491AD5" w14:textId="3EA6E729" w:rsidR="00A02E94" w:rsidRPr="007D7932" w:rsidRDefault="00A02E94" w:rsidP="0037465B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97418F" w14:textId="06005B79" w:rsidR="00A02E94" w:rsidRDefault="00A02E94" w:rsidP="0037465B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9BADF2A" w14:textId="77777777" w:rsidR="0013621B" w:rsidRPr="0013621B" w:rsidRDefault="0013621B" w:rsidP="0037465B">
            <w:pPr>
              <w:rPr>
                <w:rFonts w:ascii="Arial" w:hAnsi="Arial" w:cs="Arial"/>
                <w:sz w:val="12"/>
                <w:szCs w:val="12"/>
              </w:rPr>
            </w:pPr>
          </w:p>
          <w:p w14:paraId="111054C2" w14:textId="77777777" w:rsidR="00A02E94" w:rsidRPr="007D7932" w:rsidRDefault="00A02E94" w:rsidP="0037465B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A904BC0" w14:textId="56C1DB24" w:rsidR="00A02E94" w:rsidRPr="007D7932" w:rsidRDefault="00A02E94" w:rsidP="0037465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F5DAED5" w14:textId="77777777" w:rsidR="00A02E94" w:rsidRDefault="00A02E94" w:rsidP="0037465B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6808D23B" w14:textId="77777777" w:rsidR="00A02E94" w:rsidRDefault="00A02E94" w:rsidP="0037465B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35760BC2" w14:textId="6E741D7D" w:rsidR="00A02E94" w:rsidRDefault="00A02E94" w:rsidP="003746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3236C6">
        <w:rPr>
          <w:rFonts w:ascii="Arial" w:hAnsi="Arial" w:cs="Arial"/>
        </w:rPr>
        <w:t>nie krótszym niż 10 dni od dnia przesłania niniejszej informacji o wyborze najkorzystniejszej oferty.</w:t>
      </w:r>
    </w:p>
    <w:p w14:paraId="0CADE1A7" w14:textId="77777777" w:rsidR="00A02E94" w:rsidRDefault="00A02E94" w:rsidP="003746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05B684C9" w14:textId="77777777" w:rsidR="0013621B" w:rsidRPr="00C6247D" w:rsidRDefault="0013621B" w:rsidP="0037465B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610C093" w14:textId="77777777" w:rsidR="0013621B" w:rsidRPr="00D50535" w:rsidRDefault="0013621B" w:rsidP="0037465B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13FA3656" w14:textId="77777777" w:rsidR="00E046B1" w:rsidRDefault="00E046B1" w:rsidP="0037465B">
      <w:pPr>
        <w:ind w:left="3119" w:firstLine="425"/>
        <w:jc w:val="right"/>
        <w:rPr>
          <w:rFonts w:ascii="Arial" w:hAnsi="Arial" w:cs="Arial"/>
          <w:i/>
        </w:rPr>
      </w:pPr>
    </w:p>
    <w:p w14:paraId="0BB8B207" w14:textId="07EFC236" w:rsidR="0013621B" w:rsidRDefault="0013621B" w:rsidP="0037465B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189CB284" w14:textId="77777777" w:rsidR="0037465B" w:rsidRDefault="0037465B" w:rsidP="0037465B">
      <w:pPr>
        <w:ind w:left="3119" w:firstLine="425"/>
        <w:jc w:val="right"/>
        <w:rPr>
          <w:rFonts w:ascii="Arial" w:hAnsi="Arial" w:cs="Arial"/>
          <w:i/>
        </w:rPr>
      </w:pPr>
    </w:p>
    <w:p w14:paraId="40007BD1" w14:textId="77777777" w:rsidR="0037465B" w:rsidRPr="00B449D3" w:rsidRDefault="0037465B" w:rsidP="0037465B">
      <w:pPr>
        <w:pStyle w:val="Tekstpodstawowy"/>
        <w:jc w:val="right"/>
        <w:rPr>
          <w:rFonts w:ascii="Arial" w:hAnsi="Arial" w:cs="Arial"/>
          <w:i/>
          <w:sz w:val="20"/>
        </w:rPr>
      </w:pPr>
      <w:r w:rsidRPr="00B449D3">
        <w:rPr>
          <w:rFonts w:ascii="Arial" w:hAnsi="Arial" w:cs="Arial"/>
          <w:i/>
          <w:sz w:val="20"/>
        </w:rPr>
        <w:t>/-/ Dyrektor Szpitala Wojewódzkiego</w:t>
      </w:r>
      <w:r>
        <w:rPr>
          <w:rFonts w:ascii="Arial" w:hAnsi="Arial" w:cs="Arial"/>
          <w:i/>
          <w:sz w:val="20"/>
        </w:rPr>
        <w:t xml:space="preserve"> </w:t>
      </w:r>
      <w:r w:rsidRPr="00B449D3">
        <w:rPr>
          <w:rFonts w:ascii="Arial" w:hAnsi="Arial" w:cs="Arial"/>
          <w:i/>
          <w:sz w:val="20"/>
        </w:rPr>
        <w:t>w Poznaniu</w:t>
      </w:r>
    </w:p>
    <w:p w14:paraId="6D9AD3B8" w14:textId="77777777" w:rsidR="0037465B" w:rsidRPr="00B449D3" w:rsidRDefault="0037465B" w:rsidP="0037465B">
      <w:pPr>
        <w:pStyle w:val="Tekstpodstawowy"/>
        <w:jc w:val="right"/>
        <w:rPr>
          <w:rFonts w:ascii="Arial" w:hAnsi="Arial" w:cs="Arial"/>
          <w:i/>
          <w:sz w:val="20"/>
        </w:rPr>
      </w:pPr>
      <w:r w:rsidRPr="00B449D3">
        <w:rPr>
          <w:rFonts w:ascii="Arial" w:hAnsi="Arial" w:cs="Arial"/>
          <w:i/>
          <w:sz w:val="20"/>
        </w:rPr>
        <w:t xml:space="preserve"> dr hab. n. med.- prof. UZ</w:t>
      </w:r>
    </w:p>
    <w:p w14:paraId="67B92F08" w14:textId="77777777" w:rsidR="0037465B" w:rsidRPr="00B449D3" w:rsidRDefault="0037465B" w:rsidP="0037465B">
      <w:pPr>
        <w:pStyle w:val="Tekstpodstawowy"/>
        <w:ind w:left="3119" w:firstLine="425"/>
        <w:jc w:val="right"/>
        <w:rPr>
          <w:rFonts w:ascii="Arial" w:hAnsi="Arial" w:cs="Arial"/>
          <w:sz w:val="20"/>
        </w:rPr>
      </w:pPr>
      <w:r w:rsidRPr="00B449D3">
        <w:rPr>
          <w:rFonts w:ascii="Arial" w:hAnsi="Arial" w:cs="Arial"/>
          <w:i/>
          <w:sz w:val="20"/>
        </w:rPr>
        <w:t>Dawid Murawa</w:t>
      </w:r>
    </w:p>
    <w:bookmarkEnd w:id="0"/>
    <w:p w14:paraId="1F7D8EE0" w14:textId="77777777" w:rsidR="0037465B" w:rsidRPr="004B39E0" w:rsidRDefault="0037465B" w:rsidP="0037465B">
      <w:pPr>
        <w:ind w:left="3119" w:firstLine="425"/>
        <w:jc w:val="right"/>
        <w:rPr>
          <w:rFonts w:ascii="Arial" w:hAnsi="Arial" w:cs="Arial"/>
          <w:i/>
        </w:rPr>
      </w:pPr>
    </w:p>
    <w:sectPr w:rsidR="0037465B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F3E71" w14:textId="77777777" w:rsidR="00EE59F9" w:rsidRDefault="00EE59F9">
      <w:r>
        <w:separator/>
      </w:r>
    </w:p>
  </w:endnote>
  <w:endnote w:type="continuationSeparator" w:id="0">
    <w:p w14:paraId="6D3E105C" w14:textId="77777777" w:rsidR="00EE59F9" w:rsidRDefault="00EE5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BFB4A" w14:textId="77777777" w:rsidR="003236C6" w:rsidRDefault="003236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F2500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B6B4213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CD29AE9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274C7" w14:textId="77777777" w:rsidR="003236C6" w:rsidRDefault="003236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E0564" w14:textId="77777777" w:rsidR="00EE59F9" w:rsidRDefault="00EE59F9">
      <w:r>
        <w:separator/>
      </w:r>
    </w:p>
  </w:footnote>
  <w:footnote w:type="continuationSeparator" w:id="0">
    <w:p w14:paraId="679B2C98" w14:textId="77777777" w:rsidR="00EE59F9" w:rsidRDefault="00EE5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A7415" w14:textId="77777777" w:rsidR="003236C6" w:rsidRDefault="003236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07AF5" w14:textId="77777777" w:rsidR="003236C6" w:rsidRDefault="003236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AD510" w14:textId="77777777" w:rsidR="003236C6" w:rsidRDefault="003236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6A0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236C6"/>
    <w:rsid w:val="003445A0"/>
    <w:rsid w:val="0037465B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716A0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046B1"/>
    <w:rsid w:val="00E23743"/>
    <w:rsid w:val="00E30B2D"/>
    <w:rsid w:val="00E62859"/>
    <w:rsid w:val="00E85D70"/>
    <w:rsid w:val="00EE59F9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B8DFF"/>
  <w15:chartTrackingRefBased/>
  <w15:docId w15:val="{451C40DC-5AB7-43EA-8F0B-7322384E8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37465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494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3</cp:revision>
  <cp:lastPrinted>2026-05-05T06:54:00Z</cp:lastPrinted>
  <dcterms:created xsi:type="dcterms:W3CDTF">2026-05-05T06:56:00Z</dcterms:created>
  <dcterms:modified xsi:type="dcterms:W3CDTF">2026-05-05T06:56:00Z</dcterms:modified>
</cp:coreProperties>
</file>