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E0A0C" w14:textId="28C31990" w:rsidR="00843A88" w:rsidRPr="008740EF" w:rsidRDefault="00F70B26" w:rsidP="008740EF">
      <w:pPr>
        <w:rPr>
          <w:rFonts w:ascii="Arial Narrow" w:hAnsi="Arial Narrow" w:cs="Arial"/>
          <w:sz w:val="22"/>
          <w:szCs w:val="22"/>
        </w:rPr>
      </w:pPr>
      <w:r w:rsidRPr="008740EF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8740EF" w:rsidRPr="008740EF">
        <w:rPr>
          <w:rFonts w:ascii="Arial Narrow" w:hAnsi="Arial Narrow" w:cs="Arial"/>
          <w:sz w:val="22"/>
          <w:szCs w:val="22"/>
        </w:rPr>
        <w:t xml:space="preserve"> </w:t>
      </w:r>
      <w:r w:rsidR="008740EF">
        <w:rPr>
          <w:rFonts w:ascii="Arial Narrow" w:hAnsi="Arial Narrow" w:cs="Arial"/>
          <w:sz w:val="22"/>
          <w:szCs w:val="22"/>
        </w:rPr>
        <w:tab/>
      </w:r>
      <w:r w:rsidR="008740EF">
        <w:rPr>
          <w:rFonts w:ascii="Arial Narrow" w:hAnsi="Arial Narrow" w:cs="Arial"/>
          <w:sz w:val="22"/>
          <w:szCs w:val="22"/>
        </w:rPr>
        <w:tab/>
      </w:r>
      <w:r w:rsidR="008740EF">
        <w:rPr>
          <w:rFonts w:ascii="Arial Narrow" w:hAnsi="Arial Narrow" w:cs="Arial"/>
          <w:sz w:val="22"/>
          <w:szCs w:val="22"/>
        </w:rPr>
        <w:tab/>
      </w:r>
      <w:r w:rsidR="008740EF">
        <w:rPr>
          <w:rFonts w:ascii="Arial Narrow" w:hAnsi="Arial Narrow" w:cs="Arial"/>
          <w:sz w:val="22"/>
          <w:szCs w:val="22"/>
        </w:rPr>
        <w:tab/>
      </w:r>
      <w:r w:rsidR="008740EF">
        <w:rPr>
          <w:rFonts w:ascii="Arial Narrow" w:hAnsi="Arial Narrow" w:cs="Arial"/>
          <w:sz w:val="22"/>
          <w:szCs w:val="22"/>
        </w:rPr>
        <w:tab/>
      </w:r>
      <w:r w:rsidR="008740EF">
        <w:rPr>
          <w:rFonts w:ascii="Arial Narrow" w:hAnsi="Arial Narrow" w:cs="Arial"/>
          <w:sz w:val="22"/>
          <w:szCs w:val="22"/>
        </w:rPr>
        <w:tab/>
      </w:r>
      <w:r w:rsidR="008740EF">
        <w:rPr>
          <w:rFonts w:ascii="Arial Narrow" w:hAnsi="Arial Narrow" w:cs="Arial"/>
          <w:sz w:val="22"/>
          <w:szCs w:val="22"/>
        </w:rPr>
        <w:tab/>
      </w:r>
      <w:r w:rsidR="008740EF" w:rsidRPr="008740EF">
        <w:rPr>
          <w:rFonts w:ascii="Arial Narrow" w:hAnsi="Arial Narrow" w:cs="Arial"/>
          <w:sz w:val="22"/>
          <w:szCs w:val="22"/>
        </w:rPr>
        <w:t>Bydgoszcz dnia: 2026-05-06</w:t>
      </w:r>
    </w:p>
    <w:p w14:paraId="33D45071" w14:textId="1D5129EA" w:rsidR="00843A88" w:rsidRPr="008740EF" w:rsidRDefault="00F70B26" w:rsidP="008740EF">
      <w:pPr>
        <w:rPr>
          <w:rFonts w:ascii="Arial Narrow" w:hAnsi="Arial Narrow" w:cs="Arial"/>
          <w:sz w:val="22"/>
          <w:szCs w:val="22"/>
        </w:rPr>
      </w:pPr>
      <w:r w:rsidRPr="008740EF">
        <w:rPr>
          <w:rFonts w:ascii="Arial Narrow" w:hAnsi="Arial Narrow" w:cs="Arial"/>
          <w:sz w:val="22"/>
          <w:szCs w:val="22"/>
        </w:rPr>
        <w:t>Powstańców Warszawy</w:t>
      </w:r>
      <w:r w:rsidR="00843A88" w:rsidRPr="008740EF">
        <w:rPr>
          <w:rFonts w:ascii="Arial Narrow" w:hAnsi="Arial Narrow" w:cs="Arial"/>
          <w:sz w:val="22"/>
          <w:szCs w:val="22"/>
        </w:rPr>
        <w:t xml:space="preserve"> </w:t>
      </w:r>
      <w:r w:rsidRPr="008740EF">
        <w:rPr>
          <w:rFonts w:ascii="Arial Narrow" w:hAnsi="Arial Narrow" w:cs="Arial"/>
          <w:sz w:val="22"/>
          <w:szCs w:val="22"/>
        </w:rPr>
        <w:t>5</w:t>
      </w:r>
    </w:p>
    <w:p w14:paraId="731ECFF8" w14:textId="1A95B9A4" w:rsidR="00843A88" w:rsidRDefault="00F70B26" w:rsidP="008740EF">
      <w:pPr>
        <w:rPr>
          <w:rFonts w:ascii="Arial Narrow" w:hAnsi="Arial Narrow" w:cs="Arial"/>
          <w:sz w:val="22"/>
          <w:szCs w:val="22"/>
        </w:rPr>
      </w:pPr>
      <w:r w:rsidRPr="008740EF">
        <w:rPr>
          <w:rFonts w:ascii="Arial Narrow" w:hAnsi="Arial Narrow" w:cs="Arial"/>
          <w:sz w:val="22"/>
          <w:szCs w:val="22"/>
        </w:rPr>
        <w:t>85-681</w:t>
      </w:r>
      <w:r w:rsidR="00843A88" w:rsidRPr="008740EF">
        <w:rPr>
          <w:rFonts w:ascii="Arial Narrow" w:hAnsi="Arial Narrow" w:cs="Arial"/>
          <w:sz w:val="22"/>
          <w:szCs w:val="22"/>
        </w:rPr>
        <w:t xml:space="preserve"> </w:t>
      </w:r>
      <w:r w:rsidRPr="008740EF">
        <w:rPr>
          <w:rFonts w:ascii="Arial Narrow" w:hAnsi="Arial Narrow" w:cs="Arial"/>
          <w:sz w:val="22"/>
          <w:szCs w:val="22"/>
        </w:rPr>
        <w:t>Bydgoszcz</w:t>
      </w:r>
    </w:p>
    <w:p w14:paraId="403992A1" w14:textId="77777777" w:rsidR="008740EF" w:rsidRDefault="008740EF" w:rsidP="008740EF">
      <w:pPr>
        <w:rPr>
          <w:rFonts w:ascii="Arial Narrow" w:hAnsi="Arial Narrow" w:cs="Arial"/>
          <w:sz w:val="22"/>
          <w:szCs w:val="22"/>
        </w:rPr>
      </w:pPr>
    </w:p>
    <w:p w14:paraId="529EA54C" w14:textId="1D2A51CB" w:rsidR="008740EF" w:rsidRDefault="008740EF" w:rsidP="008740E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DA1776">
        <w:rPr>
          <w:rFonts w:ascii="Arial Narrow" w:hAnsi="Arial Narrow" w:cs="Arial"/>
          <w:b/>
          <w:bCs/>
          <w:sz w:val="22"/>
          <w:szCs w:val="22"/>
        </w:rPr>
        <w:t xml:space="preserve"> 3969/26</w:t>
      </w:r>
    </w:p>
    <w:p w14:paraId="5BA55EC3" w14:textId="3814501C" w:rsidR="008740EF" w:rsidRPr="008740EF" w:rsidRDefault="008740EF" w:rsidP="008740E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64/2026</w:t>
      </w:r>
    </w:p>
    <w:p w14:paraId="1AAF2FCC" w14:textId="77777777" w:rsidR="00843A88" w:rsidRPr="008740E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8740EF">
        <w:rPr>
          <w:rFonts w:ascii="Arial Narrow" w:hAnsi="Arial Narrow" w:cs="Arial"/>
          <w:b/>
          <w:sz w:val="22"/>
          <w:szCs w:val="22"/>
        </w:rPr>
        <w:t>WYKONAWCY</w:t>
      </w:r>
    </w:p>
    <w:p w14:paraId="4DC97831" w14:textId="77777777" w:rsidR="00843A88" w:rsidRPr="008740EF" w:rsidRDefault="00843A88" w:rsidP="008740EF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740EF">
        <w:rPr>
          <w:rFonts w:ascii="Arial Narrow" w:hAnsi="Arial Narrow" w:cs="Arial"/>
          <w:sz w:val="22"/>
          <w:szCs w:val="22"/>
        </w:rPr>
        <w:t>ubiegający się o zamówienie</w:t>
      </w:r>
    </w:p>
    <w:p w14:paraId="4514DA9C" w14:textId="77777777" w:rsidR="004E4B64" w:rsidRPr="008740EF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740E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740E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740E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740EF" w14:paraId="432B0CC9" w14:textId="77777777" w:rsidTr="00FD4AEC">
        <w:tc>
          <w:tcPr>
            <w:tcW w:w="2269" w:type="dxa"/>
          </w:tcPr>
          <w:p w14:paraId="4C137CEB" w14:textId="77777777" w:rsidR="004E4B64" w:rsidRPr="008740E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2AC32F1" w14:textId="74B663AC" w:rsidR="004E4B64" w:rsidRPr="008740EF" w:rsidRDefault="00F70B2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  <w:r w:rsidR="004E4B64" w:rsidRPr="008740E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70B26" w:rsidRPr="008740EF" w14:paraId="1E1F23BF" w14:textId="77777777" w:rsidTr="00734C68">
        <w:tc>
          <w:tcPr>
            <w:tcW w:w="2269" w:type="dxa"/>
          </w:tcPr>
          <w:p w14:paraId="62A7BBB0" w14:textId="77777777" w:rsidR="00F70B26" w:rsidRPr="008740EF" w:rsidRDefault="00F70B26" w:rsidP="00734C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7D84014" w14:textId="5EFBEE8C" w:rsidR="00F70B26" w:rsidRPr="008740EF" w:rsidRDefault="00F70B26" w:rsidP="00734C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bCs/>
                <w:sz w:val="22"/>
                <w:szCs w:val="22"/>
              </w:rPr>
              <w:t>64/2026</w:t>
            </w:r>
          </w:p>
        </w:tc>
      </w:tr>
    </w:tbl>
    <w:p w14:paraId="70B272DD" w14:textId="77777777" w:rsidR="004E4B64" w:rsidRPr="008740E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740EF" w14:paraId="17D4378B" w14:textId="77777777" w:rsidTr="00C46732">
        <w:tc>
          <w:tcPr>
            <w:tcW w:w="9330" w:type="dxa"/>
            <w:shd w:val="clear" w:color="auto" w:fill="F2F2F2"/>
            <w:hideMark/>
          </w:tcPr>
          <w:p w14:paraId="08ED6F51" w14:textId="77777777" w:rsidR="00843A88" w:rsidRPr="008740EF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740E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3637D0D" w14:textId="52BC2D44" w:rsidR="0012774F" w:rsidRPr="008740EF" w:rsidRDefault="00520165" w:rsidP="008740EF">
      <w:pPr>
        <w:spacing w:before="360" w:after="240" w:line="360" w:lineRule="auto"/>
        <w:jc w:val="both"/>
        <w:rPr>
          <w:rFonts w:ascii="Arial Narrow" w:hAnsi="Arial Narrow" w:cs="Arial"/>
        </w:rPr>
      </w:pPr>
      <w:r w:rsidRPr="008740EF">
        <w:rPr>
          <w:rFonts w:ascii="Arial Narrow" w:hAnsi="Arial Narrow" w:cs="Arial"/>
          <w:sz w:val="22"/>
          <w:szCs w:val="22"/>
        </w:rPr>
        <w:t xml:space="preserve">Zamawiający, </w:t>
      </w:r>
      <w:r w:rsidR="00F70B26" w:rsidRPr="008740EF">
        <w:rPr>
          <w:rFonts w:ascii="Arial Narrow" w:hAnsi="Arial Narrow" w:cs="Arial"/>
          <w:b/>
          <w:sz w:val="22"/>
          <w:szCs w:val="22"/>
        </w:rPr>
        <w:t>10.WSzKzP SPZOZ</w:t>
      </w:r>
      <w:r w:rsidRPr="008740E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8740EF">
        <w:rPr>
          <w:rFonts w:ascii="Arial Narrow" w:hAnsi="Arial Narrow" w:cs="Arial"/>
          <w:sz w:val="22"/>
          <w:szCs w:val="22"/>
        </w:rPr>
        <w:t>284</w:t>
      </w:r>
      <w:r w:rsidRPr="008740EF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8740EF">
        <w:rPr>
          <w:rFonts w:ascii="Arial Narrow" w:hAnsi="Arial Narrow" w:cs="Arial"/>
          <w:sz w:val="22"/>
          <w:szCs w:val="22"/>
        </w:rPr>
        <w:t>6</w:t>
      </w:r>
      <w:r w:rsidRPr="008740E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740EF">
        <w:rPr>
          <w:rFonts w:ascii="Arial Narrow" w:hAnsi="Arial Narrow" w:cs="Arial"/>
          <w:sz w:val="22"/>
          <w:szCs w:val="22"/>
        </w:rPr>
        <w:t>11</w:t>
      </w:r>
      <w:r w:rsidRPr="008740EF">
        <w:rPr>
          <w:rFonts w:ascii="Arial Narrow" w:hAnsi="Arial Narrow" w:cs="Arial"/>
          <w:sz w:val="22"/>
          <w:szCs w:val="22"/>
        </w:rPr>
        <w:t xml:space="preserve"> </w:t>
      </w:r>
      <w:r w:rsidR="0029606A" w:rsidRPr="008740EF">
        <w:rPr>
          <w:rFonts w:ascii="Arial Narrow" w:hAnsi="Arial Narrow" w:cs="Arial"/>
          <w:sz w:val="22"/>
          <w:szCs w:val="22"/>
        </w:rPr>
        <w:t xml:space="preserve">września </w:t>
      </w:r>
      <w:r w:rsidRPr="008740EF">
        <w:rPr>
          <w:rFonts w:ascii="Arial Narrow" w:hAnsi="Arial Narrow" w:cs="Arial"/>
          <w:sz w:val="22"/>
          <w:szCs w:val="22"/>
        </w:rPr>
        <w:t>20</w:t>
      </w:r>
      <w:r w:rsidR="0029606A" w:rsidRPr="008740EF">
        <w:rPr>
          <w:rFonts w:ascii="Arial Narrow" w:hAnsi="Arial Narrow" w:cs="Arial"/>
          <w:sz w:val="22"/>
          <w:szCs w:val="22"/>
        </w:rPr>
        <w:t>19</w:t>
      </w:r>
      <w:r w:rsidRPr="008740EF">
        <w:rPr>
          <w:rFonts w:ascii="Arial Narrow" w:hAnsi="Arial Narrow" w:cs="Arial"/>
          <w:sz w:val="22"/>
          <w:szCs w:val="22"/>
        </w:rPr>
        <w:t xml:space="preserve"> r</w:t>
      </w:r>
      <w:r w:rsidR="0029606A" w:rsidRPr="008740EF">
        <w:rPr>
          <w:rFonts w:ascii="Arial Narrow" w:hAnsi="Arial Narrow" w:cs="Arial"/>
          <w:sz w:val="22"/>
          <w:szCs w:val="22"/>
        </w:rPr>
        <w:t>.</w:t>
      </w:r>
      <w:r w:rsidRPr="008740E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740EF">
        <w:rPr>
          <w:rFonts w:ascii="Arial Narrow" w:hAnsi="Arial Narrow" w:cs="Arial"/>
          <w:sz w:val="22"/>
          <w:szCs w:val="22"/>
        </w:rPr>
        <w:t>z</w:t>
      </w:r>
      <w:r w:rsidRPr="008740E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740EF">
        <w:rPr>
          <w:rFonts w:ascii="Arial Narrow" w:hAnsi="Arial Narrow" w:cs="Arial"/>
          <w:sz w:val="22"/>
          <w:szCs w:val="22"/>
        </w:rPr>
        <w:t>p</w:t>
      </w:r>
      <w:r w:rsidRPr="008740EF">
        <w:rPr>
          <w:rFonts w:ascii="Arial Narrow" w:hAnsi="Arial Narrow" w:cs="Arial"/>
          <w:sz w:val="22"/>
          <w:szCs w:val="22"/>
        </w:rPr>
        <w:t xml:space="preserve">ublicznych </w:t>
      </w:r>
      <w:r w:rsidR="00F70B26" w:rsidRPr="008740EF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F70B26" w:rsidRPr="008740EF">
        <w:rPr>
          <w:rFonts w:ascii="Arial Narrow" w:hAnsi="Arial Narrow" w:cs="Arial"/>
          <w:sz w:val="22"/>
          <w:szCs w:val="22"/>
        </w:rPr>
        <w:t>p</w:t>
      </w:r>
      <w:r w:rsidR="008740EF">
        <w:rPr>
          <w:rFonts w:ascii="Arial Narrow" w:hAnsi="Arial Narrow" w:cs="Arial"/>
          <w:sz w:val="22"/>
          <w:szCs w:val="22"/>
        </w:rPr>
        <w:t>óź</w:t>
      </w:r>
      <w:r w:rsidR="00F70B26" w:rsidRPr="008740EF">
        <w:rPr>
          <w:rFonts w:ascii="Arial Narrow" w:hAnsi="Arial Narrow" w:cs="Arial"/>
          <w:sz w:val="22"/>
          <w:szCs w:val="22"/>
        </w:rPr>
        <w:t>n</w:t>
      </w:r>
      <w:proofErr w:type="spellEnd"/>
      <w:r w:rsidR="00F70B26" w:rsidRPr="008740EF">
        <w:rPr>
          <w:rFonts w:ascii="Arial Narrow" w:hAnsi="Arial Narrow" w:cs="Arial"/>
          <w:sz w:val="22"/>
          <w:szCs w:val="22"/>
        </w:rPr>
        <w:t>. zm.)</w:t>
      </w:r>
      <w:r w:rsidR="00BE7BFD" w:rsidRPr="008740EF">
        <w:rPr>
          <w:rFonts w:ascii="Arial Narrow" w:hAnsi="Arial Narrow" w:cs="Arial"/>
          <w:sz w:val="22"/>
          <w:szCs w:val="22"/>
        </w:rPr>
        <w:t xml:space="preserve">, </w:t>
      </w:r>
      <w:r w:rsidR="00E74BC3" w:rsidRPr="008740EF">
        <w:rPr>
          <w:rFonts w:ascii="Arial Narrow" w:hAnsi="Arial Narrow" w:cs="Arial"/>
          <w:sz w:val="22"/>
          <w:szCs w:val="22"/>
        </w:rPr>
        <w:t>udostępnia</w:t>
      </w:r>
      <w:r w:rsidR="00BE7BFD" w:rsidRPr="008740E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740E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740E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740E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740E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8740E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8740EF">
        <w:rPr>
          <w:rFonts w:ascii="Arial Narrow" w:hAnsi="Arial Narrow" w:cs="Arial"/>
          <w:sz w:val="22"/>
          <w:szCs w:val="22"/>
        </w:rPr>
        <w:t>wraz z wyjaśnieniami</w:t>
      </w:r>
      <w:r w:rsidR="0012774F" w:rsidRPr="008740E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0B26" w:rsidRPr="008740EF" w14:paraId="35489DC1" w14:textId="77777777" w:rsidTr="00734C68">
        <w:tc>
          <w:tcPr>
            <w:tcW w:w="9356" w:type="dxa"/>
          </w:tcPr>
          <w:p w14:paraId="14968C13" w14:textId="7D180CAF" w:rsidR="00F70B26" w:rsidRPr="008740EF" w:rsidRDefault="008740EF" w:rsidP="00734C6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740E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38FCE550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Dot. Zadania nr 1</w:t>
            </w:r>
          </w:p>
          <w:p w14:paraId="21DA25E2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Czy Zamawiający dopuści nić syntetyczną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 plecionka, wykonana z kopolimeru złożonego w 90%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glikolidu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 i 10%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, powlekana kopolimerem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poli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glikolido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>-co-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laktydu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) i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sterynianem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 wapnia o podtrzymywaniu tkankowym 75% po 14 dniach oraz 50% po 21 dniach?</w:t>
            </w:r>
          </w:p>
          <w:p w14:paraId="22EC2544" w14:textId="7B2885A6" w:rsidR="00F70B26" w:rsidRPr="008740EF" w:rsidRDefault="008740EF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3417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Zgodnie z zapisami SWZ. </w:t>
            </w:r>
          </w:p>
          <w:p w14:paraId="3749C820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Dot. Zadania nr 1 poz. 16-18</w:t>
            </w:r>
          </w:p>
          <w:p w14:paraId="24A7CD6D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Czy Zamawiający wydzieli lub wykreśli wyżej wymienione pozycje z zadania ?</w:t>
            </w:r>
          </w:p>
          <w:p w14:paraId="029076B8" w14:textId="1C1D84FD" w:rsidR="00F3417E" w:rsidRPr="008740EF" w:rsidRDefault="00F3417E" w:rsidP="00F3417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4430111B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Dot. Zadania nr , poz. 1, 12, 15</w:t>
            </w:r>
          </w:p>
          <w:p w14:paraId="278B7C3D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Czy Zamawiający dopuści długość igły 17 mm? </w:t>
            </w:r>
          </w:p>
          <w:p w14:paraId="37FE6F82" w14:textId="77777777" w:rsidR="00F3417E" w:rsidRPr="008740EF" w:rsidRDefault="00F3417E" w:rsidP="00F3417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4AA0974E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Dot. Zadania nr 1 poz. 8</w:t>
            </w:r>
          </w:p>
          <w:p w14:paraId="189DFF82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Czy Zamawiający dopuści długość igły 37 mm?</w:t>
            </w:r>
          </w:p>
          <w:p w14:paraId="3708ABAA" w14:textId="77777777" w:rsidR="00F3417E" w:rsidRPr="008740EF" w:rsidRDefault="00F3417E" w:rsidP="00F3417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411FCEBE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lastRenderedPageBreak/>
              <w:t>Dot. Zadania nr 2 poz. 1</w:t>
            </w:r>
          </w:p>
          <w:p w14:paraId="6B76CBED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Czy Zamawiający dopuści szew barwiony na niebiesko pozostałe parametry bez zmian ? </w:t>
            </w:r>
          </w:p>
          <w:p w14:paraId="3874B2B8" w14:textId="639A5A61" w:rsidR="00F70B26" w:rsidRPr="00F3417E" w:rsidRDefault="00F3417E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42E21DFF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Dot. Zadanie nr 3 </w:t>
            </w:r>
          </w:p>
          <w:p w14:paraId="071FD791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Czy Zamawiający dopuści szew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monofilament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wchłanialny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 wykonany z kopolimeru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poliglikolidu-poli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>(e-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kaprolaktonu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) podtrzymywanie tkankowe około 70% po 7 dniach, 40% po 14 dniach, 15% po 21 dniach, 5% po 28 dniach i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całkowie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 wchłanianie szwu około 90-120dni ? </w:t>
            </w:r>
          </w:p>
          <w:p w14:paraId="4D34FDAB" w14:textId="77777777" w:rsidR="00D73CAD" w:rsidRPr="008740EF" w:rsidRDefault="00D73CAD" w:rsidP="00D73C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5B5668EB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Dot. Zadania nr 3 </w:t>
            </w:r>
          </w:p>
          <w:p w14:paraId="53362E17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Czy Zamawiający dopuści szew z igłą o długości 40mm pozostałe parametry bez zmian ?</w:t>
            </w:r>
          </w:p>
          <w:p w14:paraId="04F4698F" w14:textId="77777777" w:rsidR="00D73CAD" w:rsidRPr="008740EF" w:rsidRDefault="00D73CAD" w:rsidP="00D73C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2ABC3561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Dot. Zadania nr 4 poz. 2</w:t>
            </w:r>
          </w:p>
          <w:p w14:paraId="1036C978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Czy Zamawiający dopuści szew z igłą odwrotnie tnącą pozostałe parametry bez zmian ? </w:t>
            </w:r>
          </w:p>
          <w:p w14:paraId="262518E5" w14:textId="7244292C" w:rsidR="00F70B26" w:rsidRPr="00F3417E" w:rsidRDefault="00F3417E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388765CC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Dot. Zadania nr 4 poz. 2</w:t>
            </w:r>
          </w:p>
          <w:p w14:paraId="6E887A35" w14:textId="3D5908DE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Czy Zamawiający dopuści szew z igłą o długości 11 mm pozostałe parametry bez zmian ?</w:t>
            </w:r>
          </w:p>
          <w:p w14:paraId="1ED39004" w14:textId="05AAC880" w:rsidR="00F70B26" w:rsidRPr="00F3417E" w:rsidRDefault="00F3417E" w:rsidP="00F3417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</w:tc>
      </w:tr>
      <w:tr w:rsidR="00F70B26" w:rsidRPr="008740EF" w14:paraId="208BFB3A" w14:textId="77777777" w:rsidTr="00734C68">
        <w:tc>
          <w:tcPr>
            <w:tcW w:w="9356" w:type="dxa"/>
          </w:tcPr>
          <w:p w14:paraId="73EDAE01" w14:textId="6101B004" w:rsidR="00F70B26" w:rsidRPr="008740EF" w:rsidRDefault="008740EF" w:rsidP="00734C6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8740E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7F234DD3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Do umowy:</w:t>
            </w:r>
          </w:p>
          <w:p w14:paraId="6D1D18AF" w14:textId="77777777" w:rsidR="00F70B26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4C357878" w14:textId="5CD80A84" w:rsidR="008740EF" w:rsidRPr="008740EF" w:rsidRDefault="008740EF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8740E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dodaje do § 2 ust. 2 projektu umowy zdanie: Zamawiający będzie składał zamówienie według bieżących potrzeb, przy czym wartość zamówienia jednostkowego nie powinna być niższa niż 500 zł netto.</w:t>
            </w:r>
          </w:p>
          <w:p w14:paraId="45ECD629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Pakiet 2 poz. 1 </w:t>
            </w:r>
          </w:p>
          <w:p w14:paraId="2D259070" w14:textId="77777777" w:rsidR="00F70B26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Czy Zamawiający dopuści igłę odwrotnie tnącą bez wymogu "ostra"?</w:t>
            </w:r>
          </w:p>
          <w:p w14:paraId="32844467" w14:textId="61FF8D22" w:rsidR="00D73CAD" w:rsidRPr="00D73CAD" w:rsidRDefault="00D73CAD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75102121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Pakiet 2 poz. 1 </w:t>
            </w:r>
          </w:p>
          <w:p w14:paraId="0CD3ADCF" w14:textId="77777777" w:rsidR="00F70B26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Czy Zamawiający dopuści nitkę w kolorze niebieskim?</w:t>
            </w:r>
          </w:p>
          <w:p w14:paraId="6EC194BD" w14:textId="7693792A" w:rsidR="00D73CAD" w:rsidRPr="00D73CAD" w:rsidRDefault="00D73CAD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Odpowiedź: Zamawiający dopuszcza. </w:t>
            </w:r>
          </w:p>
          <w:p w14:paraId="62D45090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Pakiet 2 poz. 2</w:t>
            </w:r>
          </w:p>
          <w:p w14:paraId="1BB10413" w14:textId="77777777" w:rsidR="00F70B26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Czy Zamawiający dopuści igłę o długości 6,2mm?</w:t>
            </w:r>
          </w:p>
          <w:p w14:paraId="39A31623" w14:textId="77777777" w:rsidR="00D73CAD" w:rsidRPr="00D73CAD" w:rsidRDefault="00D73CAD" w:rsidP="00D73C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29B2ACD1" w14:textId="777777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>Pakiet 2 poz. 2</w:t>
            </w:r>
          </w:p>
          <w:p w14:paraId="00393F33" w14:textId="7EBB0B77" w:rsidR="00F70B26" w:rsidRPr="008740EF" w:rsidRDefault="00F70B26" w:rsidP="00734C6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Czy Zamawiający dopuści igłę </w:t>
            </w:r>
            <w:proofErr w:type="spellStart"/>
            <w:r w:rsidRPr="008740EF">
              <w:rPr>
                <w:rFonts w:ascii="Arial Narrow" w:hAnsi="Arial Narrow" w:cs="Arial"/>
                <w:sz w:val="22"/>
                <w:szCs w:val="22"/>
              </w:rPr>
              <w:t>szpatułę</w:t>
            </w:r>
            <w:proofErr w:type="spellEnd"/>
            <w:r w:rsidRPr="008740EF">
              <w:rPr>
                <w:rFonts w:ascii="Arial Narrow" w:hAnsi="Arial Narrow" w:cs="Arial"/>
                <w:sz w:val="22"/>
                <w:szCs w:val="22"/>
              </w:rPr>
              <w:t xml:space="preserve"> o średnicy 150 ?m?</w:t>
            </w:r>
          </w:p>
          <w:p w14:paraId="65950274" w14:textId="78930202" w:rsidR="00F70B26" w:rsidRPr="00D73CAD" w:rsidRDefault="00D73CAD" w:rsidP="00D73C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</w:tc>
      </w:tr>
    </w:tbl>
    <w:p w14:paraId="16EAE4C0" w14:textId="77777777" w:rsidR="00BE7BFD" w:rsidRPr="008740EF" w:rsidRDefault="00BE7BFD" w:rsidP="00520165">
      <w:pPr>
        <w:jc w:val="both"/>
        <w:rPr>
          <w:rFonts w:ascii="Arial Narrow" w:hAnsi="Arial Narrow" w:cs="Arial"/>
        </w:rPr>
      </w:pPr>
    </w:p>
    <w:p w14:paraId="4C564D13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8740EF">
        <w:rPr>
          <w:rFonts w:ascii="Arial Narrow" w:hAnsi="Arial Narrow" w:cs="Arial"/>
          <w:sz w:val="22"/>
          <w:szCs w:val="22"/>
        </w:rPr>
        <w:t>Zamawiający</w:t>
      </w:r>
    </w:p>
    <w:p w14:paraId="7F24E736" w14:textId="77777777" w:rsidR="00B40910" w:rsidRPr="00B40910" w:rsidRDefault="00B40910" w:rsidP="00B40910"/>
    <w:p w14:paraId="7C4BA07C" w14:textId="77777777" w:rsidR="00B40910" w:rsidRPr="00B40910" w:rsidRDefault="00B40910" w:rsidP="00B40910"/>
    <w:p w14:paraId="710BD722" w14:textId="77777777" w:rsidR="00B40910" w:rsidRPr="00B40910" w:rsidRDefault="00B40910" w:rsidP="00B40910"/>
    <w:p w14:paraId="04B6D51A" w14:textId="77777777" w:rsidR="00B40910" w:rsidRPr="00B40910" w:rsidRDefault="00B40910" w:rsidP="00B40910"/>
    <w:p w14:paraId="0095A469" w14:textId="77777777" w:rsidR="00B40910" w:rsidRPr="00B40910" w:rsidRDefault="00B40910" w:rsidP="00B40910"/>
    <w:p w14:paraId="78793CF3" w14:textId="77777777" w:rsidR="00B40910" w:rsidRPr="00B40910" w:rsidRDefault="00B40910" w:rsidP="00B40910"/>
    <w:p w14:paraId="2CAB8128" w14:textId="77777777" w:rsidR="00B40910" w:rsidRPr="00B40910" w:rsidRDefault="00B40910" w:rsidP="00B40910"/>
    <w:p w14:paraId="2BA9BD8A" w14:textId="77777777" w:rsidR="00B40910" w:rsidRPr="00B40910" w:rsidRDefault="00B40910" w:rsidP="00B40910"/>
    <w:p w14:paraId="0BB737F4" w14:textId="77777777" w:rsidR="00B40910" w:rsidRPr="00B40910" w:rsidRDefault="00B40910" w:rsidP="00B40910"/>
    <w:p w14:paraId="4A7E9F57" w14:textId="77777777" w:rsidR="00B40910" w:rsidRPr="00B40910" w:rsidRDefault="00B40910" w:rsidP="00B40910"/>
    <w:p w14:paraId="63A964BC" w14:textId="77777777" w:rsidR="00B40910" w:rsidRPr="00B40910" w:rsidRDefault="00B40910" w:rsidP="00B40910"/>
    <w:p w14:paraId="7A9F8329" w14:textId="77777777" w:rsidR="00B40910" w:rsidRPr="00B40910" w:rsidRDefault="00B40910" w:rsidP="00B40910"/>
    <w:p w14:paraId="0E5B7525" w14:textId="77777777" w:rsidR="00B40910" w:rsidRPr="00B40910" w:rsidRDefault="00B40910" w:rsidP="00B40910"/>
    <w:p w14:paraId="3E4DF3DC" w14:textId="77777777" w:rsidR="00B40910" w:rsidRPr="00B40910" w:rsidRDefault="00B40910" w:rsidP="00B40910"/>
    <w:p w14:paraId="0BDD291C" w14:textId="77777777" w:rsidR="00B40910" w:rsidRPr="00B40910" w:rsidRDefault="00B40910" w:rsidP="00B40910"/>
    <w:p w14:paraId="23E01512" w14:textId="77777777" w:rsidR="00B40910" w:rsidRPr="00B40910" w:rsidRDefault="00B40910" w:rsidP="00B40910"/>
    <w:p w14:paraId="0009C14F" w14:textId="77777777" w:rsidR="00B40910" w:rsidRPr="00B40910" w:rsidRDefault="00B40910" w:rsidP="00B40910"/>
    <w:p w14:paraId="4FDBEF53" w14:textId="77777777" w:rsidR="00B40910" w:rsidRPr="00B40910" w:rsidRDefault="00B40910" w:rsidP="00B40910"/>
    <w:p w14:paraId="198E580F" w14:textId="77777777" w:rsidR="00B40910" w:rsidRPr="00B40910" w:rsidRDefault="00B40910" w:rsidP="00B40910"/>
    <w:p w14:paraId="79B23BD5" w14:textId="77777777" w:rsidR="00B40910" w:rsidRPr="00B40910" w:rsidRDefault="00B40910" w:rsidP="00B40910"/>
    <w:p w14:paraId="4B99A61A" w14:textId="77777777" w:rsidR="00B40910" w:rsidRPr="00B40910" w:rsidRDefault="00B40910" w:rsidP="00B40910"/>
    <w:p w14:paraId="11A45C1A" w14:textId="77777777" w:rsidR="00B40910" w:rsidRPr="00B40910" w:rsidRDefault="00B40910" w:rsidP="00B40910"/>
    <w:p w14:paraId="3B41549B" w14:textId="77777777" w:rsidR="00B40910" w:rsidRPr="00B40910" w:rsidRDefault="00B40910" w:rsidP="00B40910"/>
    <w:p w14:paraId="410A093E" w14:textId="77777777" w:rsidR="00B40910" w:rsidRPr="00B40910" w:rsidRDefault="00B40910" w:rsidP="00B40910"/>
    <w:p w14:paraId="6B1B10EE" w14:textId="77777777" w:rsidR="00B40910" w:rsidRPr="00B40910" w:rsidRDefault="00B40910" w:rsidP="00B40910"/>
    <w:p w14:paraId="365691FE" w14:textId="77777777" w:rsidR="00B40910" w:rsidRPr="00B40910" w:rsidRDefault="00B40910" w:rsidP="00B40910"/>
    <w:p w14:paraId="4DB5A0AE" w14:textId="77777777" w:rsidR="00B40910" w:rsidRPr="00B40910" w:rsidRDefault="00B40910" w:rsidP="00B40910"/>
    <w:p w14:paraId="3B6BCE44" w14:textId="77777777" w:rsidR="00B40910" w:rsidRPr="00B40910" w:rsidRDefault="00B40910" w:rsidP="00B40910"/>
    <w:p w14:paraId="4B614C94" w14:textId="77777777" w:rsidR="00B40910" w:rsidRPr="00B40910" w:rsidRDefault="00B40910" w:rsidP="00B40910"/>
    <w:p w14:paraId="61CA2A17" w14:textId="77777777" w:rsidR="00B40910" w:rsidRDefault="00B40910" w:rsidP="00B40910">
      <w:pPr>
        <w:rPr>
          <w:rFonts w:ascii="Arial Narrow" w:hAnsi="Arial Narrow" w:cs="Arial"/>
          <w:sz w:val="22"/>
          <w:szCs w:val="22"/>
        </w:rPr>
      </w:pPr>
    </w:p>
    <w:p w14:paraId="3F2F2A59" w14:textId="77777777" w:rsidR="00B40910" w:rsidRPr="00B40910" w:rsidRDefault="00B40910" w:rsidP="00B40910"/>
    <w:p w14:paraId="184E2FDA" w14:textId="77777777" w:rsidR="00B40910" w:rsidRPr="00B40910" w:rsidRDefault="00B40910" w:rsidP="00B40910"/>
    <w:p w14:paraId="18018A42" w14:textId="77777777" w:rsidR="00B40910" w:rsidRDefault="00B40910" w:rsidP="00B40910">
      <w:pPr>
        <w:rPr>
          <w:rFonts w:ascii="Arial Narrow" w:hAnsi="Arial Narrow" w:cs="Arial"/>
          <w:sz w:val="22"/>
          <w:szCs w:val="22"/>
        </w:rPr>
      </w:pPr>
    </w:p>
    <w:p w14:paraId="4288FE23" w14:textId="77777777" w:rsidR="00B40910" w:rsidRDefault="00B40910" w:rsidP="00B40910">
      <w:pPr>
        <w:rPr>
          <w:rFonts w:ascii="Arial Narrow" w:hAnsi="Arial Narrow" w:cs="Arial"/>
          <w:sz w:val="22"/>
          <w:szCs w:val="22"/>
        </w:rPr>
      </w:pPr>
    </w:p>
    <w:p w14:paraId="00B3DDC8" w14:textId="464E6425" w:rsidR="00B40910" w:rsidRDefault="00A615B4" w:rsidP="00B4091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5BCB8953" w14:textId="022B1F57" w:rsidR="00A615B4" w:rsidRDefault="00A615B4" w:rsidP="00B4091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F728018" w14:textId="34D90ED5" w:rsidR="00A615B4" w:rsidRDefault="00A615B4" w:rsidP="00B4091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4B005710" w14:textId="5707401D" w:rsidR="00A615B4" w:rsidRDefault="00A615B4" w:rsidP="00B4091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127219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378E1FD" w14:textId="6A4B74FD" w:rsidR="00A615B4" w:rsidRPr="00B40910" w:rsidRDefault="00A615B4" w:rsidP="00B40910">
      <w:pPr>
        <w:rPr>
          <w:rFonts w:ascii="Arial Narrow" w:hAnsi="Arial Narrow"/>
        </w:rPr>
      </w:pPr>
      <w:r>
        <w:rPr>
          <w:rFonts w:ascii="Arial Narrow" w:hAnsi="Arial Narrow"/>
        </w:rPr>
        <w:t>Data: 2026-05-06</w:t>
      </w:r>
    </w:p>
    <w:sectPr w:rsidR="00A615B4" w:rsidRPr="00B40910" w:rsidSect="00A615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C4710" w14:textId="77777777" w:rsidR="0025318D" w:rsidRDefault="0025318D">
      <w:r>
        <w:separator/>
      </w:r>
    </w:p>
  </w:endnote>
  <w:endnote w:type="continuationSeparator" w:id="0">
    <w:p w14:paraId="16D4781B" w14:textId="77777777" w:rsidR="0025318D" w:rsidRDefault="00253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488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960D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FD39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04E2A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88D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C79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EFE9C5" w14:textId="77777777" w:rsidR="006D4AB3" w:rsidRDefault="006D4AB3">
    <w:pPr>
      <w:pStyle w:val="Stopka"/>
      <w:tabs>
        <w:tab w:val="clear" w:pos="4536"/>
        <w:tab w:val="left" w:pos="6237"/>
      </w:tabs>
    </w:pPr>
  </w:p>
  <w:p w14:paraId="44E7F2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35649" w14:textId="77777777" w:rsidR="0025318D" w:rsidRDefault="0025318D">
      <w:r>
        <w:separator/>
      </w:r>
    </w:p>
  </w:footnote>
  <w:footnote w:type="continuationSeparator" w:id="0">
    <w:p w14:paraId="7EE8567D" w14:textId="77777777" w:rsidR="0025318D" w:rsidRDefault="00253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18E1" w14:textId="77777777" w:rsidR="00F70B26" w:rsidRDefault="00F70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C8250" w14:textId="77777777" w:rsidR="00F70B26" w:rsidRDefault="00F70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5CC86" w14:textId="77777777" w:rsidR="00F70B26" w:rsidRDefault="00F70B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5038421">
    <w:abstractNumId w:val="3"/>
  </w:num>
  <w:num w:numId="2" w16cid:durableId="1341859822">
    <w:abstractNumId w:val="6"/>
  </w:num>
  <w:num w:numId="3" w16cid:durableId="128670589">
    <w:abstractNumId w:val="2"/>
  </w:num>
  <w:num w:numId="4" w16cid:durableId="248849876">
    <w:abstractNumId w:val="5"/>
  </w:num>
  <w:num w:numId="5" w16cid:durableId="2034837805">
    <w:abstractNumId w:val="0"/>
  </w:num>
  <w:num w:numId="6" w16cid:durableId="1409300671">
    <w:abstractNumId w:val="1"/>
  </w:num>
  <w:num w:numId="7" w16cid:durableId="9223781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A85"/>
    <w:rsid w:val="00027076"/>
    <w:rsid w:val="00031374"/>
    <w:rsid w:val="000A1097"/>
    <w:rsid w:val="000E2A8F"/>
    <w:rsid w:val="0012774F"/>
    <w:rsid w:val="00144B7A"/>
    <w:rsid w:val="00180C6E"/>
    <w:rsid w:val="0025318D"/>
    <w:rsid w:val="0029606A"/>
    <w:rsid w:val="004848F3"/>
    <w:rsid w:val="004A75F2"/>
    <w:rsid w:val="004E4B64"/>
    <w:rsid w:val="005144A9"/>
    <w:rsid w:val="00520165"/>
    <w:rsid w:val="005B1B08"/>
    <w:rsid w:val="005B2940"/>
    <w:rsid w:val="00632C3C"/>
    <w:rsid w:val="00662BDB"/>
    <w:rsid w:val="00676A85"/>
    <w:rsid w:val="006A5DF1"/>
    <w:rsid w:val="006B7198"/>
    <w:rsid w:val="006D4AB3"/>
    <w:rsid w:val="006F3B81"/>
    <w:rsid w:val="007D7198"/>
    <w:rsid w:val="00843A88"/>
    <w:rsid w:val="00864A4B"/>
    <w:rsid w:val="00870F9F"/>
    <w:rsid w:val="008740EF"/>
    <w:rsid w:val="008804B6"/>
    <w:rsid w:val="00897AB0"/>
    <w:rsid w:val="008A3553"/>
    <w:rsid w:val="00A615B4"/>
    <w:rsid w:val="00A905AC"/>
    <w:rsid w:val="00B40910"/>
    <w:rsid w:val="00BA6584"/>
    <w:rsid w:val="00BE7BFD"/>
    <w:rsid w:val="00C370F2"/>
    <w:rsid w:val="00C44EEC"/>
    <w:rsid w:val="00C46732"/>
    <w:rsid w:val="00D22FFA"/>
    <w:rsid w:val="00D73CAD"/>
    <w:rsid w:val="00D8461B"/>
    <w:rsid w:val="00D915F2"/>
    <w:rsid w:val="00DA177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17E"/>
    <w:rsid w:val="00F70B2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AFFAC"/>
  <w15:chartTrackingRefBased/>
  <w15:docId w15:val="{F70E9FDC-2BA7-4497-962F-A52A2D69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615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15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11</cp:revision>
  <cp:lastPrinted>2026-05-06T07:12:00Z</cp:lastPrinted>
  <dcterms:created xsi:type="dcterms:W3CDTF">2026-05-06T06:52:00Z</dcterms:created>
  <dcterms:modified xsi:type="dcterms:W3CDTF">2026-05-06T07:12:00Z</dcterms:modified>
</cp:coreProperties>
</file>