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5A7AA" w14:textId="4395A9C7" w:rsidR="00554D72" w:rsidRPr="00C07D4A" w:rsidRDefault="00D94564" w:rsidP="00C07D4A">
      <w:pPr>
        <w:rPr>
          <w:rFonts w:ascii="Arial Narrow" w:hAnsi="Arial Narrow" w:cs="Arial"/>
          <w:sz w:val="22"/>
          <w:szCs w:val="22"/>
        </w:rPr>
      </w:pPr>
      <w:r w:rsidRPr="00C56DE1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>
        <w:rPr>
          <w:rFonts w:ascii="Arial Narrow" w:hAnsi="Arial Narrow" w:cs="Arial"/>
          <w:b/>
          <w:bCs/>
          <w:sz w:val="22"/>
          <w:szCs w:val="22"/>
        </w:rPr>
        <w:tab/>
      </w:r>
      <w:r w:rsidR="00C07D4A" w:rsidRPr="00C07D4A">
        <w:rPr>
          <w:rFonts w:ascii="Arial Narrow" w:hAnsi="Arial Narrow" w:cs="Arial"/>
          <w:sz w:val="22"/>
          <w:szCs w:val="22"/>
        </w:rPr>
        <w:t xml:space="preserve"> </w:t>
      </w:r>
      <w:r w:rsidR="00C07D4A" w:rsidRPr="00C56DE1">
        <w:rPr>
          <w:rFonts w:ascii="Arial Narrow" w:hAnsi="Arial Narrow" w:cs="Arial"/>
          <w:sz w:val="22"/>
          <w:szCs w:val="22"/>
        </w:rPr>
        <w:t>Bydgoszcz dnia: 2026-05-06</w:t>
      </w:r>
    </w:p>
    <w:p w14:paraId="4F9DFA1A" w14:textId="077216E5" w:rsidR="00554D72" w:rsidRPr="00C56DE1" w:rsidRDefault="00D94564" w:rsidP="00C07D4A">
      <w:pPr>
        <w:rPr>
          <w:rFonts w:ascii="Arial Narrow" w:hAnsi="Arial Narrow" w:cs="Arial"/>
          <w:sz w:val="22"/>
          <w:szCs w:val="22"/>
        </w:rPr>
      </w:pPr>
      <w:r w:rsidRPr="00C56DE1">
        <w:rPr>
          <w:rFonts w:ascii="Arial Narrow" w:hAnsi="Arial Narrow" w:cs="Arial"/>
          <w:sz w:val="22"/>
          <w:szCs w:val="22"/>
        </w:rPr>
        <w:t>Powstańców Warszawy</w:t>
      </w:r>
      <w:r w:rsidR="00554D72" w:rsidRPr="00C56DE1">
        <w:rPr>
          <w:rFonts w:ascii="Arial Narrow" w:hAnsi="Arial Narrow" w:cs="Arial"/>
          <w:sz w:val="22"/>
          <w:szCs w:val="22"/>
        </w:rPr>
        <w:t xml:space="preserve"> </w:t>
      </w:r>
      <w:r w:rsidRPr="00C56DE1">
        <w:rPr>
          <w:rFonts w:ascii="Arial Narrow" w:hAnsi="Arial Narrow" w:cs="Arial"/>
          <w:sz w:val="22"/>
          <w:szCs w:val="22"/>
        </w:rPr>
        <w:t>5</w:t>
      </w:r>
    </w:p>
    <w:p w14:paraId="7A908D03" w14:textId="21A44F3F" w:rsidR="00554D72" w:rsidRDefault="00D94564" w:rsidP="00C07D4A">
      <w:pPr>
        <w:rPr>
          <w:rFonts w:ascii="Arial Narrow" w:hAnsi="Arial Narrow" w:cs="Arial"/>
          <w:sz w:val="22"/>
          <w:szCs w:val="22"/>
        </w:rPr>
      </w:pPr>
      <w:r w:rsidRPr="00C56DE1">
        <w:rPr>
          <w:rFonts w:ascii="Arial Narrow" w:hAnsi="Arial Narrow" w:cs="Arial"/>
          <w:sz w:val="22"/>
          <w:szCs w:val="22"/>
        </w:rPr>
        <w:t>85-681</w:t>
      </w:r>
      <w:r w:rsidR="00554D72" w:rsidRPr="00C56DE1">
        <w:rPr>
          <w:rFonts w:ascii="Arial Narrow" w:hAnsi="Arial Narrow" w:cs="Arial"/>
          <w:sz w:val="22"/>
          <w:szCs w:val="22"/>
        </w:rPr>
        <w:t xml:space="preserve"> </w:t>
      </w:r>
      <w:r w:rsidRPr="00C56DE1">
        <w:rPr>
          <w:rFonts w:ascii="Arial Narrow" w:hAnsi="Arial Narrow" w:cs="Arial"/>
          <w:sz w:val="22"/>
          <w:szCs w:val="22"/>
        </w:rPr>
        <w:t>Bydgoszcz</w:t>
      </w:r>
    </w:p>
    <w:p w14:paraId="60502541" w14:textId="77777777" w:rsidR="00C56DE1" w:rsidRDefault="00C56DE1" w:rsidP="00554D72">
      <w:pPr>
        <w:rPr>
          <w:rFonts w:ascii="Arial Narrow" w:hAnsi="Arial Narrow" w:cs="Arial"/>
          <w:sz w:val="22"/>
          <w:szCs w:val="22"/>
        </w:rPr>
      </w:pPr>
    </w:p>
    <w:p w14:paraId="336B0B43" w14:textId="0EBF4CA6" w:rsidR="00C56DE1" w:rsidRDefault="00C56DE1" w:rsidP="00554D7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3970/26</w:t>
      </w:r>
    </w:p>
    <w:p w14:paraId="0EEEFD76" w14:textId="7EB53C76" w:rsidR="00C56DE1" w:rsidRPr="00C56DE1" w:rsidRDefault="00C56DE1" w:rsidP="00554D7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64/2026</w:t>
      </w:r>
    </w:p>
    <w:p w14:paraId="1BB11E57" w14:textId="77777777" w:rsidR="00554D72" w:rsidRPr="00C56DE1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C56DE1">
        <w:rPr>
          <w:rFonts w:ascii="Arial Narrow" w:hAnsi="Arial Narrow" w:cs="Arial"/>
          <w:b/>
          <w:sz w:val="22"/>
          <w:szCs w:val="22"/>
        </w:rPr>
        <w:t>WYKONAWCY</w:t>
      </w:r>
    </w:p>
    <w:p w14:paraId="74E5C027" w14:textId="77777777" w:rsidR="00554D72" w:rsidRPr="00C56DE1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C56DE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56DE1" w14:paraId="6C10216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097C20" w14:textId="77777777" w:rsidR="00AB5D68" w:rsidRPr="00C56DE1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C56DE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FEB9716" w14:textId="77777777" w:rsidR="00AB5D68" w:rsidRPr="00C56DE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56DE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C56DE1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C56DE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C56DE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41DF24CB" w14:textId="2D56517D" w:rsidR="00EF1037" w:rsidRPr="00C56DE1" w:rsidRDefault="00962CA7" w:rsidP="00962CA7">
      <w:pPr>
        <w:pStyle w:val="Nagwek1"/>
        <w:tabs>
          <w:tab w:val="left" w:pos="2599"/>
        </w:tabs>
        <w:spacing w:before="0" w:after="36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</w:p>
    <w:p w14:paraId="289363A1" w14:textId="77777777" w:rsidR="00554D72" w:rsidRPr="00C56DE1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56DE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56DE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56DE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C56DE1" w14:paraId="579F26B3" w14:textId="77777777" w:rsidTr="00860A6D">
        <w:tc>
          <w:tcPr>
            <w:tcW w:w="2269" w:type="dxa"/>
          </w:tcPr>
          <w:p w14:paraId="3961CFD6" w14:textId="77777777" w:rsidR="00554D72" w:rsidRPr="00C56DE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DE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86F0EFE" w14:textId="69E901DF" w:rsidR="00554D72" w:rsidRPr="00C56DE1" w:rsidRDefault="00D9456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6DE1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szewnych na okres 24 miesięcy</w:t>
            </w:r>
            <w:r w:rsidR="00554D72" w:rsidRPr="00C56DE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94564" w:rsidRPr="00C56DE1" w14:paraId="01991FA8" w14:textId="77777777" w:rsidTr="00734C68">
        <w:tc>
          <w:tcPr>
            <w:tcW w:w="2269" w:type="dxa"/>
          </w:tcPr>
          <w:p w14:paraId="505223EE" w14:textId="77777777" w:rsidR="00D94564" w:rsidRPr="00C56DE1" w:rsidRDefault="00D94564" w:rsidP="00734C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6DE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A3941AA" w14:textId="04700D37" w:rsidR="00D94564" w:rsidRPr="00C56DE1" w:rsidRDefault="00D94564" w:rsidP="00734C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6DE1">
              <w:rPr>
                <w:rFonts w:ascii="Arial Narrow" w:hAnsi="Arial Narrow" w:cs="Arial"/>
                <w:bCs/>
                <w:sz w:val="22"/>
                <w:szCs w:val="22"/>
              </w:rPr>
              <w:t>64/2026</w:t>
            </w:r>
          </w:p>
        </w:tc>
      </w:tr>
    </w:tbl>
    <w:p w14:paraId="4878F4D0" w14:textId="3394877D" w:rsidR="00EF1037" w:rsidRPr="00C56DE1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56DE1">
        <w:rPr>
          <w:rFonts w:ascii="Arial Narrow" w:hAnsi="Arial Narrow" w:cs="Arial"/>
          <w:sz w:val="22"/>
          <w:szCs w:val="22"/>
        </w:rPr>
        <w:t xml:space="preserve">Zamawiający, </w:t>
      </w:r>
      <w:r w:rsidR="00D94564" w:rsidRPr="00C56DE1">
        <w:rPr>
          <w:rFonts w:ascii="Arial Narrow" w:hAnsi="Arial Narrow" w:cs="Arial"/>
          <w:b/>
          <w:sz w:val="22"/>
          <w:szCs w:val="22"/>
        </w:rPr>
        <w:t>10.WSzKzP SPZOZ</w:t>
      </w:r>
      <w:r w:rsidRPr="00C56DE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C56DE1">
        <w:rPr>
          <w:rFonts w:ascii="Arial Narrow" w:hAnsi="Arial Narrow" w:cs="Arial"/>
          <w:sz w:val="22"/>
          <w:szCs w:val="22"/>
        </w:rPr>
        <w:t>286</w:t>
      </w:r>
      <w:r w:rsidRPr="00C56DE1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C56DE1">
        <w:rPr>
          <w:rFonts w:ascii="Arial Narrow" w:hAnsi="Arial Narrow" w:cs="Arial"/>
          <w:sz w:val="22"/>
          <w:szCs w:val="22"/>
        </w:rPr>
        <w:t>7</w:t>
      </w:r>
      <w:r w:rsidRPr="00C56DE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94564" w:rsidRPr="00C56DE1">
        <w:rPr>
          <w:rFonts w:ascii="Arial Narrow" w:hAnsi="Arial Narrow" w:cs="Arial"/>
          <w:sz w:val="22"/>
          <w:szCs w:val="22"/>
        </w:rPr>
        <w:t>(t.j. Dz. U. z 2024 r. poz. 1320 z p</w:t>
      </w:r>
      <w:r w:rsidR="00C56DE1">
        <w:rPr>
          <w:rFonts w:ascii="Arial Narrow" w:hAnsi="Arial Narrow" w:cs="Arial"/>
          <w:sz w:val="22"/>
          <w:szCs w:val="22"/>
        </w:rPr>
        <w:t>óź</w:t>
      </w:r>
      <w:r w:rsidR="00D94564" w:rsidRPr="00C56DE1">
        <w:rPr>
          <w:rFonts w:ascii="Arial Narrow" w:hAnsi="Arial Narrow" w:cs="Arial"/>
          <w:sz w:val="22"/>
          <w:szCs w:val="22"/>
        </w:rPr>
        <w:t>n. zm.)</w:t>
      </w:r>
      <w:r w:rsidRPr="00C56DE1">
        <w:rPr>
          <w:rFonts w:ascii="Arial Narrow" w:hAnsi="Arial Narrow" w:cs="Arial"/>
          <w:sz w:val="22"/>
          <w:szCs w:val="22"/>
        </w:rPr>
        <w:t xml:space="preserve">, </w:t>
      </w:r>
      <w:r w:rsidR="00EB3650" w:rsidRPr="00C56DE1">
        <w:rPr>
          <w:rFonts w:ascii="Arial Narrow" w:hAnsi="Arial Narrow" w:cs="Arial"/>
          <w:sz w:val="22"/>
          <w:szCs w:val="22"/>
        </w:rPr>
        <w:t xml:space="preserve">informuje o </w:t>
      </w:r>
      <w:r w:rsidRPr="00C56DE1">
        <w:rPr>
          <w:rFonts w:ascii="Arial Narrow" w:hAnsi="Arial Narrow" w:cs="Arial"/>
          <w:sz w:val="22"/>
          <w:szCs w:val="22"/>
        </w:rPr>
        <w:t>dokon</w:t>
      </w:r>
      <w:r w:rsidR="00EB3650" w:rsidRPr="00C56DE1">
        <w:rPr>
          <w:rFonts w:ascii="Arial Narrow" w:hAnsi="Arial Narrow" w:cs="Arial"/>
          <w:sz w:val="22"/>
          <w:szCs w:val="22"/>
        </w:rPr>
        <w:t>aniu</w:t>
      </w:r>
      <w:r w:rsidRPr="00C56DE1">
        <w:rPr>
          <w:rFonts w:ascii="Arial Narrow" w:hAnsi="Arial Narrow" w:cs="Arial"/>
          <w:sz w:val="22"/>
          <w:szCs w:val="22"/>
        </w:rPr>
        <w:t xml:space="preserve"> </w:t>
      </w:r>
      <w:r w:rsidR="00460DC4" w:rsidRPr="00C56DE1">
        <w:rPr>
          <w:rFonts w:ascii="Arial Narrow" w:hAnsi="Arial Narrow" w:cs="Arial"/>
          <w:sz w:val="22"/>
          <w:szCs w:val="22"/>
        </w:rPr>
        <w:t>zmian</w:t>
      </w:r>
      <w:r w:rsidRPr="00C56DE1">
        <w:rPr>
          <w:rFonts w:ascii="Arial Narrow" w:hAnsi="Arial Narrow" w:cs="Arial"/>
          <w:sz w:val="22"/>
          <w:szCs w:val="22"/>
        </w:rPr>
        <w:t xml:space="preserve"> w z</w:t>
      </w:r>
      <w:r w:rsidR="00460DC4" w:rsidRPr="00C56DE1">
        <w:rPr>
          <w:rFonts w:ascii="Arial Narrow" w:hAnsi="Arial Narrow" w:cs="Arial"/>
          <w:sz w:val="22"/>
          <w:szCs w:val="22"/>
        </w:rPr>
        <w:t>apis</w:t>
      </w:r>
      <w:r w:rsidRPr="00C56DE1">
        <w:rPr>
          <w:rFonts w:ascii="Arial Narrow" w:hAnsi="Arial Narrow" w:cs="Arial"/>
          <w:sz w:val="22"/>
          <w:szCs w:val="22"/>
        </w:rPr>
        <w:t>ach</w:t>
      </w:r>
      <w:r w:rsidR="00460DC4" w:rsidRPr="00C56DE1">
        <w:rPr>
          <w:rFonts w:ascii="Arial Narrow" w:hAnsi="Arial Narrow" w:cs="Arial"/>
          <w:sz w:val="22"/>
          <w:szCs w:val="22"/>
        </w:rPr>
        <w:t xml:space="preserve"> </w:t>
      </w:r>
      <w:r w:rsidR="00E32881" w:rsidRPr="00C56DE1">
        <w:rPr>
          <w:rFonts w:ascii="Arial Narrow" w:hAnsi="Arial Narrow" w:cs="Arial"/>
          <w:sz w:val="22"/>
          <w:szCs w:val="22"/>
        </w:rPr>
        <w:t xml:space="preserve">SWZ </w:t>
      </w:r>
      <w:r w:rsidR="00460DC4" w:rsidRPr="00C56DE1">
        <w:rPr>
          <w:rFonts w:ascii="Arial Narrow" w:hAnsi="Arial Narrow" w:cs="Arial"/>
          <w:sz w:val="22"/>
          <w:szCs w:val="22"/>
        </w:rPr>
        <w:t>w następującym zakresie</w:t>
      </w:r>
      <w:r w:rsidR="00EF1037" w:rsidRPr="00C56DE1">
        <w:rPr>
          <w:rFonts w:ascii="Arial Narrow" w:hAnsi="Arial Narrow" w:cs="Arial"/>
          <w:sz w:val="22"/>
          <w:szCs w:val="22"/>
        </w:rPr>
        <w:t>:</w:t>
      </w:r>
    </w:p>
    <w:p w14:paraId="4A861012" w14:textId="77777777" w:rsidR="00D94564" w:rsidRPr="00C56DE1" w:rsidRDefault="00D94564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56DE1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C56DE1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2026-08-11.</w:t>
      </w:r>
    </w:p>
    <w:p w14:paraId="6354BA69" w14:textId="14235C3B" w:rsidR="00EF1037" w:rsidRDefault="00D94564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56DE1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C56DE1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2026-05-14, godzina składania i otwarcia ofert pozostają bez zmian.</w:t>
      </w:r>
    </w:p>
    <w:p w14:paraId="17DCEA24" w14:textId="6FF17B92" w:rsidR="005D563A" w:rsidRPr="00C56DE1" w:rsidRDefault="005D563A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Zamawiający wykreśla z Formularza cenowego ( Załącznik nr 6 do SWZ)</w:t>
      </w:r>
      <w:r w:rsidR="005F564E">
        <w:rPr>
          <w:rFonts w:ascii="Arial Narrow" w:hAnsi="Arial Narrow" w:cs="Arial"/>
          <w:bCs/>
          <w:sz w:val="22"/>
          <w:szCs w:val="22"/>
        </w:rPr>
        <w:t xml:space="preserve"> następujący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="005F564E">
        <w:rPr>
          <w:rFonts w:ascii="Arial Narrow" w:hAnsi="Arial Narrow" w:cs="Arial"/>
          <w:bCs/>
          <w:sz w:val="22"/>
          <w:szCs w:val="22"/>
        </w:rPr>
        <w:t>zapis znajdujący się pod tabelą</w:t>
      </w:r>
      <w:r>
        <w:rPr>
          <w:rFonts w:ascii="Arial Narrow" w:hAnsi="Arial Narrow" w:cs="Arial"/>
          <w:bCs/>
          <w:sz w:val="22"/>
          <w:szCs w:val="22"/>
        </w:rPr>
        <w:t>: „Wosk nie kruszy się do pola operacyjnego” z uwagi na fakt, że nie dotyczy on przedmiotowego postępowania.</w:t>
      </w:r>
    </w:p>
    <w:p w14:paraId="448028BC" w14:textId="77777777" w:rsidR="00EF1037" w:rsidRPr="00C56DE1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03A77EEE" w14:textId="77777777" w:rsidR="005C0930" w:rsidRPr="00C56DE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56DE1">
        <w:rPr>
          <w:rFonts w:ascii="Arial Narrow" w:hAnsi="Arial Narrow" w:cs="Arial"/>
          <w:i/>
          <w:sz w:val="22"/>
          <w:szCs w:val="22"/>
        </w:rPr>
        <w:t>Zamawiający</w:t>
      </w:r>
    </w:p>
    <w:p w14:paraId="4BBD20A4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9FE375B" w14:textId="77777777" w:rsidR="00C56DE1" w:rsidRPr="00C56DE1" w:rsidRDefault="00C56DE1" w:rsidP="00C56DE1"/>
    <w:p w14:paraId="1FC142E1" w14:textId="77777777" w:rsidR="00C56DE1" w:rsidRPr="00C56DE1" w:rsidRDefault="00C56DE1" w:rsidP="00C56DE1"/>
    <w:p w14:paraId="3BDD030A" w14:textId="77777777" w:rsidR="00C56DE1" w:rsidRPr="00C56DE1" w:rsidRDefault="00C56DE1" w:rsidP="00C56DE1"/>
    <w:p w14:paraId="75C5EC1B" w14:textId="77777777" w:rsidR="00C56DE1" w:rsidRPr="00C56DE1" w:rsidRDefault="00C56DE1" w:rsidP="00C56DE1"/>
    <w:p w14:paraId="7427999B" w14:textId="77777777" w:rsidR="00C07D4A" w:rsidRDefault="00C07D4A" w:rsidP="00C56DE1">
      <w:pPr>
        <w:rPr>
          <w:rFonts w:ascii="Arial Narrow" w:hAnsi="Arial Narrow"/>
        </w:rPr>
      </w:pPr>
    </w:p>
    <w:p w14:paraId="6EBADD48" w14:textId="77777777" w:rsidR="00C07D4A" w:rsidRDefault="00C07D4A" w:rsidP="00C56DE1">
      <w:pPr>
        <w:rPr>
          <w:rFonts w:ascii="Arial Narrow" w:hAnsi="Arial Narrow"/>
        </w:rPr>
      </w:pPr>
    </w:p>
    <w:p w14:paraId="4198F93E" w14:textId="77777777" w:rsidR="00C07D4A" w:rsidRDefault="00C07D4A" w:rsidP="00C56DE1">
      <w:pPr>
        <w:rPr>
          <w:rFonts w:ascii="Arial Narrow" w:hAnsi="Arial Narrow"/>
        </w:rPr>
      </w:pPr>
    </w:p>
    <w:p w14:paraId="14F52275" w14:textId="11C805F3" w:rsidR="00C56DE1" w:rsidRDefault="00C56DE1" w:rsidP="00C56DE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66315DD2" w14:textId="4D27A8C3" w:rsidR="00C56DE1" w:rsidRDefault="00C56DE1" w:rsidP="00C56DE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C6E698F" w14:textId="5693ABFE" w:rsidR="00C56DE1" w:rsidRDefault="00C56DE1" w:rsidP="00C56DE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207F2392" w14:textId="08DE3867" w:rsidR="00C56DE1" w:rsidRDefault="00C56DE1" w:rsidP="00C56DE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27219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6F793288" w14:textId="0E9CF98C" w:rsidR="00C56DE1" w:rsidRPr="00C56DE1" w:rsidRDefault="00C56DE1" w:rsidP="00C56DE1">
      <w:pPr>
        <w:rPr>
          <w:rFonts w:ascii="Arial Narrow" w:hAnsi="Arial Narrow"/>
        </w:rPr>
      </w:pPr>
      <w:r>
        <w:rPr>
          <w:rFonts w:ascii="Arial Narrow" w:hAnsi="Arial Narrow"/>
        </w:rPr>
        <w:t>Data: 2026-05-06</w:t>
      </w:r>
    </w:p>
    <w:sectPr w:rsidR="00C56DE1" w:rsidRPr="00C56DE1" w:rsidSect="005D56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1F895" w14:textId="77777777" w:rsidR="00A66D36" w:rsidRDefault="00A66D36">
      <w:r>
        <w:separator/>
      </w:r>
    </w:p>
  </w:endnote>
  <w:endnote w:type="continuationSeparator" w:id="0">
    <w:p w14:paraId="4489A208" w14:textId="77777777" w:rsidR="00A66D36" w:rsidRDefault="00A6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D78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098C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2B1DB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4DD20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61AF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345DC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E670B" w14:textId="77777777" w:rsidR="00EF1037" w:rsidRDefault="00EF1037">
    <w:pPr>
      <w:pStyle w:val="Stopka"/>
      <w:tabs>
        <w:tab w:val="clear" w:pos="4536"/>
        <w:tab w:val="left" w:pos="6237"/>
      </w:tabs>
    </w:pPr>
  </w:p>
  <w:p w14:paraId="61C4035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5900D" w14:textId="77777777" w:rsidR="00A66D36" w:rsidRDefault="00A66D36">
      <w:r>
        <w:separator/>
      </w:r>
    </w:p>
  </w:footnote>
  <w:footnote w:type="continuationSeparator" w:id="0">
    <w:p w14:paraId="6DAE669A" w14:textId="77777777" w:rsidR="00A66D36" w:rsidRDefault="00A66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5D69" w14:textId="77777777" w:rsidR="00D94564" w:rsidRDefault="00D945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8E9D6" w14:textId="77777777" w:rsidR="00D94564" w:rsidRDefault="00D945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58F9D" w14:textId="77777777" w:rsidR="00D94564" w:rsidRDefault="00D945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07C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A5501"/>
    <w:rsid w:val="005079A4"/>
    <w:rsid w:val="00554D72"/>
    <w:rsid w:val="0055546F"/>
    <w:rsid w:val="005869DA"/>
    <w:rsid w:val="005C0930"/>
    <w:rsid w:val="005D563A"/>
    <w:rsid w:val="005F564E"/>
    <w:rsid w:val="0060415D"/>
    <w:rsid w:val="006D4AE5"/>
    <w:rsid w:val="006D55E4"/>
    <w:rsid w:val="00854803"/>
    <w:rsid w:val="00860A6D"/>
    <w:rsid w:val="00862B7D"/>
    <w:rsid w:val="0087224A"/>
    <w:rsid w:val="00881C07"/>
    <w:rsid w:val="008D6B12"/>
    <w:rsid w:val="009149C3"/>
    <w:rsid w:val="00953AA1"/>
    <w:rsid w:val="0095641D"/>
    <w:rsid w:val="00962CA7"/>
    <w:rsid w:val="009D169F"/>
    <w:rsid w:val="00A101C1"/>
    <w:rsid w:val="00A220FB"/>
    <w:rsid w:val="00A66D36"/>
    <w:rsid w:val="00AB5D68"/>
    <w:rsid w:val="00B26D41"/>
    <w:rsid w:val="00B361A9"/>
    <w:rsid w:val="00C07D4A"/>
    <w:rsid w:val="00C152AE"/>
    <w:rsid w:val="00C56DE1"/>
    <w:rsid w:val="00CB607C"/>
    <w:rsid w:val="00CF444F"/>
    <w:rsid w:val="00D14772"/>
    <w:rsid w:val="00D1574A"/>
    <w:rsid w:val="00D248D2"/>
    <w:rsid w:val="00D31DE7"/>
    <w:rsid w:val="00D94564"/>
    <w:rsid w:val="00DE306E"/>
    <w:rsid w:val="00E02559"/>
    <w:rsid w:val="00E32881"/>
    <w:rsid w:val="00E74582"/>
    <w:rsid w:val="00EB3650"/>
    <w:rsid w:val="00EF1037"/>
    <w:rsid w:val="00EF4C7D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3B26"/>
  <w15:chartTrackingRefBased/>
  <w15:docId w15:val="{8C0E25C8-4A03-4027-93E0-8562E8A6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C56DE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6D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19</cp:revision>
  <cp:lastPrinted>2026-05-06T07:24:00Z</cp:lastPrinted>
  <dcterms:created xsi:type="dcterms:W3CDTF">2026-05-06T07:13:00Z</dcterms:created>
  <dcterms:modified xsi:type="dcterms:W3CDTF">2026-05-06T07:26:00Z</dcterms:modified>
</cp:coreProperties>
</file>