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D0702" w14:textId="34EDA81A" w:rsidR="00986737" w:rsidRPr="00DA13EE" w:rsidRDefault="00DA13EE" w:rsidP="00DA13EE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DA13EE">
        <w:rPr>
          <w:rFonts w:ascii="Arial Narrow" w:hAnsi="Arial Narrow"/>
          <w:noProof/>
          <w:sz w:val="18"/>
          <w:szCs w:val="18"/>
        </w:rPr>
        <w:pict w14:anchorId="4658C4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65.25pt;visibility:visible;mso-wrap-style:square">
            <v:imagedata r:id="rId6" o:title=""/>
          </v:shape>
        </w:pict>
      </w:r>
    </w:p>
    <w:p w14:paraId="5242BAEE" w14:textId="54661227" w:rsidR="00986737" w:rsidRPr="00DA13EE" w:rsidRDefault="00682BF3" w:rsidP="00DA13EE">
      <w:pPr>
        <w:rPr>
          <w:rFonts w:ascii="Arial Narrow" w:hAnsi="Arial Narrow" w:cs="Arial"/>
          <w:b/>
          <w:bCs/>
          <w:sz w:val="22"/>
          <w:szCs w:val="22"/>
        </w:rPr>
      </w:pPr>
      <w:r w:rsidRPr="00DA13E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A13EE">
        <w:rPr>
          <w:rFonts w:ascii="Arial Narrow" w:hAnsi="Arial Narrow" w:cs="Arial"/>
          <w:b/>
          <w:bCs/>
          <w:sz w:val="22"/>
          <w:szCs w:val="22"/>
        </w:rPr>
        <w:tab/>
      </w:r>
      <w:r w:rsidR="00DA13EE">
        <w:rPr>
          <w:rFonts w:ascii="Arial Narrow" w:hAnsi="Arial Narrow" w:cs="Arial"/>
          <w:b/>
          <w:bCs/>
          <w:sz w:val="22"/>
          <w:szCs w:val="22"/>
        </w:rPr>
        <w:tab/>
      </w:r>
      <w:r w:rsidR="00DA13EE">
        <w:rPr>
          <w:rFonts w:ascii="Arial Narrow" w:hAnsi="Arial Narrow" w:cs="Arial"/>
          <w:b/>
          <w:bCs/>
          <w:sz w:val="22"/>
          <w:szCs w:val="22"/>
        </w:rPr>
        <w:tab/>
      </w:r>
      <w:r w:rsidR="00DA13EE">
        <w:rPr>
          <w:rFonts w:ascii="Arial Narrow" w:hAnsi="Arial Narrow" w:cs="Arial"/>
          <w:b/>
          <w:bCs/>
          <w:sz w:val="22"/>
          <w:szCs w:val="22"/>
        </w:rPr>
        <w:tab/>
      </w:r>
      <w:r w:rsidR="00DA13EE">
        <w:rPr>
          <w:rFonts w:ascii="Arial Narrow" w:hAnsi="Arial Narrow" w:cs="Arial"/>
          <w:b/>
          <w:bCs/>
          <w:sz w:val="22"/>
          <w:szCs w:val="22"/>
        </w:rPr>
        <w:tab/>
      </w:r>
      <w:r w:rsidR="00DA13EE">
        <w:rPr>
          <w:rFonts w:ascii="Arial Narrow" w:hAnsi="Arial Narrow" w:cs="Arial"/>
          <w:b/>
          <w:bCs/>
          <w:sz w:val="22"/>
          <w:szCs w:val="22"/>
        </w:rPr>
        <w:tab/>
      </w:r>
      <w:r w:rsidR="00DA13EE">
        <w:rPr>
          <w:rFonts w:ascii="Arial Narrow" w:hAnsi="Arial Narrow" w:cs="Arial"/>
          <w:b/>
          <w:bCs/>
          <w:sz w:val="22"/>
          <w:szCs w:val="22"/>
        </w:rPr>
        <w:tab/>
      </w:r>
      <w:r w:rsidR="00DA13EE" w:rsidRPr="00DA13EE">
        <w:rPr>
          <w:rFonts w:ascii="Arial Narrow" w:hAnsi="Arial Narrow" w:cs="Arial"/>
          <w:sz w:val="22"/>
          <w:szCs w:val="22"/>
        </w:rPr>
        <w:t xml:space="preserve"> </w:t>
      </w:r>
      <w:r w:rsidR="00DA13EE" w:rsidRPr="00DA13EE">
        <w:rPr>
          <w:rFonts w:ascii="Arial Narrow" w:hAnsi="Arial Narrow" w:cs="Arial"/>
          <w:sz w:val="22"/>
          <w:szCs w:val="22"/>
        </w:rPr>
        <w:t>Bydgoszcz dnia: 2026-05-06</w:t>
      </w:r>
    </w:p>
    <w:p w14:paraId="650A292E" w14:textId="54DFAEEC" w:rsidR="00986737" w:rsidRPr="00DA13EE" w:rsidRDefault="00682BF3" w:rsidP="00DA13EE">
      <w:pPr>
        <w:rPr>
          <w:rFonts w:ascii="Arial Narrow" w:hAnsi="Arial Narrow" w:cs="Arial"/>
          <w:sz w:val="22"/>
          <w:szCs w:val="22"/>
        </w:rPr>
      </w:pPr>
      <w:r w:rsidRPr="00DA13EE">
        <w:rPr>
          <w:rFonts w:ascii="Arial Narrow" w:hAnsi="Arial Narrow" w:cs="Arial"/>
          <w:sz w:val="22"/>
          <w:szCs w:val="22"/>
        </w:rPr>
        <w:t>Powstańców Warszawy</w:t>
      </w:r>
      <w:r w:rsidR="00986737" w:rsidRPr="00DA13EE">
        <w:rPr>
          <w:rFonts w:ascii="Arial Narrow" w:hAnsi="Arial Narrow" w:cs="Arial"/>
          <w:sz w:val="22"/>
          <w:szCs w:val="22"/>
        </w:rPr>
        <w:t xml:space="preserve"> </w:t>
      </w:r>
      <w:r w:rsidRPr="00DA13EE">
        <w:rPr>
          <w:rFonts w:ascii="Arial Narrow" w:hAnsi="Arial Narrow" w:cs="Arial"/>
          <w:sz w:val="22"/>
          <w:szCs w:val="22"/>
        </w:rPr>
        <w:t>5</w:t>
      </w:r>
    </w:p>
    <w:p w14:paraId="51DAB90E" w14:textId="784B0C2B" w:rsidR="00986737" w:rsidRDefault="00682BF3" w:rsidP="00DA13EE">
      <w:pPr>
        <w:rPr>
          <w:rFonts w:ascii="Arial Narrow" w:hAnsi="Arial Narrow" w:cs="Arial"/>
          <w:sz w:val="22"/>
          <w:szCs w:val="22"/>
        </w:rPr>
      </w:pPr>
      <w:r w:rsidRPr="00DA13EE">
        <w:rPr>
          <w:rFonts w:ascii="Arial Narrow" w:hAnsi="Arial Narrow" w:cs="Arial"/>
          <w:sz w:val="22"/>
          <w:szCs w:val="22"/>
        </w:rPr>
        <w:t>85-681</w:t>
      </w:r>
      <w:r w:rsidR="00986737" w:rsidRPr="00DA13EE">
        <w:rPr>
          <w:rFonts w:ascii="Arial Narrow" w:hAnsi="Arial Narrow" w:cs="Arial"/>
          <w:sz w:val="22"/>
          <w:szCs w:val="22"/>
        </w:rPr>
        <w:t xml:space="preserve"> </w:t>
      </w:r>
      <w:r w:rsidRPr="00DA13EE">
        <w:rPr>
          <w:rFonts w:ascii="Arial Narrow" w:hAnsi="Arial Narrow" w:cs="Arial"/>
          <w:sz w:val="22"/>
          <w:szCs w:val="22"/>
        </w:rPr>
        <w:t>Bydgoszcz</w:t>
      </w:r>
    </w:p>
    <w:p w14:paraId="34ABC508" w14:textId="77777777" w:rsidR="00DA13EE" w:rsidRPr="00DA13EE" w:rsidRDefault="00DA13EE" w:rsidP="00DA13EE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A13EE" w14:paraId="4A1302CA" w14:textId="77777777" w:rsidTr="00DA13E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FD7F8C" w14:textId="77777777" w:rsidR="00986737" w:rsidRPr="00DA13E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A13E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DDA673D" w14:textId="77777777" w:rsidR="00986737" w:rsidRPr="00DA13E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A13E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A13E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A13E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A13EE" w14:paraId="089B67E0" w14:textId="77777777" w:rsidTr="005A632E">
        <w:tc>
          <w:tcPr>
            <w:tcW w:w="2269" w:type="dxa"/>
          </w:tcPr>
          <w:p w14:paraId="0EB7481C" w14:textId="77777777" w:rsidR="00986737" w:rsidRPr="00DA13E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13E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8560F73" w14:textId="22AB4AC0" w:rsidR="00986737" w:rsidRPr="00DA13EE" w:rsidRDefault="00682BF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13EE">
              <w:rPr>
                <w:rFonts w:ascii="Arial Narrow" w:hAnsi="Arial Narrow" w:cs="Arial"/>
                <w:bCs/>
                <w:sz w:val="22"/>
                <w:szCs w:val="22"/>
              </w:rPr>
              <w:t>Zakup aparatu USG do badań położniczo-ginekologicznych, aparatu USG na potrzeby ortopedyczne oraz platformy elektrochirurgicznej</w:t>
            </w:r>
            <w:r w:rsidR="00986737" w:rsidRPr="00DA13E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82BF3" w:rsidRPr="00DA13EE" w14:paraId="56D3DF94" w14:textId="77777777" w:rsidTr="00B36035">
        <w:tc>
          <w:tcPr>
            <w:tcW w:w="2269" w:type="dxa"/>
          </w:tcPr>
          <w:p w14:paraId="0DEC77D2" w14:textId="77777777" w:rsidR="00682BF3" w:rsidRPr="00DA13EE" w:rsidRDefault="00682BF3" w:rsidP="00B360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13E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3BD78E6" w14:textId="22D92E80" w:rsidR="00682BF3" w:rsidRPr="00DA13EE" w:rsidRDefault="00682BF3" w:rsidP="00B360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13EE">
              <w:rPr>
                <w:rFonts w:ascii="Arial Narrow" w:hAnsi="Arial Narrow" w:cs="Arial"/>
                <w:bCs/>
                <w:sz w:val="22"/>
                <w:szCs w:val="22"/>
              </w:rPr>
              <w:t>26/2026</w:t>
            </w:r>
          </w:p>
        </w:tc>
      </w:tr>
    </w:tbl>
    <w:p w14:paraId="1D76C571" w14:textId="77777777" w:rsidR="00A80738" w:rsidRPr="00DA13E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70814129" w14:textId="62FDC6C4" w:rsidR="00D665F5" w:rsidRPr="00DA13E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13E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DA13EE">
        <w:rPr>
          <w:rFonts w:ascii="Arial Narrow" w:hAnsi="Arial Narrow" w:cs="Arial"/>
          <w:sz w:val="22"/>
          <w:szCs w:val="22"/>
        </w:rPr>
        <w:t>2</w:t>
      </w:r>
      <w:r w:rsidRPr="00DA13EE">
        <w:rPr>
          <w:rFonts w:ascii="Arial Narrow" w:hAnsi="Arial Narrow" w:cs="Arial"/>
          <w:sz w:val="22"/>
          <w:szCs w:val="22"/>
        </w:rPr>
        <w:t xml:space="preserve"> ust. 5 </w:t>
      </w:r>
      <w:r w:rsidRPr="00DA13E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DA13EE">
        <w:rPr>
          <w:rFonts w:ascii="Arial Narrow" w:hAnsi="Arial Narrow" w:cs="Arial"/>
          <w:sz w:val="22"/>
          <w:szCs w:val="22"/>
        </w:rPr>
        <w:t xml:space="preserve"> </w:t>
      </w:r>
      <w:r w:rsidR="00682BF3" w:rsidRPr="00DA13EE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DA13EE">
        <w:rPr>
          <w:rFonts w:ascii="Arial Narrow" w:hAnsi="Arial Narrow" w:cs="Arial"/>
          <w:sz w:val="22"/>
          <w:szCs w:val="22"/>
        </w:rPr>
        <w:t>późn</w:t>
      </w:r>
      <w:proofErr w:type="spellEnd"/>
      <w:r w:rsidR="00DA13EE">
        <w:rPr>
          <w:rFonts w:ascii="Arial Narrow" w:hAnsi="Arial Narrow" w:cs="Arial"/>
          <w:sz w:val="22"/>
          <w:szCs w:val="22"/>
        </w:rPr>
        <w:t>.</w:t>
      </w:r>
      <w:r w:rsidR="00682BF3" w:rsidRPr="00DA13EE">
        <w:rPr>
          <w:rFonts w:ascii="Arial Narrow" w:hAnsi="Arial Narrow" w:cs="Arial"/>
          <w:sz w:val="22"/>
          <w:szCs w:val="22"/>
        </w:rPr>
        <w:t xml:space="preserve"> zm.)</w:t>
      </w:r>
      <w:r w:rsidR="00490DC0" w:rsidRPr="00DA13EE">
        <w:rPr>
          <w:rFonts w:ascii="Arial Narrow" w:hAnsi="Arial Narrow" w:cs="Arial"/>
          <w:sz w:val="22"/>
          <w:szCs w:val="22"/>
        </w:rPr>
        <w:t xml:space="preserve"> </w:t>
      </w:r>
      <w:r w:rsidRPr="00DA13EE">
        <w:rPr>
          <w:rFonts w:ascii="Arial Narrow" w:hAnsi="Arial Narrow" w:cs="Arial"/>
          <w:sz w:val="22"/>
          <w:szCs w:val="22"/>
        </w:rPr>
        <w:t>udostępnia</w:t>
      </w:r>
      <w:r w:rsidR="00F95C33" w:rsidRPr="00DA13EE">
        <w:rPr>
          <w:rFonts w:ascii="Arial Narrow" w:hAnsi="Arial Narrow" w:cs="Arial"/>
          <w:sz w:val="22"/>
          <w:szCs w:val="22"/>
        </w:rPr>
        <w:t xml:space="preserve"> </w:t>
      </w:r>
      <w:r w:rsidR="004C7E9B" w:rsidRPr="00DA13EE">
        <w:rPr>
          <w:rFonts w:ascii="Arial Narrow" w:hAnsi="Arial Narrow" w:cs="Arial"/>
          <w:sz w:val="22"/>
          <w:szCs w:val="22"/>
        </w:rPr>
        <w:t>informacj</w:t>
      </w:r>
      <w:r w:rsidR="00577BC6" w:rsidRPr="00DA13EE">
        <w:rPr>
          <w:rFonts w:ascii="Arial Narrow" w:hAnsi="Arial Narrow" w:cs="Arial"/>
          <w:sz w:val="22"/>
          <w:szCs w:val="22"/>
        </w:rPr>
        <w:t>ę</w:t>
      </w:r>
      <w:r w:rsidR="00035488" w:rsidRPr="00DA13E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A13EE">
        <w:rPr>
          <w:rFonts w:ascii="Arial Narrow" w:hAnsi="Arial Narrow" w:cs="Arial"/>
          <w:sz w:val="22"/>
          <w:szCs w:val="22"/>
        </w:rPr>
        <w:t>.</w:t>
      </w:r>
    </w:p>
    <w:p w14:paraId="29ADBC2E" w14:textId="7B350177" w:rsidR="00A80738" w:rsidRPr="00DA13E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13E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A13EE">
        <w:rPr>
          <w:rFonts w:ascii="Arial Narrow" w:hAnsi="Arial Narrow" w:cs="Arial"/>
          <w:sz w:val="22"/>
          <w:szCs w:val="22"/>
        </w:rPr>
        <w:t xml:space="preserve"> w dniu </w:t>
      </w:r>
      <w:r w:rsidR="00682BF3" w:rsidRPr="00DA13EE">
        <w:rPr>
          <w:rFonts w:ascii="Arial Narrow" w:hAnsi="Arial Narrow" w:cs="Arial"/>
          <w:sz w:val="22"/>
          <w:szCs w:val="22"/>
        </w:rPr>
        <w:t>06/05/2026</w:t>
      </w:r>
      <w:r w:rsidR="00FF4AB1" w:rsidRPr="00DA13EE">
        <w:rPr>
          <w:rFonts w:ascii="Arial Narrow" w:hAnsi="Arial Narrow" w:cs="Arial"/>
          <w:sz w:val="22"/>
          <w:szCs w:val="22"/>
        </w:rPr>
        <w:t xml:space="preserve"> o godz. </w:t>
      </w:r>
      <w:r w:rsidR="00682BF3" w:rsidRPr="00DA13EE">
        <w:rPr>
          <w:rFonts w:ascii="Arial Narrow" w:hAnsi="Arial Narrow" w:cs="Arial"/>
          <w:sz w:val="22"/>
          <w:szCs w:val="22"/>
        </w:rPr>
        <w:t>08:30</w:t>
      </w:r>
      <w:r w:rsidRPr="00DA13E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A13EE" w14:paraId="7C325C89" w14:textId="77777777" w:rsidTr="00DA13EE">
        <w:tc>
          <w:tcPr>
            <w:tcW w:w="1276" w:type="dxa"/>
            <w:shd w:val="clear" w:color="auto" w:fill="F2F2F2"/>
            <w:vAlign w:val="center"/>
          </w:tcPr>
          <w:p w14:paraId="0918F4F9" w14:textId="77777777" w:rsidR="006B27ED" w:rsidRPr="00DA13E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Oferta n</w:t>
            </w:r>
            <w:r w:rsidR="006B27ED" w:rsidRPr="00DA13EE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D7ABA25" w14:textId="77777777" w:rsidR="006B27ED" w:rsidRPr="00DA13E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843CE13" w14:textId="77777777" w:rsidR="006B27ED" w:rsidRPr="00DA13E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C455DF5" w14:textId="77777777" w:rsidR="006B27ED" w:rsidRPr="00DA13E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Cena oferty</w:t>
            </w:r>
          </w:p>
        </w:tc>
      </w:tr>
      <w:tr w:rsidR="00682BF3" w:rsidRPr="00DA13EE" w14:paraId="0C9B7398" w14:textId="77777777" w:rsidTr="00DA13EE">
        <w:tc>
          <w:tcPr>
            <w:tcW w:w="1276" w:type="dxa"/>
            <w:vAlign w:val="center"/>
          </w:tcPr>
          <w:p w14:paraId="78C68932" w14:textId="34909F04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738A4889" w14:textId="16E6307C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1B0D95E6" w14:textId="5964BB4E" w:rsidR="00682BF3" w:rsidRPr="00DA13EE" w:rsidRDefault="00682BF3" w:rsidP="00B3603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A13EE">
              <w:rPr>
                <w:rFonts w:ascii="Arial Narrow" w:hAnsi="Arial Narrow" w:cs="Arial"/>
              </w:rPr>
              <w:t>Medinco</w:t>
            </w:r>
            <w:proofErr w:type="spellEnd"/>
            <w:r w:rsidRPr="00DA13EE">
              <w:rPr>
                <w:rFonts w:ascii="Arial Narrow" w:hAnsi="Arial Narrow" w:cs="Arial"/>
              </w:rPr>
              <w:t xml:space="preserve"> Sp. z o.o.</w:t>
            </w:r>
          </w:p>
          <w:p w14:paraId="733C6235" w14:textId="1B6404B5" w:rsidR="00682BF3" w:rsidRPr="00DA13EE" w:rsidRDefault="00682BF3" w:rsidP="00B36035">
            <w:pPr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Rondo ONZ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1/piętro 27</w:t>
            </w:r>
            <w:r w:rsidRPr="00DA13EE">
              <w:rPr>
                <w:rFonts w:ascii="Arial Narrow" w:hAnsi="Arial Narrow" w:cs="Arial"/>
              </w:rPr>
              <w:t xml:space="preserve"> </w:t>
            </w:r>
          </w:p>
          <w:p w14:paraId="6E907A4C" w14:textId="315D72F1" w:rsidR="00682BF3" w:rsidRPr="00DA13EE" w:rsidRDefault="00682BF3" w:rsidP="00B360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00-124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7B096F1" w14:textId="0E8DE5B3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378 997.92 zł</w:t>
            </w:r>
          </w:p>
        </w:tc>
      </w:tr>
      <w:tr w:rsidR="00682BF3" w:rsidRPr="00DA13EE" w14:paraId="60290965" w14:textId="77777777" w:rsidTr="00DA13EE">
        <w:tc>
          <w:tcPr>
            <w:tcW w:w="1276" w:type="dxa"/>
            <w:vAlign w:val="center"/>
          </w:tcPr>
          <w:p w14:paraId="74B1CDE7" w14:textId="1F150A22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4351ADD" w14:textId="7AF12C95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64548B8A" w14:textId="1ADA85AF" w:rsidR="00682BF3" w:rsidRPr="00DA13EE" w:rsidRDefault="00682BF3" w:rsidP="00B3603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A13EE">
              <w:rPr>
                <w:rFonts w:ascii="Arial Narrow" w:hAnsi="Arial Narrow" w:cs="Arial"/>
              </w:rPr>
              <w:t>Medinco</w:t>
            </w:r>
            <w:proofErr w:type="spellEnd"/>
            <w:r w:rsidRPr="00DA13EE">
              <w:rPr>
                <w:rFonts w:ascii="Arial Narrow" w:hAnsi="Arial Narrow" w:cs="Arial"/>
              </w:rPr>
              <w:t xml:space="preserve"> Sp. z o.o.</w:t>
            </w:r>
          </w:p>
          <w:p w14:paraId="1A7A259F" w14:textId="4510A952" w:rsidR="00682BF3" w:rsidRPr="00DA13EE" w:rsidRDefault="00682BF3" w:rsidP="00B36035">
            <w:pPr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Rondo ONZ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1/piętro 27</w:t>
            </w:r>
            <w:r w:rsidRPr="00DA13EE">
              <w:rPr>
                <w:rFonts w:ascii="Arial Narrow" w:hAnsi="Arial Narrow" w:cs="Arial"/>
              </w:rPr>
              <w:t xml:space="preserve"> </w:t>
            </w:r>
          </w:p>
          <w:p w14:paraId="5B01FB3C" w14:textId="7998B467" w:rsidR="00682BF3" w:rsidRPr="00DA13EE" w:rsidRDefault="00682BF3" w:rsidP="00B360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00-124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61008A8" w14:textId="2ACB59D4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739 999.80 zł</w:t>
            </w:r>
          </w:p>
        </w:tc>
      </w:tr>
      <w:tr w:rsidR="00682BF3" w:rsidRPr="00DA13EE" w14:paraId="6287B0AF" w14:textId="77777777" w:rsidTr="00DA13EE">
        <w:tc>
          <w:tcPr>
            <w:tcW w:w="1276" w:type="dxa"/>
            <w:vAlign w:val="center"/>
          </w:tcPr>
          <w:p w14:paraId="5641E82A" w14:textId="2359B47A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39747E68" w14:textId="5928A270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45222BE1" w14:textId="3E0F8390" w:rsidR="00682BF3" w:rsidRPr="00DA13EE" w:rsidRDefault="00682BF3" w:rsidP="00B36035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A13EE">
              <w:rPr>
                <w:rFonts w:ascii="Arial Narrow" w:hAnsi="Arial Narrow" w:cs="Arial"/>
              </w:rPr>
              <w:t>Erbe</w:t>
            </w:r>
            <w:proofErr w:type="spellEnd"/>
            <w:r w:rsidRPr="00DA13EE">
              <w:rPr>
                <w:rFonts w:ascii="Arial Narrow" w:hAnsi="Arial Narrow" w:cs="Arial"/>
              </w:rPr>
              <w:t xml:space="preserve"> Polska Sp. z o.o.</w:t>
            </w:r>
          </w:p>
          <w:p w14:paraId="4AFA373F" w14:textId="18B0AC7B" w:rsidR="00682BF3" w:rsidRPr="00DA13EE" w:rsidRDefault="00682BF3" w:rsidP="00B36035">
            <w:pPr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Al. Rzeczypospolitej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14/2.8</w:t>
            </w:r>
            <w:r w:rsidRPr="00DA13EE">
              <w:rPr>
                <w:rFonts w:ascii="Arial Narrow" w:hAnsi="Arial Narrow" w:cs="Arial"/>
              </w:rPr>
              <w:t xml:space="preserve"> </w:t>
            </w:r>
          </w:p>
          <w:p w14:paraId="7C2643ED" w14:textId="287CAC44" w:rsidR="00682BF3" w:rsidRPr="00DA13EE" w:rsidRDefault="00682BF3" w:rsidP="00B360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02-972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308C558" w14:textId="02D92257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240 669.24 zł</w:t>
            </w:r>
          </w:p>
        </w:tc>
      </w:tr>
      <w:tr w:rsidR="00682BF3" w:rsidRPr="00DA13EE" w14:paraId="10195A2C" w14:textId="77777777" w:rsidTr="00DA13EE">
        <w:tc>
          <w:tcPr>
            <w:tcW w:w="1276" w:type="dxa"/>
            <w:vAlign w:val="center"/>
          </w:tcPr>
          <w:p w14:paraId="5F07240B" w14:textId="5242CB04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FFE9BEE" w14:textId="4D064EC2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55B0D373" w14:textId="5F0DCB78" w:rsidR="00682BF3" w:rsidRPr="00DA13EE" w:rsidRDefault="00682BF3" w:rsidP="00B36035">
            <w:pPr>
              <w:spacing w:before="80" w:after="40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 xml:space="preserve">MIRO </w:t>
            </w:r>
            <w:r w:rsidR="00DA13EE">
              <w:rPr>
                <w:rFonts w:ascii="Arial Narrow" w:hAnsi="Arial Narrow" w:cs="Arial"/>
              </w:rPr>
              <w:t>Prosta SA</w:t>
            </w:r>
          </w:p>
          <w:p w14:paraId="7BACC262" w14:textId="215EA77E" w:rsidR="00682BF3" w:rsidRPr="00DA13EE" w:rsidRDefault="00682BF3" w:rsidP="00B36035">
            <w:pPr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Mińska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25B/U1</w:t>
            </w:r>
            <w:r w:rsidRPr="00DA13EE">
              <w:rPr>
                <w:rFonts w:ascii="Arial Narrow" w:hAnsi="Arial Narrow" w:cs="Arial"/>
              </w:rPr>
              <w:t xml:space="preserve"> </w:t>
            </w:r>
          </w:p>
          <w:p w14:paraId="2DAA211D" w14:textId="1DD471A1" w:rsidR="00682BF3" w:rsidRPr="00DA13EE" w:rsidRDefault="00682BF3" w:rsidP="00B360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03-808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2C52495" w14:textId="048DCDD5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645 000.00 zł</w:t>
            </w:r>
          </w:p>
        </w:tc>
      </w:tr>
      <w:tr w:rsidR="00682BF3" w:rsidRPr="00DA13EE" w14:paraId="1AC955E7" w14:textId="77777777" w:rsidTr="00DA13EE">
        <w:tc>
          <w:tcPr>
            <w:tcW w:w="1276" w:type="dxa"/>
            <w:vAlign w:val="center"/>
          </w:tcPr>
          <w:p w14:paraId="4F1E1C5A" w14:textId="1A0448E6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1327678" w14:textId="4AFD213B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17F7C844" w14:textId="0D9F2AFB" w:rsidR="00682BF3" w:rsidRPr="00DA13EE" w:rsidRDefault="00682BF3" w:rsidP="00B36035">
            <w:pPr>
              <w:spacing w:before="80" w:after="40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TMS Sp. z o. o.</w:t>
            </w:r>
          </w:p>
          <w:p w14:paraId="17CA970C" w14:textId="656D7EFC" w:rsidR="00682BF3" w:rsidRPr="00DA13EE" w:rsidRDefault="00682BF3" w:rsidP="00B36035">
            <w:pPr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Wiertnicza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84</w:t>
            </w:r>
            <w:r w:rsidRPr="00DA13EE">
              <w:rPr>
                <w:rFonts w:ascii="Arial Narrow" w:hAnsi="Arial Narrow" w:cs="Arial"/>
              </w:rPr>
              <w:t xml:space="preserve"> </w:t>
            </w:r>
          </w:p>
          <w:p w14:paraId="52115FA1" w14:textId="63AF2C68" w:rsidR="00682BF3" w:rsidRPr="00DA13EE" w:rsidRDefault="00682BF3" w:rsidP="00B3603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02-952</w:t>
            </w:r>
            <w:r w:rsidRPr="00DA13EE">
              <w:rPr>
                <w:rFonts w:ascii="Arial Narrow" w:hAnsi="Arial Narrow" w:cs="Arial"/>
              </w:rPr>
              <w:t xml:space="preserve"> </w:t>
            </w:r>
            <w:r w:rsidRPr="00DA13E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F8E8D22" w14:textId="1A71137F" w:rsidR="00682BF3" w:rsidRPr="00DA13EE" w:rsidRDefault="00682BF3" w:rsidP="00B3603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13EE">
              <w:rPr>
                <w:rFonts w:ascii="Arial Narrow" w:hAnsi="Arial Narrow" w:cs="Arial"/>
              </w:rPr>
              <w:t>698 868.00 zł</w:t>
            </w:r>
          </w:p>
        </w:tc>
      </w:tr>
    </w:tbl>
    <w:p w14:paraId="4CD8362B" w14:textId="77777777" w:rsidR="00A80738" w:rsidRPr="00DA13EE" w:rsidRDefault="00A80738" w:rsidP="0078131B">
      <w:pPr>
        <w:pStyle w:val="Tekstpodstawowy"/>
        <w:spacing w:before="240" w:after="24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A13EE">
        <w:rPr>
          <w:rFonts w:ascii="Arial Narrow" w:hAnsi="Arial Narrow" w:cs="Arial"/>
          <w:i/>
          <w:sz w:val="22"/>
          <w:szCs w:val="22"/>
        </w:rPr>
        <w:t>Zamawiający</w:t>
      </w:r>
    </w:p>
    <w:p w14:paraId="1DA2F800" w14:textId="3CB29BB9" w:rsidR="00C236D3" w:rsidRDefault="00682BF3" w:rsidP="00173B20">
      <w:pPr>
        <w:jc w:val="right"/>
        <w:rPr>
          <w:rFonts w:ascii="Arial Narrow" w:hAnsi="Arial Narrow" w:cs="Arial"/>
          <w:sz w:val="22"/>
          <w:szCs w:val="22"/>
        </w:rPr>
      </w:pPr>
      <w:r w:rsidRPr="00DA13EE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1BAFD506" w14:textId="6F2A43F9" w:rsidR="00DA13EE" w:rsidRDefault="00DA13EE" w:rsidP="00DA13E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6901DD75" w14:textId="1F812ABD" w:rsidR="00DA13EE" w:rsidRDefault="00DA13EE" w:rsidP="00DA13E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B10</w:t>
      </w:r>
    </w:p>
    <w:p w14:paraId="70885DBF" w14:textId="7E01B5DC" w:rsidR="00DA13EE" w:rsidRDefault="00DA13EE" w:rsidP="00DA13E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261 417 364, e-mail: </w:t>
      </w:r>
      <w:hyperlink r:id="rId7" w:history="1">
        <w:r w:rsidRPr="00745C29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 </w:t>
      </w:r>
    </w:p>
    <w:p w14:paraId="077EF58D" w14:textId="3B9703F6" w:rsidR="00DA13EE" w:rsidRPr="00DA13EE" w:rsidRDefault="00DA13EE" w:rsidP="00DA13E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2026-05-06</w:t>
      </w:r>
    </w:p>
    <w:sectPr w:rsidR="00DA13EE" w:rsidRPr="00DA13EE" w:rsidSect="007813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9FDBF" w14:textId="77777777" w:rsidR="004C02CF" w:rsidRDefault="004C02CF">
      <w:r>
        <w:separator/>
      </w:r>
    </w:p>
  </w:endnote>
  <w:endnote w:type="continuationSeparator" w:id="0">
    <w:p w14:paraId="2B8B5096" w14:textId="77777777" w:rsidR="004C02CF" w:rsidRDefault="004C0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F52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7A24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9107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F597C4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1AC1F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BF6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4AC0D3" w14:textId="77777777" w:rsidR="009F189D" w:rsidRDefault="009F189D">
    <w:pPr>
      <w:pStyle w:val="Stopka"/>
      <w:tabs>
        <w:tab w:val="clear" w:pos="4536"/>
      </w:tabs>
      <w:jc w:val="center"/>
    </w:pPr>
  </w:p>
  <w:p w14:paraId="29D423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12F0E" w14:textId="77777777" w:rsidR="004C02CF" w:rsidRDefault="004C02CF">
      <w:r>
        <w:separator/>
      </w:r>
    </w:p>
  </w:footnote>
  <w:footnote w:type="continuationSeparator" w:id="0">
    <w:p w14:paraId="228A8568" w14:textId="77777777" w:rsidR="004C02CF" w:rsidRDefault="004C0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4E0EF" w14:textId="77777777" w:rsidR="00682BF3" w:rsidRDefault="00682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5435C" w14:textId="77777777" w:rsidR="00682BF3" w:rsidRDefault="00682B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F9C5E" w14:textId="77777777" w:rsidR="00682BF3" w:rsidRDefault="00682B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383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02CF"/>
    <w:rsid w:val="004C7E9B"/>
    <w:rsid w:val="004F383A"/>
    <w:rsid w:val="005614F2"/>
    <w:rsid w:val="00577BC6"/>
    <w:rsid w:val="005A632E"/>
    <w:rsid w:val="00682BF3"/>
    <w:rsid w:val="0069085C"/>
    <w:rsid w:val="006B27ED"/>
    <w:rsid w:val="0078131B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13E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1C4D51"/>
  <w15:chartTrackingRefBased/>
  <w15:docId w15:val="{1F4EC632-8DA0-4756-ACC2-4E2CFDFA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A13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13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2026-05-06T11:11:00Z</dcterms:created>
  <dcterms:modified xsi:type="dcterms:W3CDTF">2026-05-06T11:16:00Z</dcterms:modified>
</cp:coreProperties>
</file>