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5F4F8" w14:textId="77777777" w:rsidR="00FC3264" w:rsidRPr="000E0A69" w:rsidRDefault="00FC3264" w:rsidP="00F54082">
      <w:pPr>
        <w:pStyle w:val="Podtytu"/>
        <w:rPr>
          <w:i/>
        </w:rPr>
      </w:pPr>
      <w:r w:rsidRPr="000E0A69">
        <w:t>Załącznik nr  1</w:t>
      </w:r>
      <w:r w:rsidR="009334C1" w:rsidRPr="000E0A69">
        <w:t xml:space="preserve"> do S</w:t>
      </w:r>
      <w:r w:rsidR="008A1271" w:rsidRPr="000E0A69">
        <w:t>WZ</w:t>
      </w:r>
    </w:p>
    <w:p w14:paraId="3C738025" w14:textId="77777777" w:rsidR="00437C5E" w:rsidRPr="000E0A69" w:rsidRDefault="00437C5E" w:rsidP="00FC3264">
      <w:pPr>
        <w:jc w:val="center"/>
        <w:rPr>
          <w:rFonts w:ascii="Cambria" w:hAnsi="Cambria" w:cs="Arial"/>
          <w:sz w:val="22"/>
          <w:szCs w:val="22"/>
        </w:rPr>
      </w:pPr>
    </w:p>
    <w:p w14:paraId="3607F22B" w14:textId="77777777" w:rsidR="00FC3264" w:rsidRPr="000E0A69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/wzór/</w:t>
      </w:r>
    </w:p>
    <w:p w14:paraId="69E23695" w14:textId="77777777" w:rsidR="00FC3264" w:rsidRPr="000E0A69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0E0A69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654DF9A" w14:textId="77777777" w:rsidR="00437C5E" w:rsidRPr="000E0A69" w:rsidRDefault="00437C5E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2112D8E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6B1729F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  <w:vertAlign w:val="superscript"/>
        </w:rPr>
        <w:t>1</w:t>
      </w:r>
      <w:r w:rsidRPr="000E0A69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2B10C91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D3C06FF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52E522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B78CF96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24C074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651795E" w14:textId="77777777" w:rsidR="002935BD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Wykonawca jest </w:t>
      </w:r>
      <w:r w:rsidRPr="000E0A69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0E0A69">
        <w:rPr>
          <w:rFonts w:ascii="Cambria" w:hAnsi="Cambria" w:cs="Arial"/>
          <w:sz w:val="22"/>
          <w:szCs w:val="22"/>
        </w:rPr>
        <w:t xml:space="preserve">*** </w:t>
      </w:r>
      <w:r w:rsidRPr="000E0A69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7EA9CE81" w14:textId="77777777" w:rsidR="002935BD" w:rsidRPr="000E0A69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53643661" w14:textId="77777777" w:rsidR="009334C1" w:rsidRPr="000E0A69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0E0A69">
        <w:rPr>
          <w:rStyle w:val="Odwoanieprzypisudolnego"/>
          <w:rFonts w:ascii="Cambria" w:hAnsi="Cambria" w:cs="Arial"/>
          <w:i/>
        </w:rPr>
        <w:footnoteRef/>
      </w:r>
      <w:r w:rsidRPr="000E0A69">
        <w:rPr>
          <w:rFonts w:ascii="Cambria" w:hAnsi="Cambria" w:cs="Arial"/>
          <w:i/>
        </w:rPr>
        <w:t xml:space="preserve">w przypadku składania oferty przez </w:t>
      </w:r>
      <w:r w:rsidRPr="000E0A69">
        <w:rPr>
          <w:rFonts w:ascii="Cambria" w:hAnsi="Cambria" w:cs="Arial"/>
          <w:b/>
          <w:i/>
        </w:rPr>
        <w:t>podmioty występujące wspólnie</w:t>
      </w:r>
      <w:r w:rsidRPr="000E0A69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46870978" w14:textId="77777777" w:rsidR="00E63DCE" w:rsidRPr="000E0A69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45831F74" w14:textId="77777777" w:rsidR="002C1B21" w:rsidRPr="000E0A69" w:rsidRDefault="009334C1" w:rsidP="002C1B21">
      <w:pPr>
        <w:pStyle w:val="Akapitzlist"/>
        <w:ind w:left="0"/>
        <w:jc w:val="both"/>
        <w:rPr>
          <w:rFonts w:ascii="Cambria" w:hAnsi="Cambria" w:cs="Arial"/>
          <w:sz w:val="22"/>
        </w:rPr>
      </w:pPr>
      <w:r w:rsidRPr="000E0A69">
        <w:rPr>
          <w:rFonts w:ascii="Cambria" w:hAnsi="Cambria" w:cs="Arial"/>
          <w:sz w:val="22"/>
        </w:rPr>
        <w:t>W związku z ogłoszeniem postępowania na</w:t>
      </w:r>
      <w:bookmarkStart w:id="0" w:name="_Hlk161655418"/>
      <w:r w:rsidR="002C1B21" w:rsidRPr="000E0A69">
        <w:rPr>
          <w:rFonts w:ascii="Cambria" w:hAnsi="Cambria" w:cs="Arial"/>
          <w:sz w:val="22"/>
        </w:rPr>
        <w:t xml:space="preserve"> </w:t>
      </w:r>
      <w:r w:rsidR="002C1B21" w:rsidRPr="000E0A69">
        <w:rPr>
          <w:rFonts w:ascii="Cambria" w:hAnsi="Cambria" w:cs="Arial"/>
          <w:sz w:val="22"/>
          <w:szCs w:val="22"/>
        </w:rPr>
        <w:t>roboty budowlane i instalacyjne dla jednostek organizacyjnych Uniwersytetu im. Adama Mickiewicza w Poznaniu:</w:t>
      </w:r>
    </w:p>
    <w:p w14:paraId="525A7D55" w14:textId="77777777" w:rsidR="002C1B21" w:rsidRPr="000E0A69" w:rsidRDefault="002C1B21" w:rsidP="002C1B21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78D9755A" w14:textId="7DBB77EA" w:rsidR="002C1B21" w:rsidRDefault="00837327" w:rsidP="00F54082">
      <w:pPr>
        <w:jc w:val="center"/>
        <w:rPr>
          <w:rFonts w:ascii="Cambria" w:hAnsi="Cambria" w:cs="Arial"/>
          <w:b/>
          <w:bCs/>
        </w:rPr>
      </w:pPr>
      <w:r w:rsidRPr="000E0A69">
        <w:rPr>
          <w:rFonts w:ascii="Cambria" w:hAnsi="Cambria" w:cs="Arial"/>
          <w:b/>
          <w:bCs/>
          <w:u w:val="single"/>
        </w:rPr>
        <w:t>Część 1</w:t>
      </w:r>
      <w:r w:rsidRPr="000E0A69">
        <w:rPr>
          <w:rFonts w:ascii="Cambria" w:hAnsi="Cambria" w:cs="Arial"/>
          <w:u w:val="single"/>
        </w:rPr>
        <w:t xml:space="preserve"> </w:t>
      </w:r>
      <w:r w:rsidRPr="000E0A69">
        <w:rPr>
          <w:rFonts w:ascii="Cambria" w:hAnsi="Cambria" w:cs="Arial"/>
          <w:b/>
          <w:bCs/>
          <w:sz w:val="22"/>
          <w:szCs w:val="22"/>
          <w:u w:val="single"/>
        </w:rPr>
        <w:t>–</w:t>
      </w:r>
      <w:r w:rsidR="00C005DD" w:rsidRPr="000E0A69">
        <w:rPr>
          <w:rFonts w:ascii="Cambria" w:hAnsi="Cambria" w:cs="Arial"/>
          <w:b/>
          <w:bCs/>
          <w:sz w:val="22"/>
          <w:szCs w:val="22"/>
          <w:u w:val="single"/>
        </w:rPr>
        <w:t xml:space="preserve"> </w:t>
      </w:r>
      <w:r w:rsidR="00F54082" w:rsidRPr="00D10BF6">
        <w:rPr>
          <w:rFonts w:ascii="Cambria" w:hAnsi="Cambria" w:cs="Arial"/>
          <w:b/>
          <w:bCs/>
        </w:rPr>
        <w:t xml:space="preserve">Remont dachów  budynków dydaktycznych na </w:t>
      </w:r>
      <w:proofErr w:type="spellStart"/>
      <w:r w:rsidR="00F54082" w:rsidRPr="00D10BF6">
        <w:rPr>
          <w:rFonts w:ascii="Cambria" w:hAnsi="Cambria" w:cs="Arial"/>
          <w:b/>
          <w:bCs/>
        </w:rPr>
        <w:t>Morasku</w:t>
      </w:r>
      <w:proofErr w:type="spellEnd"/>
    </w:p>
    <w:p w14:paraId="102A09DE" w14:textId="77777777" w:rsidR="00F54082" w:rsidRPr="000E0A69" w:rsidRDefault="00F54082" w:rsidP="00F54082">
      <w:pPr>
        <w:jc w:val="center"/>
        <w:rPr>
          <w:rFonts w:ascii="Cambria" w:hAnsi="Cambria" w:cs="Arial"/>
          <w:color w:val="FF0000"/>
          <w:sz w:val="22"/>
          <w:u w:val="single"/>
        </w:rPr>
      </w:pPr>
    </w:p>
    <w:bookmarkEnd w:id="0"/>
    <w:p w14:paraId="4977EA1E" w14:textId="77777777" w:rsidR="00441851" w:rsidRPr="000E0A69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0E0A69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0E0A69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0E0A69">
        <w:rPr>
          <w:rFonts w:ascii="Cambria" w:hAnsi="Cambria" w:cs="Arial"/>
          <w:i/>
          <w:sz w:val="22"/>
          <w:szCs w:val="22"/>
        </w:rPr>
        <w:t>(niepotrzebne skreślić)</w:t>
      </w:r>
      <w:r w:rsidRPr="000E0A69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85D547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0E0A69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0E0A69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F7D613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18069575" w14:textId="77777777" w:rsidR="003930E0" w:rsidRPr="000E0A69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0E0A69">
        <w:rPr>
          <w:rFonts w:ascii="Cambria" w:hAnsi="Cambria" w:cs="Arial"/>
          <w:sz w:val="22"/>
          <w:szCs w:val="22"/>
        </w:rPr>
        <w:t xml:space="preserve"> nr</w:t>
      </w:r>
      <w:r w:rsidRPr="000E0A69">
        <w:rPr>
          <w:rFonts w:ascii="Cambria" w:hAnsi="Cambria" w:cs="Arial"/>
          <w:sz w:val="22"/>
          <w:szCs w:val="22"/>
        </w:rPr>
        <w:t xml:space="preserve"> 1):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</w:p>
    <w:p w14:paraId="4FA05842" w14:textId="77777777" w:rsidR="00B04A5F" w:rsidRPr="000E0A69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  <w:lang w:val="pl-PL"/>
        </w:rPr>
      </w:pPr>
      <w:r w:rsidRPr="000E0A69">
        <w:rPr>
          <w:rFonts w:ascii="Cambria" w:hAnsi="Cambria" w:cs="Arial"/>
          <w:b/>
          <w:bCs/>
        </w:rPr>
        <w:t xml:space="preserve">RAZEM BRUTTO </w:t>
      </w:r>
      <w:r w:rsidRPr="000E0A69">
        <w:rPr>
          <w:rFonts w:ascii="Cambria" w:hAnsi="Cambria" w:cs="Arial"/>
          <w:bCs/>
        </w:rPr>
        <w:t>…………………</w:t>
      </w:r>
      <w:r w:rsidRPr="000E0A69">
        <w:rPr>
          <w:rFonts w:ascii="Cambria" w:hAnsi="Cambria" w:cs="Arial"/>
          <w:bCs/>
          <w:lang w:val="pl-PL"/>
        </w:rPr>
        <w:t>……………</w:t>
      </w:r>
      <w:r w:rsidR="00EC6581" w:rsidRPr="000E0A69">
        <w:rPr>
          <w:rFonts w:ascii="Cambria" w:hAnsi="Cambria" w:cs="Arial"/>
          <w:bCs/>
          <w:lang w:val="pl-PL"/>
        </w:rPr>
        <w:t>…</w:t>
      </w:r>
      <w:r w:rsidRPr="000E0A69">
        <w:rPr>
          <w:rFonts w:ascii="Cambria" w:hAnsi="Cambria" w:cs="Arial"/>
          <w:bCs/>
          <w:lang w:val="pl-PL"/>
        </w:rPr>
        <w:t>……………</w:t>
      </w:r>
      <w:r w:rsidRPr="000E0A69">
        <w:rPr>
          <w:rFonts w:ascii="Cambria" w:hAnsi="Cambria" w:cs="Arial"/>
          <w:bCs/>
        </w:rPr>
        <w:t>……</w:t>
      </w:r>
      <w:r w:rsidRPr="000E0A69">
        <w:rPr>
          <w:rFonts w:ascii="Cambria" w:hAnsi="Cambria" w:cs="Arial"/>
          <w:b/>
          <w:bCs/>
        </w:rPr>
        <w:t xml:space="preserve"> PLN</w:t>
      </w:r>
    </w:p>
    <w:p w14:paraId="5566C301" w14:textId="77777777" w:rsidR="00EC6581" w:rsidRPr="000E0A69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6253CDD6" w14:textId="77777777" w:rsidR="00B04A5F" w:rsidRPr="000E0A69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0E0A69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0E0A69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0E0A69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496A31" w:rsidRPr="000E0A69" w14:paraId="166DB4FE" w14:textId="77777777" w:rsidTr="00A8083F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0C67BA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F4345F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89E644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Cena brutto</w:t>
            </w:r>
          </w:p>
          <w:p w14:paraId="4653C307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[zł]</w:t>
            </w:r>
          </w:p>
        </w:tc>
      </w:tr>
      <w:tr w:rsidR="00496A31" w:rsidRPr="000E0A69" w14:paraId="3E002061" w14:textId="77777777" w:rsidTr="00A8083F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C538C3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1F4510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A967CE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3</w:t>
            </w:r>
          </w:p>
        </w:tc>
      </w:tr>
      <w:tr w:rsidR="00483339" w:rsidRPr="000E0A69" w14:paraId="2D4705B4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FB36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0E0A69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1585" w14:textId="3D989E71" w:rsidR="00483339" w:rsidRPr="000E0A69" w:rsidRDefault="00F54082" w:rsidP="00F249C2">
            <w:pPr>
              <w:autoSpaceDE w:val="0"/>
              <w:autoSpaceDN w:val="0"/>
              <w:adjustRightInd w:val="0"/>
              <w:rPr>
                <w:rFonts w:ascii="Cambria" w:hAnsi="Cambria" w:cs="TimesNewRomanPS-BoldMT"/>
                <w:color w:val="FF0000"/>
                <w:sz w:val="18"/>
                <w:szCs w:val="20"/>
              </w:rPr>
            </w:pPr>
            <w:r w:rsidRPr="00D10BF6">
              <w:rPr>
                <w:rFonts w:ascii="Cambria" w:hAnsi="Cambria" w:cs="Arial"/>
                <w:b/>
                <w:bCs/>
              </w:rPr>
              <w:t xml:space="preserve">Collegium </w:t>
            </w:r>
            <w:proofErr w:type="spellStart"/>
            <w:r w:rsidRPr="00D10BF6">
              <w:rPr>
                <w:rFonts w:ascii="Cambria" w:hAnsi="Cambria" w:cs="Arial"/>
                <w:b/>
                <w:bCs/>
              </w:rPr>
              <w:t>Mathematicum</w:t>
            </w:r>
            <w:proofErr w:type="spellEnd"/>
            <w:r w:rsidRPr="00D10BF6">
              <w:rPr>
                <w:rFonts w:ascii="Cambria" w:hAnsi="Cambria" w:cs="Arial"/>
                <w:b/>
                <w:bCs/>
              </w:rPr>
              <w:t xml:space="preserve"> ul. Uniwersytetu Poznańskiego 4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4D0F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DF1BE5" w:rsidRPr="000E0A69" w14:paraId="410A0703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E6EB" w14:textId="0E5E5C03" w:rsidR="00DF1BE5" w:rsidRPr="000E0A69" w:rsidRDefault="00DF1BE5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A6ED" w14:textId="271E0396" w:rsidR="00DF1BE5" w:rsidRPr="004E6E62" w:rsidRDefault="00F54082" w:rsidP="00F249C2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D10BF6">
              <w:rPr>
                <w:rFonts w:ascii="Cambria" w:hAnsi="Cambria" w:cs="Arial"/>
                <w:b/>
                <w:bCs/>
              </w:rPr>
              <w:t xml:space="preserve">Collegium </w:t>
            </w:r>
            <w:proofErr w:type="spellStart"/>
            <w:r w:rsidRPr="00D10BF6">
              <w:rPr>
                <w:rFonts w:ascii="Cambria" w:hAnsi="Cambria" w:cs="Arial"/>
                <w:b/>
                <w:bCs/>
              </w:rPr>
              <w:t>Historicum</w:t>
            </w:r>
            <w:proofErr w:type="spellEnd"/>
            <w:r w:rsidRPr="00D10BF6">
              <w:rPr>
                <w:rFonts w:ascii="Cambria" w:hAnsi="Cambria" w:cs="Arial"/>
                <w:b/>
                <w:bCs/>
              </w:rPr>
              <w:t xml:space="preserve">  ul. Uniwersytetu Poznańskiego 7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BEF7" w14:textId="77777777" w:rsidR="00DF1BE5" w:rsidRPr="000E0A69" w:rsidRDefault="00DF1BE5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DF1BE5" w:rsidRPr="000E0A69" w14:paraId="0B6C7339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E842" w14:textId="54FCA8D1" w:rsidR="00DF1BE5" w:rsidRPr="000E0A69" w:rsidRDefault="00DF1BE5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E620" w14:textId="52428D2E" w:rsidR="00DF1BE5" w:rsidRPr="004E6E62" w:rsidRDefault="00F54082" w:rsidP="00F249C2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D10BF6">
              <w:rPr>
                <w:rFonts w:ascii="Cambria" w:hAnsi="Cambria" w:cs="Arial"/>
                <w:b/>
                <w:bCs/>
              </w:rPr>
              <w:t>Centrum Zaawansowanych Technologii ul. Uniwersytetu Poznańskiego 10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0B4E" w14:textId="77777777" w:rsidR="00DF1BE5" w:rsidRPr="000E0A69" w:rsidRDefault="00DF1BE5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F54082" w:rsidRPr="000E0A69" w14:paraId="31F4E79D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66C6" w14:textId="29D3DC40" w:rsidR="00F54082" w:rsidRDefault="00F54082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9678" w14:textId="0E7140E9" w:rsidR="00F54082" w:rsidRPr="00D10BF6" w:rsidRDefault="00F54082" w:rsidP="00F249C2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</w:rPr>
            </w:pPr>
            <w:r w:rsidRPr="00D10BF6">
              <w:rPr>
                <w:rFonts w:ascii="Cambria" w:hAnsi="Cambria" w:cs="Arial"/>
                <w:b/>
                <w:bCs/>
              </w:rPr>
              <w:t xml:space="preserve">Collegium </w:t>
            </w:r>
            <w:proofErr w:type="spellStart"/>
            <w:r w:rsidRPr="00D10BF6">
              <w:rPr>
                <w:rFonts w:ascii="Cambria" w:hAnsi="Cambria" w:cs="Arial"/>
                <w:b/>
                <w:bCs/>
              </w:rPr>
              <w:t>Politicum</w:t>
            </w:r>
            <w:proofErr w:type="spellEnd"/>
            <w:r w:rsidRPr="00D10BF6">
              <w:rPr>
                <w:rFonts w:ascii="Cambria" w:hAnsi="Cambria" w:cs="Arial"/>
                <w:b/>
                <w:bCs/>
              </w:rPr>
              <w:t xml:space="preserve"> ul. Uniwersytetu Poznańskiego 5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3994" w14:textId="77777777" w:rsidR="00F54082" w:rsidRPr="000E0A69" w:rsidRDefault="00F54082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F54082" w:rsidRPr="000E0A69" w14:paraId="5BD513DF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16C9" w14:textId="4FCDD231" w:rsidR="00F54082" w:rsidRDefault="00F54082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5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4D30A" w14:textId="460B8B4A" w:rsidR="00F54082" w:rsidRPr="00D10BF6" w:rsidRDefault="00F54082" w:rsidP="00F249C2">
            <w:pPr>
              <w:autoSpaceDE w:val="0"/>
              <w:autoSpaceDN w:val="0"/>
              <w:adjustRightInd w:val="0"/>
              <w:rPr>
                <w:rFonts w:ascii="Cambria" w:hAnsi="Cambria" w:cs="Arial"/>
                <w:b/>
                <w:bCs/>
              </w:rPr>
            </w:pPr>
            <w:r w:rsidRPr="00D10BF6">
              <w:rPr>
                <w:rFonts w:ascii="Cambria" w:hAnsi="Cambria" w:cs="Arial"/>
                <w:b/>
                <w:bCs/>
              </w:rPr>
              <w:t xml:space="preserve">Collegium </w:t>
            </w:r>
            <w:proofErr w:type="spellStart"/>
            <w:r w:rsidRPr="00D10BF6">
              <w:rPr>
                <w:rFonts w:ascii="Cambria" w:hAnsi="Cambria" w:cs="Arial"/>
                <w:b/>
                <w:bCs/>
              </w:rPr>
              <w:t>Geographicum</w:t>
            </w:r>
            <w:proofErr w:type="spellEnd"/>
            <w:r w:rsidRPr="00D10BF6">
              <w:rPr>
                <w:rFonts w:ascii="Cambria" w:hAnsi="Cambria" w:cs="Arial"/>
                <w:b/>
                <w:bCs/>
              </w:rPr>
              <w:t xml:space="preserve"> ul. Bogumiła Krygowskiego 10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2568" w14:textId="77777777" w:rsidR="00F54082" w:rsidRPr="000E0A69" w:rsidRDefault="00F54082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F54082" w:rsidRPr="000E0A69" w14:paraId="7BB4B5E1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C335" w14:textId="260582C3" w:rsidR="00F54082" w:rsidRDefault="00F54082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6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FB26E" w14:textId="0D995E92" w:rsidR="00F54082" w:rsidRPr="00D10BF6" w:rsidRDefault="00F54082" w:rsidP="00F54082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D10BF6">
              <w:rPr>
                <w:rFonts w:ascii="Cambria" w:hAnsi="Cambria" w:cs="Arial"/>
                <w:b/>
                <w:bCs/>
              </w:rPr>
              <w:t xml:space="preserve">Collegium </w:t>
            </w:r>
            <w:proofErr w:type="spellStart"/>
            <w:r w:rsidRPr="00D10BF6">
              <w:rPr>
                <w:rFonts w:ascii="Cambria" w:hAnsi="Cambria" w:cs="Arial"/>
                <w:b/>
                <w:bCs/>
              </w:rPr>
              <w:t>Geologicum</w:t>
            </w:r>
            <w:proofErr w:type="spellEnd"/>
            <w:r w:rsidRPr="00D10BF6">
              <w:rPr>
                <w:rFonts w:ascii="Cambria" w:hAnsi="Cambria" w:cs="Arial"/>
                <w:b/>
                <w:bCs/>
              </w:rPr>
              <w:t xml:space="preserve"> ul. Bogumiła Krygowskiego 12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E833" w14:textId="77777777" w:rsidR="00F54082" w:rsidRPr="000E0A69" w:rsidRDefault="00F54082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483339" w:rsidRPr="000E0A69" w14:paraId="3468AD1F" w14:textId="77777777" w:rsidTr="00CA3F71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8849" w14:textId="1BE80041" w:rsidR="00483339" w:rsidRPr="000E0A69" w:rsidRDefault="00F54082" w:rsidP="00CA3F71">
            <w:pPr>
              <w:widowControl w:val="0"/>
              <w:suppressAutoHyphens/>
              <w:jc w:val="center"/>
              <w:rPr>
                <w:rFonts w:ascii="Cambria" w:hAnsi="Cambria" w:cs="Arial"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sz w:val="18"/>
                <w:szCs w:val="18"/>
                <w:lang w:eastAsia="x-none"/>
              </w:rPr>
              <w:lastRenderedPageBreak/>
              <w:t>7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0D59" w14:textId="77777777" w:rsidR="00483339" w:rsidRPr="000E0A69" w:rsidRDefault="00437C5E" w:rsidP="00CA3F71">
            <w:pPr>
              <w:rPr>
                <w:rFonts w:ascii="Cambria" w:hAnsi="Cambria" w:cs="Arial"/>
                <w:iCs/>
                <w:sz w:val="18"/>
                <w:szCs w:val="22"/>
                <w:lang w:eastAsia="x-none"/>
              </w:rPr>
            </w:pPr>
            <w:r w:rsidRPr="000E0A69">
              <w:rPr>
                <w:rFonts w:ascii="Cambria" w:hAnsi="Cambria" w:cs="Arial"/>
                <w:bCs/>
                <w:sz w:val="18"/>
                <w:szCs w:val="18"/>
              </w:rPr>
              <w:t xml:space="preserve">Koszty niezbędnych zabezpieczeń bhp, p. </w:t>
            </w:r>
            <w:proofErr w:type="spellStart"/>
            <w:r w:rsidRPr="000E0A69">
              <w:rPr>
                <w:rFonts w:ascii="Cambria" w:hAnsi="Cambria" w:cs="Arial"/>
                <w:bCs/>
                <w:sz w:val="18"/>
                <w:szCs w:val="18"/>
              </w:rPr>
              <w:t>poż</w:t>
            </w:r>
            <w:proofErr w:type="spellEnd"/>
            <w:r w:rsidRPr="000E0A69">
              <w:rPr>
                <w:rFonts w:ascii="Cambria" w:hAnsi="Cambria" w:cs="Arial"/>
                <w:bCs/>
                <w:sz w:val="18"/>
                <w:szCs w:val="18"/>
              </w:rPr>
              <w:t>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0E0A69">
              <w:rPr>
                <w:rFonts w:ascii="Cambria" w:hAnsi="Cambria" w:cs="Arial"/>
                <w:bCs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C4FC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83339" w:rsidRPr="000E0A69" w14:paraId="3C200865" w14:textId="77777777" w:rsidTr="00CA3F71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533B" w14:textId="77777777" w:rsidR="00483339" w:rsidRPr="000E0A69" w:rsidRDefault="00483339" w:rsidP="00CA3F71">
            <w:pPr>
              <w:widowControl w:val="0"/>
              <w:suppressAutoHyphens/>
              <w:jc w:val="right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  <w:r w:rsidRPr="000E0A69"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D787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14:paraId="33EEE6EE" w14:textId="77777777" w:rsidR="00B512ED" w:rsidRPr="000E0A69" w:rsidRDefault="008E6EC7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  <w:r w:rsidRPr="000E0A69">
        <w:rPr>
          <w:rFonts w:ascii="Cambria" w:hAnsi="Cambria" w:cs="Arial"/>
          <w:b/>
          <w:bCs/>
          <w:color w:val="FF0000"/>
          <w:sz w:val="14"/>
          <w:szCs w:val="14"/>
          <w:lang w:val="pl-PL"/>
        </w:rPr>
        <w:t xml:space="preserve"> </w:t>
      </w:r>
    </w:p>
    <w:p w14:paraId="6F1E02F0" w14:textId="77777777" w:rsidR="00F249C2" w:rsidRPr="000E0A69" w:rsidRDefault="00F249C2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6D63A027" w14:textId="77777777" w:rsidR="00C005DD" w:rsidRPr="000E0A69" w:rsidRDefault="00C005D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2203F8D2" w14:textId="77777777" w:rsidR="00441851" w:rsidRPr="000E0A69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0E0A69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0E0A69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0E0A69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D6D657C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0E0A69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38DB0DAE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t xml:space="preserve">W tym </w:t>
      </w:r>
      <w:r w:rsidRPr="000E0A69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0E0A69">
        <w:rPr>
          <w:rFonts w:ascii="Cambria" w:hAnsi="Cambria" w:cs="Arial"/>
          <w:bCs/>
          <w:i/>
          <w:sz w:val="14"/>
          <w:szCs w:val="16"/>
        </w:rPr>
        <w:t>RAZEM NETT</w:t>
      </w: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0E0A69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46A89890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0E0A69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0E0A69" w14:paraId="057E505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A9A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11C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3D5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AB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2FE1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B3B7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0E0A69" w14:paraId="4CA197CC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0F49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57E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565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136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362D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3B9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7B68FA0D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50B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592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6E7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30B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5E0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11C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55F7FA65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CC6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FCEA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9E60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254DE04A" w14:textId="77777777" w:rsidR="00441851" w:rsidRPr="000E0A69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7A24A6E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680E25BD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01CAC451" w14:textId="77777777" w:rsidR="000B6D3E" w:rsidRPr="000E0A69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Oświadczamy, że:</w:t>
      </w:r>
    </w:p>
    <w:p w14:paraId="5ADA062E" w14:textId="0E132D98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2718AF23" w14:textId="53025782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zapoznaliśmy się ze Specyfikacją Warunków Zamówienia oraz akceptujemy wszystkie</w:t>
      </w:r>
      <w:r w:rsidR="008B3B68" w:rsidRPr="008B3B68">
        <w:rPr>
          <w:rFonts w:ascii="Cambria" w:hAnsi="Cambria" w:cs="Arial"/>
          <w:sz w:val="22"/>
          <w:szCs w:val="22"/>
        </w:rPr>
        <w:t xml:space="preserve"> </w:t>
      </w:r>
      <w:r w:rsidRPr="008B3B68">
        <w:rPr>
          <w:rFonts w:ascii="Cambria" w:hAnsi="Cambria" w:cs="Arial"/>
          <w:sz w:val="22"/>
          <w:szCs w:val="22"/>
        </w:rPr>
        <w:t>warunki w niej zawarte,</w:t>
      </w:r>
    </w:p>
    <w:p w14:paraId="1BF90259" w14:textId="4E194B8E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3ADBD1E5" w14:textId="6A2A5C0C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</w:rPr>
        <w:t>uważamy się za związanych niniejszą ofertą na czas wskazany w SWZ.</w:t>
      </w:r>
    </w:p>
    <w:p w14:paraId="6A17E0D8" w14:textId="237EB5E3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41059D11" w14:textId="6908CC9D" w:rsidR="00FC3264" w:rsidRPr="008B3B68" w:rsidRDefault="00FC3264" w:rsidP="00696826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8B3B68">
        <w:rPr>
          <w:rFonts w:ascii="Cambria" w:hAnsi="Cambria" w:cs="Arial"/>
          <w:sz w:val="22"/>
          <w:szCs w:val="22"/>
        </w:rPr>
        <w:t xml:space="preserve"> </w:t>
      </w:r>
      <w:r w:rsidRPr="008B3B68">
        <w:rPr>
          <w:rFonts w:ascii="Cambria" w:hAnsi="Cambria" w:cs="Arial"/>
          <w:sz w:val="22"/>
          <w:szCs w:val="22"/>
        </w:rPr>
        <w:t>przyszłego świadczenia umownego.</w:t>
      </w:r>
    </w:p>
    <w:p w14:paraId="0F67620E" w14:textId="77777777" w:rsidR="00085F60" w:rsidRPr="000E0A69" w:rsidRDefault="00085F60" w:rsidP="00EC6581">
      <w:pPr>
        <w:spacing w:before="60" w:after="60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0C297480" w14:textId="77777777" w:rsidR="000C40DB" w:rsidRPr="000E0A69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</w:rPr>
        <w:t>Oświadczamy, że udzielamy ..............</w:t>
      </w:r>
      <w:r w:rsidRPr="000E0A69">
        <w:rPr>
          <w:rFonts w:ascii="Cambria" w:hAnsi="Cambria" w:cs="Arial"/>
          <w:b/>
        </w:rPr>
        <w:t xml:space="preserve"> – miesięcy gwarancji </w:t>
      </w:r>
      <w:r w:rsidRPr="000E0A69">
        <w:rPr>
          <w:rFonts w:ascii="Cambria" w:hAnsi="Cambria" w:cs="Arial"/>
        </w:rPr>
        <w:t xml:space="preserve">(co najmniej </w:t>
      </w:r>
      <w:r w:rsidR="00437AED" w:rsidRPr="000E0A69">
        <w:rPr>
          <w:rFonts w:ascii="Cambria" w:hAnsi="Cambria" w:cs="Arial"/>
        </w:rPr>
        <w:t>36</w:t>
      </w:r>
      <w:r w:rsidRPr="000E0A69">
        <w:rPr>
          <w:rFonts w:ascii="Cambria" w:hAnsi="Cambria" w:cs="Arial"/>
        </w:rPr>
        <w:t xml:space="preserve"> miesi</w:t>
      </w:r>
      <w:r w:rsidR="005C707E" w:rsidRPr="000E0A69">
        <w:rPr>
          <w:rFonts w:ascii="Cambria" w:hAnsi="Cambria" w:cs="Arial"/>
        </w:rPr>
        <w:t>ące</w:t>
      </w:r>
      <w:r w:rsidRPr="000E0A69">
        <w:rPr>
          <w:rFonts w:ascii="Cambria" w:hAnsi="Cambria" w:cs="Arial"/>
        </w:rPr>
        <w:t>)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  <w:r w:rsidRPr="000E0A69">
        <w:rPr>
          <w:rFonts w:ascii="Cambria" w:hAnsi="Cambria" w:cs="Arial"/>
          <w:sz w:val="22"/>
          <w:szCs w:val="22"/>
        </w:rPr>
        <w:t>na wykonane przez siebie roboty</w:t>
      </w:r>
      <w:r w:rsidR="000343F4" w:rsidRPr="000E0A69">
        <w:rPr>
          <w:rFonts w:ascii="Cambria" w:hAnsi="Cambria" w:cs="Arial"/>
          <w:sz w:val="22"/>
          <w:szCs w:val="22"/>
        </w:rPr>
        <w:t xml:space="preserve"> i zamontowane urządzenia</w:t>
      </w:r>
      <w:r w:rsidR="00A34FA8" w:rsidRPr="000E0A69">
        <w:rPr>
          <w:rFonts w:ascii="Cambria" w:hAnsi="Cambria" w:cs="Arial"/>
          <w:sz w:val="22"/>
          <w:szCs w:val="22"/>
        </w:rPr>
        <w:t>.</w:t>
      </w:r>
    </w:p>
    <w:p w14:paraId="2D671BEE" w14:textId="77777777" w:rsidR="007419A4" w:rsidRPr="000E0A69" w:rsidRDefault="007419A4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iCs/>
          <w:sz w:val="22"/>
          <w:szCs w:val="22"/>
        </w:rPr>
        <w:t>Czas gwarancji w miesiącach stanowi jedno z kryteriów oceny ofert.</w:t>
      </w:r>
    </w:p>
    <w:p w14:paraId="67A75399" w14:textId="77777777" w:rsidR="001E05B7" w:rsidRPr="000E0A69" w:rsidRDefault="00D130D1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sz w:val="20"/>
          <w:szCs w:val="22"/>
          <w:lang w:eastAsia="zh-CN"/>
        </w:rPr>
        <w:t>(</w:t>
      </w:r>
      <w:r w:rsidR="001E05B7" w:rsidRPr="000E0A69">
        <w:rPr>
          <w:rFonts w:ascii="Cambria" w:hAnsi="Cambria" w:cs="Arial"/>
          <w:i/>
          <w:sz w:val="20"/>
          <w:szCs w:val="22"/>
          <w:lang w:eastAsia="zh-CN"/>
        </w:rPr>
        <w:t>W</w:t>
      </w:r>
      <w:r w:rsidR="001E05B7" w:rsidRPr="000E0A69">
        <w:rPr>
          <w:rFonts w:ascii="Cambria" w:eastAsia="MS Mincho" w:hAnsi="Cambria" w:cs="Arial"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r w:rsidR="000B6D3E" w:rsidRPr="000E0A69">
        <w:rPr>
          <w:rFonts w:ascii="Cambria" w:eastAsia="MS Mincho" w:hAnsi="Cambria" w:cs="Arial"/>
          <w:i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>SWZ</w:t>
      </w:r>
      <w:r w:rsidR="001E05B7" w:rsidRPr="000E0A69">
        <w:rPr>
          <w:rFonts w:ascii="Cambria" w:hAnsi="Cambria" w:cs="Arial"/>
          <w:bCs/>
          <w:i/>
          <w:sz w:val="20"/>
          <w:szCs w:val="22"/>
          <w:lang w:eastAsia="zh-CN"/>
        </w:rPr>
        <w:t>)</w:t>
      </w:r>
    </w:p>
    <w:p w14:paraId="193F0221" w14:textId="77777777" w:rsidR="000B6D3E" w:rsidRPr="000E0A69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0E0A69">
        <w:rPr>
          <w:rFonts w:ascii="Cambria" w:hAnsi="Cambria" w:cs="Arial"/>
          <w:b/>
          <w:lang w:eastAsia="ar-SA"/>
        </w:rPr>
        <w:t>polegam / nie polegam*</w:t>
      </w:r>
      <w:r w:rsidRPr="000E0A69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0E0A69">
        <w:rPr>
          <w:rFonts w:ascii="Cambria" w:hAnsi="Cambria" w:cs="Arial"/>
          <w:b/>
          <w:sz w:val="22"/>
        </w:rPr>
        <w:t>na zdolnościach podmiotów udostępniających zasoby</w:t>
      </w:r>
      <w:r w:rsidRPr="000E0A69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0E0A69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0E0A69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214174E5" w14:textId="77777777" w:rsidR="005E0D61" w:rsidRPr="000E0A69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672E44EA" w14:textId="77777777" w:rsidR="005E0D61" w:rsidRPr="000E0A69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0E0A69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0E0A69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0E0A69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7516A909" w14:textId="77777777" w:rsidR="002935BD" w:rsidRPr="000E0A69" w:rsidRDefault="002935BD" w:rsidP="00091430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18"/>
          <w:szCs w:val="20"/>
          <w:shd w:val="clear" w:color="auto" w:fill="FFFFFF"/>
        </w:rPr>
      </w:pP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091430"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015FAAEB" w14:textId="77777777" w:rsidR="002935BD" w:rsidRPr="000E0A69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4E2CBB88" w14:textId="77777777" w:rsidR="000B6D3E" w:rsidRPr="000E0A69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0E0A69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0E0A69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5233929" w14:textId="77777777" w:rsidR="000B6D3E" w:rsidRPr="000E0A69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3549649" w14:textId="77777777" w:rsidR="000B6D3E" w:rsidRPr="000E0A69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1657CB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0E0A69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4732E874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70C7E97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0E0A69">
        <w:rPr>
          <w:rFonts w:ascii="Cambria" w:hAnsi="Cambria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0E0A69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0E0A69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5610F2C" w14:textId="77777777" w:rsidR="000B6D3E" w:rsidRPr="000E0A69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78FB3D1" w14:textId="77777777" w:rsidR="000B6D3E" w:rsidRPr="000E0A69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5EF258E7" w14:textId="77777777" w:rsidR="00244F14" w:rsidRPr="000E0A69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1249790D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27B5A71D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ED8D0A2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5EC8D388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5967EBD6" w14:textId="77777777" w:rsidR="00340E37" w:rsidRPr="000E0A69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7. </w:t>
      </w:r>
      <w:r w:rsidR="00340E37" w:rsidRPr="000E0A69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0E0A69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0E0A69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CF4C02" w14:textId="77777777" w:rsidR="00340E37" w:rsidRPr="000E0A69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0E0A69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0E0A69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A3A557" w14:textId="77777777" w:rsidR="006D7538" w:rsidRPr="000E0A69" w:rsidRDefault="006D7538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520AF8C9" w14:textId="77777777" w:rsidR="00340E37" w:rsidRPr="000E0A69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0E0A69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9F7235F" w14:textId="77777777" w:rsidR="00340E37" w:rsidRPr="000E0A69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691499A6" w14:textId="77777777" w:rsidR="00FC3264" w:rsidRPr="000E0A69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Integralną częścią oferty są:</w:t>
      </w:r>
    </w:p>
    <w:p w14:paraId="5657609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7121D1F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39816273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3AAAEB8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35FD93A0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5C151F3D" w14:textId="04BFEA6A" w:rsidR="009765FC" w:rsidRPr="000E0A69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0E0A69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DF1BE5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0E0A69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315C5741" w14:textId="77777777" w:rsidR="009765FC" w:rsidRPr="000E0A69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E8C2843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1F16F67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64B8CD2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B663C4A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C23C13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2B84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3C020B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CB3F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4FEF978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B9D8BFA" w14:textId="77777777" w:rsidR="00B65C49" w:rsidRPr="000E0A69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60FCCCF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7311CFB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31A5B9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AF6A33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589DEA7" w14:textId="77777777" w:rsidR="00D130D1" w:rsidRPr="000E0A69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2F6205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D019E1" w14:textId="77777777" w:rsidR="00FC3264" w:rsidRPr="000E0A69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0E0A69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2B7DB231" w14:textId="77777777" w:rsidR="00C10ED3" w:rsidRPr="000E0A69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</w:rPr>
        <w:t>* niewłaściwe skreślić</w:t>
      </w:r>
    </w:p>
    <w:p w14:paraId="1029D965" w14:textId="77777777" w:rsidR="00C10ED3" w:rsidRPr="000E0A69" w:rsidRDefault="00C10ED3" w:rsidP="00C10ED3">
      <w:pPr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0E0A69">
        <w:rPr>
          <w:rFonts w:ascii="Cambria" w:hAnsi="Cambria" w:cs="Arial"/>
          <w:sz w:val="18"/>
          <w:szCs w:val="18"/>
        </w:rPr>
        <w:t>wypełnić jeżeli dotyczy</w:t>
      </w:r>
    </w:p>
    <w:p w14:paraId="3085B822" w14:textId="77777777" w:rsidR="001313E7" w:rsidRPr="000E0A69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hAnsi="Cambria" w:cs="Arial"/>
          <w:sz w:val="18"/>
          <w:szCs w:val="18"/>
        </w:rPr>
        <w:t xml:space="preserve">*** 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4F5ABEC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2FD13FB9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9865E86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0E0A69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1C43E" w14:textId="77777777" w:rsidR="00855A26" w:rsidRDefault="00855A26">
      <w:r>
        <w:separator/>
      </w:r>
    </w:p>
  </w:endnote>
  <w:endnote w:type="continuationSeparator" w:id="0">
    <w:p w14:paraId="18FC0F72" w14:textId="77777777" w:rsidR="00855A26" w:rsidRDefault="00855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D137C" w14:textId="77777777" w:rsidR="00855A26" w:rsidRDefault="00855A26">
      <w:r>
        <w:separator/>
      </w:r>
    </w:p>
  </w:footnote>
  <w:footnote w:type="continuationSeparator" w:id="0">
    <w:p w14:paraId="55708980" w14:textId="77777777" w:rsidR="00855A26" w:rsidRDefault="00855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BD79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557D8B3F" w14:textId="08769D61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F54082">
      <w:rPr>
        <w:rFonts w:ascii="Arial" w:hAnsi="Arial" w:cs="Arial"/>
        <w:i/>
        <w:sz w:val="20"/>
        <w:szCs w:val="20"/>
      </w:rPr>
      <w:t>8069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124231"/>
    <w:multiLevelType w:val="hybridMultilevel"/>
    <w:tmpl w:val="37681B8C"/>
    <w:lvl w:ilvl="0" w:tplc="A81E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514650">
    <w:abstractNumId w:val="12"/>
  </w:num>
  <w:num w:numId="2" w16cid:durableId="1978991076">
    <w:abstractNumId w:val="28"/>
  </w:num>
  <w:num w:numId="3" w16cid:durableId="726337438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4517003">
    <w:abstractNumId w:val="25"/>
  </w:num>
  <w:num w:numId="5" w16cid:durableId="1114850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0322724">
    <w:abstractNumId w:val="19"/>
  </w:num>
  <w:num w:numId="7" w16cid:durableId="1782721131">
    <w:abstractNumId w:val="6"/>
  </w:num>
  <w:num w:numId="8" w16cid:durableId="272906976">
    <w:abstractNumId w:val="27"/>
  </w:num>
  <w:num w:numId="9" w16cid:durableId="1561162440">
    <w:abstractNumId w:val="17"/>
  </w:num>
  <w:num w:numId="10" w16cid:durableId="1039084386">
    <w:abstractNumId w:val="29"/>
  </w:num>
  <w:num w:numId="11" w16cid:durableId="49960687">
    <w:abstractNumId w:val="10"/>
  </w:num>
  <w:num w:numId="12" w16cid:durableId="1418406447">
    <w:abstractNumId w:val="0"/>
  </w:num>
  <w:num w:numId="13" w16cid:durableId="2115437433">
    <w:abstractNumId w:val="15"/>
  </w:num>
  <w:num w:numId="14" w16cid:durableId="1685207357">
    <w:abstractNumId w:val="21"/>
  </w:num>
  <w:num w:numId="15" w16cid:durableId="6067395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35257473">
    <w:abstractNumId w:val="8"/>
  </w:num>
  <w:num w:numId="17" w16cid:durableId="562177688">
    <w:abstractNumId w:val="1"/>
  </w:num>
  <w:num w:numId="18" w16cid:durableId="1214198681">
    <w:abstractNumId w:val="7"/>
  </w:num>
  <w:num w:numId="19" w16cid:durableId="828981342">
    <w:abstractNumId w:val="30"/>
  </w:num>
  <w:num w:numId="20" w16cid:durableId="66154385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71430944">
    <w:abstractNumId w:val="5"/>
  </w:num>
  <w:num w:numId="22" w16cid:durableId="253318664">
    <w:abstractNumId w:val="9"/>
  </w:num>
  <w:num w:numId="23" w16cid:durableId="6990160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62982226">
    <w:abstractNumId w:val="3"/>
  </w:num>
  <w:num w:numId="25" w16cid:durableId="1280139988">
    <w:abstractNumId w:val="16"/>
  </w:num>
  <w:num w:numId="26" w16cid:durableId="553008587">
    <w:abstractNumId w:val="11"/>
  </w:num>
  <w:num w:numId="27" w16cid:durableId="1571497167">
    <w:abstractNumId w:val="20"/>
  </w:num>
  <w:num w:numId="28" w16cid:durableId="1218592468">
    <w:abstractNumId w:val="4"/>
  </w:num>
  <w:num w:numId="29" w16cid:durableId="522519240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13516544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39892092">
    <w:abstractNumId w:val="2"/>
  </w:num>
  <w:num w:numId="32" w16cid:durableId="2110733171">
    <w:abstractNumId w:val="14"/>
  </w:num>
  <w:num w:numId="33" w16cid:durableId="1554734744">
    <w:abstractNumId w:val="31"/>
  </w:num>
  <w:num w:numId="34" w16cid:durableId="1248616367">
    <w:abstractNumId w:val="22"/>
  </w:num>
  <w:num w:numId="35" w16cid:durableId="151834577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43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0A69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4AAE"/>
    <w:rsid w:val="00195181"/>
    <w:rsid w:val="00195AB0"/>
    <w:rsid w:val="00197467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12D42"/>
    <w:rsid w:val="00224F5E"/>
    <w:rsid w:val="00242204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FD4"/>
    <w:rsid w:val="00284455"/>
    <w:rsid w:val="00287464"/>
    <w:rsid w:val="002913FD"/>
    <w:rsid w:val="0029149C"/>
    <w:rsid w:val="00291C32"/>
    <w:rsid w:val="002935BD"/>
    <w:rsid w:val="00293B79"/>
    <w:rsid w:val="002973FB"/>
    <w:rsid w:val="002A1819"/>
    <w:rsid w:val="002A555E"/>
    <w:rsid w:val="002B226E"/>
    <w:rsid w:val="002B3950"/>
    <w:rsid w:val="002B4C64"/>
    <w:rsid w:val="002C1B21"/>
    <w:rsid w:val="002C35D2"/>
    <w:rsid w:val="002C5635"/>
    <w:rsid w:val="002D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06D"/>
    <w:rsid w:val="00303FBE"/>
    <w:rsid w:val="003046A1"/>
    <w:rsid w:val="00311068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175F"/>
    <w:rsid w:val="00372395"/>
    <w:rsid w:val="003764AE"/>
    <w:rsid w:val="00376EE0"/>
    <w:rsid w:val="00380C58"/>
    <w:rsid w:val="00386A94"/>
    <w:rsid w:val="00387258"/>
    <w:rsid w:val="00387C40"/>
    <w:rsid w:val="003930E0"/>
    <w:rsid w:val="00395792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E11CA"/>
    <w:rsid w:val="003E4953"/>
    <w:rsid w:val="003E6AD4"/>
    <w:rsid w:val="003F0F54"/>
    <w:rsid w:val="003F3093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4448"/>
    <w:rsid w:val="004358CF"/>
    <w:rsid w:val="00435F54"/>
    <w:rsid w:val="00437AED"/>
    <w:rsid w:val="00437C5E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83339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42BF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0E93"/>
    <w:rsid w:val="005B273E"/>
    <w:rsid w:val="005B5BBB"/>
    <w:rsid w:val="005B609E"/>
    <w:rsid w:val="005B6732"/>
    <w:rsid w:val="005C5480"/>
    <w:rsid w:val="005C6001"/>
    <w:rsid w:val="005C61CF"/>
    <w:rsid w:val="005C707E"/>
    <w:rsid w:val="005C7A0C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E02"/>
    <w:rsid w:val="00615DDE"/>
    <w:rsid w:val="00626A4D"/>
    <w:rsid w:val="00642B60"/>
    <w:rsid w:val="0064458F"/>
    <w:rsid w:val="00646AA7"/>
    <w:rsid w:val="00654ED8"/>
    <w:rsid w:val="00661002"/>
    <w:rsid w:val="00662684"/>
    <w:rsid w:val="00663A9A"/>
    <w:rsid w:val="00665EED"/>
    <w:rsid w:val="00671A32"/>
    <w:rsid w:val="00674268"/>
    <w:rsid w:val="00675F31"/>
    <w:rsid w:val="0068065A"/>
    <w:rsid w:val="0068108E"/>
    <w:rsid w:val="006828EE"/>
    <w:rsid w:val="0068738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07A5"/>
    <w:rsid w:val="007F122F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FF3"/>
    <w:rsid w:val="00820FC3"/>
    <w:rsid w:val="00822A7B"/>
    <w:rsid w:val="008259E2"/>
    <w:rsid w:val="00826484"/>
    <w:rsid w:val="00836369"/>
    <w:rsid w:val="00837327"/>
    <w:rsid w:val="00847D0A"/>
    <w:rsid w:val="00855A26"/>
    <w:rsid w:val="00862EFA"/>
    <w:rsid w:val="008634D4"/>
    <w:rsid w:val="008702B8"/>
    <w:rsid w:val="0087048F"/>
    <w:rsid w:val="00871933"/>
    <w:rsid w:val="00874358"/>
    <w:rsid w:val="008744E4"/>
    <w:rsid w:val="00876B0A"/>
    <w:rsid w:val="0088399F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B68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158B"/>
    <w:rsid w:val="00923F50"/>
    <w:rsid w:val="00924DEC"/>
    <w:rsid w:val="009329AD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2FA0"/>
    <w:rsid w:val="009E3ECC"/>
    <w:rsid w:val="009E4572"/>
    <w:rsid w:val="009E6AB6"/>
    <w:rsid w:val="009F1A48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4FA8"/>
    <w:rsid w:val="00A36E71"/>
    <w:rsid w:val="00A40F00"/>
    <w:rsid w:val="00A47300"/>
    <w:rsid w:val="00A50864"/>
    <w:rsid w:val="00A5141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890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76DC"/>
    <w:rsid w:val="00B24F20"/>
    <w:rsid w:val="00B32F72"/>
    <w:rsid w:val="00B33047"/>
    <w:rsid w:val="00B41BEF"/>
    <w:rsid w:val="00B43679"/>
    <w:rsid w:val="00B479B9"/>
    <w:rsid w:val="00B512ED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A529B"/>
    <w:rsid w:val="00BA62EB"/>
    <w:rsid w:val="00BA72CA"/>
    <w:rsid w:val="00BA7795"/>
    <w:rsid w:val="00BB359D"/>
    <w:rsid w:val="00BB367A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05DD"/>
    <w:rsid w:val="00C04013"/>
    <w:rsid w:val="00C10ED3"/>
    <w:rsid w:val="00C11DD0"/>
    <w:rsid w:val="00C1549C"/>
    <w:rsid w:val="00C15C54"/>
    <w:rsid w:val="00C1705A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3933"/>
    <w:rsid w:val="00C541C1"/>
    <w:rsid w:val="00C5632D"/>
    <w:rsid w:val="00C62C01"/>
    <w:rsid w:val="00C633C8"/>
    <w:rsid w:val="00C65D99"/>
    <w:rsid w:val="00C66BE5"/>
    <w:rsid w:val="00C70299"/>
    <w:rsid w:val="00C71EA7"/>
    <w:rsid w:val="00C739D1"/>
    <w:rsid w:val="00C73A62"/>
    <w:rsid w:val="00C76008"/>
    <w:rsid w:val="00C76C63"/>
    <w:rsid w:val="00C800E3"/>
    <w:rsid w:val="00C81C40"/>
    <w:rsid w:val="00C81C98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54F7"/>
    <w:rsid w:val="00CE0DE3"/>
    <w:rsid w:val="00CE0DF4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29CA"/>
    <w:rsid w:val="00D633C7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26E3"/>
    <w:rsid w:val="00D83A51"/>
    <w:rsid w:val="00D84B39"/>
    <w:rsid w:val="00D87BD4"/>
    <w:rsid w:val="00D923A6"/>
    <w:rsid w:val="00D95FE6"/>
    <w:rsid w:val="00D97D17"/>
    <w:rsid w:val="00D97F34"/>
    <w:rsid w:val="00DA1EE3"/>
    <w:rsid w:val="00DA7E32"/>
    <w:rsid w:val="00DB00C3"/>
    <w:rsid w:val="00DB7E4D"/>
    <w:rsid w:val="00DC0514"/>
    <w:rsid w:val="00DC0BE2"/>
    <w:rsid w:val="00DC4C6B"/>
    <w:rsid w:val="00DC55E6"/>
    <w:rsid w:val="00DD391F"/>
    <w:rsid w:val="00DD7465"/>
    <w:rsid w:val="00DE3AB3"/>
    <w:rsid w:val="00DE3FD6"/>
    <w:rsid w:val="00DF0A1D"/>
    <w:rsid w:val="00DF0AF4"/>
    <w:rsid w:val="00DF1BE5"/>
    <w:rsid w:val="00DF1D8D"/>
    <w:rsid w:val="00DF57FF"/>
    <w:rsid w:val="00DF6FDE"/>
    <w:rsid w:val="00DF7ABD"/>
    <w:rsid w:val="00E0097E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D47D9"/>
    <w:rsid w:val="00EE30A3"/>
    <w:rsid w:val="00EE5097"/>
    <w:rsid w:val="00EF2146"/>
    <w:rsid w:val="00EF694E"/>
    <w:rsid w:val="00F01A65"/>
    <w:rsid w:val="00F02B6F"/>
    <w:rsid w:val="00F02C2C"/>
    <w:rsid w:val="00F074B1"/>
    <w:rsid w:val="00F0767A"/>
    <w:rsid w:val="00F07FAE"/>
    <w:rsid w:val="00F1419A"/>
    <w:rsid w:val="00F16128"/>
    <w:rsid w:val="00F16AEC"/>
    <w:rsid w:val="00F17EC5"/>
    <w:rsid w:val="00F249C2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082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770C6B"/>
  <w15:chartTrackingRefBased/>
  <w15:docId w15:val="{C8EE9203-DBF5-4F58-8B7D-F088C9D9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Podtytu">
    <w:name w:val="Subtitle"/>
    <w:basedOn w:val="Normalny"/>
    <w:next w:val="Normalny"/>
    <w:link w:val="PodtytuZnak"/>
    <w:qFormat/>
    <w:rsid w:val="00F5408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F5408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1231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2</cp:revision>
  <cp:lastPrinted>2026-04-20T06:42:00Z</cp:lastPrinted>
  <dcterms:created xsi:type="dcterms:W3CDTF">2026-05-05T06:31:00Z</dcterms:created>
  <dcterms:modified xsi:type="dcterms:W3CDTF">2026-05-05T06:31:00Z</dcterms:modified>
</cp:coreProperties>
</file>