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7140BA" w:rsidRDefault="0070281B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7140BA">
        <w:rPr>
          <w:rFonts w:ascii="Arial Narrow" w:hAnsi="Arial Narrow" w:cs="Arial"/>
          <w:sz w:val="24"/>
          <w:szCs w:val="24"/>
        </w:rPr>
        <w:t>Bydgoszcz</w:t>
      </w:r>
      <w:r w:rsidR="00986737" w:rsidRPr="007140BA">
        <w:rPr>
          <w:rFonts w:ascii="Arial Narrow" w:hAnsi="Arial Narrow" w:cs="Arial"/>
          <w:sz w:val="24"/>
          <w:szCs w:val="24"/>
        </w:rPr>
        <w:t xml:space="preserve"> dnia: </w:t>
      </w:r>
      <w:r w:rsidRPr="007140BA">
        <w:rPr>
          <w:rFonts w:ascii="Arial Narrow" w:hAnsi="Arial Narrow" w:cs="Arial"/>
          <w:sz w:val="24"/>
          <w:szCs w:val="24"/>
        </w:rPr>
        <w:t>2026-05-08</w:t>
      </w:r>
    </w:p>
    <w:p w:rsidR="00986737" w:rsidRPr="007140BA" w:rsidRDefault="0070281B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7140BA">
        <w:rPr>
          <w:rFonts w:ascii="Arial Narrow" w:hAnsi="Arial Narrow" w:cs="Arial"/>
          <w:b/>
          <w:bCs/>
          <w:sz w:val="24"/>
          <w:szCs w:val="24"/>
        </w:rPr>
        <w:t>10.WSzKzP SPZOZ</w:t>
      </w:r>
    </w:p>
    <w:p w:rsidR="00986737" w:rsidRPr="007140BA" w:rsidRDefault="0070281B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7140BA">
        <w:rPr>
          <w:rFonts w:ascii="Arial Narrow" w:hAnsi="Arial Narrow" w:cs="Arial"/>
          <w:sz w:val="24"/>
          <w:szCs w:val="24"/>
        </w:rPr>
        <w:t>Powstańców Warszawy</w:t>
      </w:r>
      <w:r w:rsidR="00986737" w:rsidRPr="007140BA">
        <w:rPr>
          <w:rFonts w:ascii="Arial Narrow" w:hAnsi="Arial Narrow" w:cs="Arial"/>
          <w:sz w:val="24"/>
          <w:szCs w:val="24"/>
        </w:rPr>
        <w:t xml:space="preserve"> </w:t>
      </w:r>
      <w:r w:rsidRPr="007140BA">
        <w:rPr>
          <w:rFonts w:ascii="Arial Narrow" w:hAnsi="Arial Narrow" w:cs="Arial"/>
          <w:sz w:val="24"/>
          <w:szCs w:val="24"/>
        </w:rPr>
        <w:t>5</w:t>
      </w:r>
    </w:p>
    <w:p w:rsidR="00986737" w:rsidRPr="007140BA" w:rsidRDefault="0070281B" w:rsidP="00986737">
      <w:pPr>
        <w:rPr>
          <w:rFonts w:ascii="Arial Narrow" w:hAnsi="Arial Narrow" w:cs="Arial"/>
          <w:sz w:val="24"/>
          <w:szCs w:val="24"/>
        </w:rPr>
      </w:pPr>
      <w:r w:rsidRPr="007140BA">
        <w:rPr>
          <w:rFonts w:ascii="Arial Narrow" w:hAnsi="Arial Narrow" w:cs="Arial"/>
          <w:sz w:val="24"/>
          <w:szCs w:val="24"/>
        </w:rPr>
        <w:t>85-681</w:t>
      </w:r>
      <w:r w:rsidR="00986737" w:rsidRPr="007140BA">
        <w:rPr>
          <w:rFonts w:ascii="Arial Narrow" w:hAnsi="Arial Narrow" w:cs="Arial"/>
          <w:sz w:val="24"/>
          <w:szCs w:val="24"/>
        </w:rPr>
        <w:t xml:space="preserve"> </w:t>
      </w:r>
      <w:r w:rsidRPr="007140BA">
        <w:rPr>
          <w:rFonts w:ascii="Arial Narrow" w:hAnsi="Arial Narrow" w:cs="Arial"/>
          <w:sz w:val="24"/>
          <w:szCs w:val="24"/>
        </w:rPr>
        <w:t>Bydgoszcz</w:t>
      </w:r>
    </w:p>
    <w:p w:rsidR="00986737" w:rsidRPr="007140BA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7140B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7140BA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7140B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7140BA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7140BA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7140BA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7140BA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7140B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7140BA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7140B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7140B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7140B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7140BA" w:rsidTr="005A632E">
        <w:tc>
          <w:tcPr>
            <w:tcW w:w="2269" w:type="dxa"/>
            <w:shd w:val="clear" w:color="auto" w:fill="auto"/>
          </w:tcPr>
          <w:p w:rsidR="00986737" w:rsidRPr="007140BA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7140BA" w:rsidRDefault="0070281B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bCs/>
                <w:sz w:val="24"/>
                <w:szCs w:val="24"/>
              </w:rPr>
              <w:t>Dostawy jednorazowe drobnego sprzętu medycznego</w:t>
            </w:r>
            <w:r w:rsidR="00986737" w:rsidRPr="007140B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70281B" w:rsidRPr="007140BA" w:rsidTr="003C1DA3">
        <w:tc>
          <w:tcPr>
            <w:tcW w:w="2269" w:type="dxa"/>
            <w:shd w:val="clear" w:color="auto" w:fill="auto"/>
          </w:tcPr>
          <w:p w:rsidR="0070281B" w:rsidRPr="007140BA" w:rsidRDefault="0070281B" w:rsidP="003C1DA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0281B" w:rsidRPr="007140BA" w:rsidRDefault="0070281B" w:rsidP="003C1D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bCs/>
                <w:sz w:val="24"/>
                <w:szCs w:val="24"/>
              </w:rPr>
              <w:t>59/2026</w:t>
            </w:r>
          </w:p>
        </w:tc>
      </w:tr>
    </w:tbl>
    <w:p w:rsidR="00D665F5" w:rsidRPr="007140BA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140BA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7140BA">
        <w:rPr>
          <w:rFonts w:ascii="Arial Narrow" w:hAnsi="Arial Narrow" w:cs="Arial"/>
          <w:sz w:val="24"/>
          <w:szCs w:val="24"/>
        </w:rPr>
        <w:t>2</w:t>
      </w:r>
      <w:r w:rsidRPr="007140BA">
        <w:rPr>
          <w:rFonts w:ascii="Arial Narrow" w:hAnsi="Arial Narrow" w:cs="Arial"/>
          <w:sz w:val="24"/>
          <w:szCs w:val="24"/>
        </w:rPr>
        <w:t xml:space="preserve"> ust. 5 </w:t>
      </w:r>
      <w:r w:rsidRPr="007140B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7140BA">
        <w:rPr>
          <w:rFonts w:ascii="Arial Narrow" w:hAnsi="Arial Narrow" w:cs="Arial"/>
          <w:sz w:val="24"/>
          <w:szCs w:val="24"/>
        </w:rPr>
        <w:t xml:space="preserve"> </w:t>
      </w:r>
      <w:r w:rsidR="0070281B" w:rsidRPr="007140BA">
        <w:rPr>
          <w:rFonts w:ascii="Arial Narrow" w:hAnsi="Arial Narrow" w:cs="Arial"/>
          <w:sz w:val="24"/>
          <w:szCs w:val="24"/>
        </w:rPr>
        <w:t>(</w:t>
      </w:r>
      <w:proofErr w:type="spellStart"/>
      <w:r w:rsidR="0070281B" w:rsidRPr="007140BA">
        <w:rPr>
          <w:rFonts w:ascii="Arial Narrow" w:hAnsi="Arial Narrow" w:cs="Arial"/>
          <w:sz w:val="24"/>
          <w:szCs w:val="24"/>
        </w:rPr>
        <w:t>t.j</w:t>
      </w:r>
      <w:proofErr w:type="spellEnd"/>
      <w:r w:rsidR="0070281B" w:rsidRPr="007140BA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70281B" w:rsidRPr="007140BA">
        <w:rPr>
          <w:rFonts w:ascii="Arial Narrow" w:hAnsi="Arial Narrow" w:cs="Arial"/>
          <w:sz w:val="24"/>
          <w:szCs w:val="24"/>
        </w:rPr>
        <w:t>p</w:t>
      </w:r>
      <w:r w:rsidR="007140BA">
        <w:rPr>
          <w:rFonts w:ascii="Arial Narrow" w:hAnsi="Arial Narrow" w:cs="Arial"/>
          <w:sz w:val="24"/>
          <w:szCs w:val="24"/>
        </w:rPr>
        <w:t>óźn</w:t>
      </w:r>
      <w:proofErr w:type="spellEnd"/>
      <w:r w:rsidR="0070281B" w:rsidRPr="007140BA">
        <w:rPr>
          <w:rFonts w:ascii="Arial Narrow" w:hAnsi="Arial Narrow" w:cs="Arial"/>
          <w:sz w:val="24"/>
          <w:szCs w:val="24"/>
        </w:rPr>
        <w:t>. zm.)</w:t>
      </w:r>
      <w:r w:rsidR="00490DC0" w:rsidRPr="007140BA">
        <w:rPr>
          <w:rFonts w:ascii="Arial Narrow" w:hAnsi="Arial Narrow" w:cs="Arial"/>
          <w:sz w:val="24"/>
          <w:szCs w:val="24"/>
        </w:rPr>
        <w:t xml:space="preserve"> </w:t>
      </w:r>
      <w:r w:rsidRPr="007140BA">
        <w:rPr>
          <w:rFonts w:ascii="Arial Narrow" w:hAnsi="Arial Narrow" w:cs="Arial"/>
          <w:sz w:val="24"/>
          <w:szCs w:val="24"/>
        </w:rPr>
        <w:t>udostępnia</w:t>
      </w:r>
      <w:r w:rsidR="00F95C33" w:rsidRPr="007140BA">
        <w:rPr>
          <w:rFonts w:ascii="Arial Narrow" w:hAnsi="Arial Narrow" w:cs="Arial"/>
          <w:sz w:val="24"/>
          <w:szCs w:val="24"/>
        </w:rPr>
        <w:t xml:space="preserve"> </w:t>
      </w:r>
      <w:r w:rsidR="004C7E9B" w:rsidRPr="007140BA">
        <w:rPr>
          <w:rFonts w:ascii="Arial Narrow" w:hAnsi="Arial Narrow" w:cs="Arial"/>
          <w:sz w:val="24"/>
          <w:szCs w:val="24"/>
        </w:rPr>
        <w:t>informacj</w:t>
      </w:r>
      <w:r w:rsidR="00577BC6" w:rsidRPr="007140BA">
        <w:rPr>
          <w:rFonts w:ascii="Arial Narrow" w:hAnsi="Arial Narrow" w:cs="Arial"/>
          <w:sz w:val="24"/>
          <w:szCs w:val="24"/>
        </w:rPr>
        <w:t>ę</w:t>
      </w:r>
      <w:r w:rsidR="00035488" w:rsidRPr="007140BA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7140BA">
        <w:rPr>
          <w:rFonts w:ascii="Arial Narrow" w:hAnsi="Arial Narrow" w:cs="Arial"/>
          <w:sz w:val="24"/>
          <w:szCs w:val="24"/>
        </w:rPr>
        <w:t>.</w:t>
      </w:r>
    </w:p>
    <w:p w:rsidR="00A80738" w:rsidRPr="007140BA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7140BA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7140BA">
        <w:rPr>
          <w:rFonts w:ascii="Arial Narrow" w:hAnsi="Arial Narrow" w:cs="Arial"/>
          <w:sz w:val="24"/>
          <w:szCs w:val="24"/>
        </w:rPr>
        <w:t xml:space="preserve"> w dniu </w:t>
      </w:r>
      <w:r w:rsidR="0070281B" w:rsidRPr="007140BA">
        <w:rPr>
          <w:rFonts w:ascii="Arial Narrow" w:hAnsi="Arial Narrow" w:cs="Arial"/>
          <w:sz w:val="24"/>
          <w:szCs w:val="24"/>
        </w:rPr>
        <w:t>08/05/2026</w:t>
      </w:r>
      <w:r w:rsidR="00FF4AB1" w:rsidRPr="007140BA">
        <w:rPr>
          <w:rFonts w:ascii="Arial Narrow" w:hAnsi="Arial Narrow" w:cs="Arial"/>
          <w:sz w:val="24"/>
          <w:szCs w:val="24"/>
        </w:rPr>
        <w:t xml:space="preserve"> o godz. </w:t>
      </w:r>
      <w:r w:rsidR="0070281B" w:rsidRPr="007140BA">
        <w:rPr>
          <w:rFonts w:ascii="Arial Narrow" w:hAnsi="Arial Narrow" w:cs="Arial"/>
          <w:sz w:val="24"/>
          <w:szCs w:val="24"/>
        </w:rPr>
        <w:t>08:15</w:t>
      </w:r>
      <w:r w:rsidRPr="007140BA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7140BA" w:rsidTr="005A632E">
        <w:tc>
          <w:tcPr>
            <w:tcW w:w="1276" w:type="dxa"/>
            <w:shd w:val="clear" w:color="auto" w:fill="F2F2F2"/>
            <w:vAlign w:val="center"/>
          </w:tcPr>
          <w:p w:rsidR="006B27ED" w:rsidRPr="007140B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7140BA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7140B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7140BA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7140B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70281B" w:rsidRPr="007140BA" w:rsidTr="003C1DA3">
        <w:tc>
          <w:tcPr>
            <w:tcW w:w="1276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70281B" w:rsidRPr="007140BA" w:rsidRDefault="0070281B" w:rsidP="003C1DA3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Przedsiębiorstwo Zaopatrzenia Lecznictwa </w:t>
            </w:r>
            <w:proofErr w:type="spellStart"/>
            <w:r w:rsidRPr="007140BA">
              <w:rPr>
                <w:rFonts w:ascii="Arial Narrow" w:hAnsi="Arial Narrow" w:cs="Arial"/>
                <w:sz w:val="24"/>
                <w:szCs w:val="24"/>
              </w:rPr>
              <w:t>Cezal</w:t>
            </w:r>
            <w:proofErr w:type="spellEnd"/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Lublin Sp. z o.o.</w:t>
            </w:r>
          </w:p>
          <w:p w:rsidR="0070281B" w:rsidRPr="007140BA" w:rsidRDefault="0070281B" w:rsidP="003C1DA3">
            <w:pPr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Al. Spółdzielczości Pracy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>38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0281B" w:rsidRPr="007140BA" w:rsidRDefault="0070281B" w:rsidP="003C1DA3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20-147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399.60 zł</w:t>
            </w:r>
          </w:p>
        </w:tc>
      </w:tr>
      <w:tr w:rsidR="0070281B" w:rsidRPr="007140BA" w:rsidTr="003C1DA3">
        <w:tc>
          <w:tcPr>
            <w:tcW w:w="1276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70281B" w:rsidRPr="007140BA" w:rsidRDefault="0070281B" w:rsidP="003C1DA3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Przedsiębiorstwo Zaopatrzenia Lecznictwa </w:t>
            </w:r>
            <w:proofErr w:type="spellStart"/>
            <w:r w:rsidRPr="007140BA">
              <w:rPr>
                <w:rFonts w:ascii="Arial Narrow" w:hAnsi="Arial Narrow" w:cs="Arial"/>
                <w:sz w:val="24"/>
                <w:szCs w:val="24"/>
              </w:rPr>
              <w:t>Cezal</w:t>
            </w:r>
            <w:proofErr w:type="spellEnd"/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Lublin Sp. z o.o.</w:t>
            </w:r>
          </w:p>
          <w:p w:rsidR="0070281B" w:rsidRPr="007140BA" w:rsidRDefault="0070281B" w:rsidP="003C1DA3">
            <w:pPr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Al. Spółdzielczości Pracy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>38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0281B" w:rsidRPr="007140BA" w:rsidRDefault="0070281B" w:rsidP="003C1DA3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20-147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148.83 zł</w:t>
            </w:r>
          </w:p>
        </w:tc>
      </w:tr>
      <w:tr w:rsidR="0070281B" w:rsidRPr="007140BA" w:rsidTr="003C1DA3">
        <w:tc>
          <w:tcPr>
            <w:tcW w:w="1276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70281B" w:rsidRPr="007140BA" w:rsidRDefault="0070281B" w:rsidP="003C1DA3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Przedsiębiorstwo Zaopatrzenia Lecznictwa </w:t>
            </w:r>
            <w:proofErr w:type="spellStart"/>
            <w:r w:rsidRPr="007140BA">
              <w:rPr>
                <w:rFonts w:ascii="Arial Narrow" w:hAnsi="Arial Narrow" w:cs="Arial"/>
                <w:sz w:val="24"/>
                <w:szCs w:val="24"/>
              </w:rPr>
              <w:t>Cezal</w:t>
            </w:r>
            <w:proofErr w:type="spellEnd"/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Lublin Sp. z o.o.</w:t>
            </w:r>
          </w:p>
          <w:p w:rsidR="0070281B" w:rsidRPr="007140BA" w:rsidRDefault="0070281B" w:rsidP="003C1DA3">
            <w:pPr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Al. Spółdzielczości Pracy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>38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0281B" w:rsidRPr="007140BA" w:rsidRDefault="0070281B" w:rsidP="003C1DA3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20-147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179.28 zł</w:t>
            </w:r>
          </w:p>
        </w:tc>
      </w:tr>
      <w:tr w:rsidR="0070281B" w:rsidRPr="007140BA" w:rsidTr="003C1DA3">
        <w:tc>
          <w:tcPr>
            <w:tcW w:w="1276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70281B" w:rsidRPr="007140BA" w:rsidRDefault="0070281B" w:rsidP="003C1DA3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Przedsiębiorstwo Zaopatrzenia Lecznictwa </w:t>
            </w:r>
            <w:proofErr w:type="spellStart"/>
            <w:r w:rsidRPr="007140BA">
              <w:rPr>
                <w:rFonts w:ascii="Arial Narrow" w:hAnsi="Arial Narrow" w:cs="Arial"/>
                <w:sz w:val="24"/>
                <w:szCs w:val="24"/>
              </w:rPr>
              <w:t>Cezal</w:t>
            </w:r>
            <w:proofErr w:type="spellEnd"/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Lublin Sp. z o.o.</w:t>
            </w:r>
          </w:p>
          <w:p w:rsidR="0070281B" w:rsidRPr="007140BA" w:rsidRDefault="0070281B" w:rsidP="003C1DA3">
            <w:pPr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Al. Spółdzielczości Pracy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>38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0281B" w:rsidRDefault="0070281B" w:rsidP="003C1DA3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20-147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>Lublin</w:t>
            </w:r>
          </w:p>
          <w:p w:rsidR="007140BA" w:rsidRPr="007140BA" w:rsidRDefault="007140BA" w:rsidP="003C1DA3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899.64 zł</w:t>
            </w:r>
          </w:p>
        </w:tc>
      </w:tr>
      <w:tr w:rsidR="0070281B" w:rsidRPr="007140BA" w:rsidTr="003C1DA3">
        <w:tc>
          <w:tcPr>
            <w:tcW w:w="1276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70281B" w:rsidRPr="007140BA" w:rsidRDefault="0070281B" w:rsidP="003C1DA3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Przedsiębiorstwo Zaopatrzenia Lecznictwa </w:t>
            </w:r>
            <w:proofErr w:type="spellStart"/>
            <w:r w:rsidRPr="007140BA">
              <w:rPr>
                <w:rFonts w:ascii="Arial Narrow" w:hAnsi="Arial Narrow" w:cs="Arial"/>
                <w:sz w:val="24"/>
                <w:szCs w:val="24"/>
              </w:rPr>
              <w:t>Cezal</w:t>
            </w:r>
            <w:proofErr w:type="spellEnd"/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Lublin Sp. z o.o.</w:t>
            </w:r>
          </w:p>
          <w:p w:rsidR="0070281B" w:rsidRPr="007140BA" w:rsidRDefault="0070281B" w:rsidP="003C1DA3">
            <w:pPr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Al. Spółdzielczości Pracy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>38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0281B" w:rsidRPr="007140BA" w:rsidRDefault="0070281B" w:rsidP="003C1DA3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20-147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378.00 zł</w:t>
            </w:r>
          </w:p>
        </w:tc>
      </w:tr>
      <w:tr w:rsidR="0070281B" w:rsidRPr="007140BA" w:rsidTr="003C1DA3">
        <w:tc>
          <w:tcPr>
            <w:tcW w:w="1276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70281B" w:rsidRPr="007140BA" w:rsidRDefault="0070281B" w:rsidP="003C1DA3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PASSADENA SYSTEMS Izabela Biernacka</w:t>
            </w:r>
          </w:p>
          <w:p w:rsidR="0070281B" w:rsidRPr="007140BA" w:rsidRDefault="0070281B" w:rsidP="003C1DA3">
            <w:pPr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Macieja Rataja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>98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0281B" w:rsidRPr="007140BA" w:rsidRDefault="0070281B" w:rsidP="003C1DA3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61-695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10 885.50 zł</w:t>
            </w:r>
          </w:p>
        </w:tc>
      </w:tr>
      <w:tr w:rsidR="0070281B" w:rsidRPr="007140BA" w:rsidTr="003C1DA3">
        <w:tc>
          <w:tcPr>
            <w:tcW w:w="1276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70281B" w:rsidRPr="007140BA" w:rsidRDefault="0070281B" w:rsidP="003C1DA3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TRIBO Sp. z o.o.</w:t>
            </w:r>
          </w:p>
          <w:p w:rsidR="0070281B" w:rsidRPr="007140BA" w:rsidRDefault="0070281B" w:rsidP="003C1DA3">
            <w:pPr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Aleja Pokoju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>5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0281B" w:rsidRPr="007140BA" w:rsidRDefault="0070281B" w:rsidP="003C1DA3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86-060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>Nowa Wieś Wielka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8 880.60 zł</w:t>
            </w:r>
          </w:p>
        </w:tc>
      </w:tr>
      <w:tr w:rsidR="0070281B" w:rsidRPr="007140BA" w:rsidTr="003C1DA3">
        <w:tc>
          <w:tcPr>
            <w:tcW w:w="1276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70281B" w:rsidRPr="007140BA" w:rsidRDefault="0070281B" w:rsidP="003C1DA3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WARDA </w:t>
            </w:r>
            <w:proofErr w:type="spellStart"/>
            <w:r w:rsidRPr="007140BA">
              <w:rPr>
                <w:rFonts w:ascii="Arial Narrow" w:hAnsi="Arial Narrow" w:cs="Arial"/>
                <w:sz w:val="24"/>
                <w:szCs w:val="24"/>
              </w:rPr>
              <w:t>Sp.z</w:t>
            </w:r>
            <w:proofErr w:type="spellEnd"/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o.o.</w:t>
            </w:r>
          </w:p>
          <w:p w:rsidR="0070281B" w:rsidRPr="007140BA" w:rsidRDefault="007140BA" w:rsidP="003C1DA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Przyłęki, Korzenna 5</w:t>
            </w:r>
          </w:p>
          <w:p w:rsidR="0070281B" w:rsidRPr="007140BA" w:rsidRDefault="0070281B" w:rsidP="003C1DA3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86-005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>Białe Błota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23 985.00 zł</w:t>
            </w:r>
          </w:p>
        </w:tc>
      </w:tr>
      <w:tr w:rsidR="0070281B" w:rsidRPr="007140BA" w:rsidTr="003C1DA3">
        <w:tc>
          <w:tcPr>
            <w:tcW w:w="1276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70281B" w:rsidRPr="007140BA" w:rsidRDefault="0070281B" w:rsidP="003C1DA3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WARDA </w:t>
            </w:r>
            <w:proofErr w:type="spellStart"/>
            <w:r w:rsidRPr="007140BA">
              <w:rPr>
                <w:rFonts w:ascii="Arial Narrow" w:hAnsi="Arial Narrow" w:cs="Arial"/>
                <w:sz w:val="24"/>
                <w:szCs w:val="24"/>
              </w:rPr>
              <w:t>Sp.z</w:t>
            </w:r>
            <w:proofErr w:type="spellEnd"/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o.o.</w:t>
            </w:r>
          </w:p>
          <w:p w:rsidR="007140BA" w:rsidRPr="007140BA" w:rsidRDefault="007140BA" w:rsidP="007140BA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Przyłęki, Korzenna 5</w:t>
            </w:r>
          </w:p>
          <w:p w:rsidR="0070281B" w:rsidRPr="007140BA" w:rsidRDefault="0070281B" w:rsidP="003C1DA3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86-005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>Białe Błota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241.08 zł</w:t>
            </w:r>
          </w:p>
        </w:tc>
      </w:tr>
      <w:tr w:rsidR="0070281B" w:rsidRPr="007140BA" w:rsidTr="003C1DA3">
        <w:tc>
          <w:tcPr>
            <w:tcW w:w="1276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70281B" w:rsidRPr="007140BA" w:rsidRDefault="0070281B" w:rsidP="003C1DA3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7140BA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7140BA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70281B" w:rsidRPr="007140BA" w:rsidRDefault="0070281B" w:rsidP="003C1DA3">
            <w:pPr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7140BA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0281B" w:rsidRPr="007140BA" w:rsidRDefault="0070281B" w:rsidP="003C1DA3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1 944.00 zł</w:t>
            </w:r>
          </w:p>
        </w:tc>
      </w:tr>
      <w:tr w:rsidR="0070281B" w:rsidRPr="007140BA" w:rsidTr="003C1DA3">
        <w:tc>
          <w:tcPr>
            <w:tcW w:w="1276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70281B" w:rsidRPr="007140BA" w:rsidRDefault="0070281B" w:rsidP="003C1DA3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7140BA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7140BA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70281B" w:rsidRPr="007140BA" w:rsidRDefault="0070281B" w:rsidP="003C1DA3">
            <w:pPr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7140BA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0281B" w:rsidRPr="007140BA" w:rsidRDefault="0070281B" w:rsidP="003C1DA3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3 823.20 zł</w:t>
            </w:r>
          </w:p>
        </w:tc>
      </w:tr>
      <w:tr w:rsidR="0070281B" w:rsidRPr="007140BA" w:rsidTr="003C1DA3">
        <w:tc>
          <w:tcPr>
            <w:tcW w:w="1276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70281B" w:rsidRPr="007140BA" w:rsidRDefault="0070281B" w:rsidP="003C1DA3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7140BA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7140BA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70281B" w:rsidRPr="007140BA" w:rsidRDefault="0070281B" w:rsidP="003C1DA3">
            <w:pPr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7140BA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0281B" w:rsidRPr="007140BA" w:rsidRDefault="0070281B" w:rsidP="003C1DA3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3 925.80 zł</w:t>
            </w:r>
          </w:p>
        </w:tc>
      </w:tr>
      <w:tr w:rsidR="0070281B" w:rsidRPr="007140BA" w:rsidTr="003C1DA3">
        <w:tc>
          <w:tcPr>
            <w:tcW w:w="1276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70281B" w:rsidRPr="007140BA" w:rsidRDefault="0070281B" w:rsidP="003C1DA3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7140BA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7140BA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70281B" w:rsidRPr="007140BA" w:rsidRDefault="0070281B" w:rsidP="003C1DA3">
            <w:pPr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7140BA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0281B" w:rsidRPr="007140BA" w:rsidRDefault="0070281B" w:rsidP="003C1DA3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4 797.00 zł</w:t>
            </w:r>
          </w:p>
        </w:tc>
      </w:tr>
      <w:tr w:rsidR="0070281B" w:rsidRPr="007140BA" w:rsidTr="003C1DA3">
        <w:tc>
          <w:tcPr>
            <w:tcW w:w="1276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70281B" w:rsidRPr="007140BA" w:rsidRDefault="0070281B" w:rsidP="003C1DA3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140BA">
              <w:rPr>
                <w:rFonts w:ascii="Arial Narrow" w:hAnsi="Arial Narrow" w:cs="Arial"/>
                <w:sz w:val="24"/>
                <w:szCs w:val="24"/>
              </w:rPr>
              <w:t>Rex</w:t>
            </w:r>
            <w:proofErr w:type="spellEnd"/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7140BA">
              <w:rPr>
                <w:rFonts w:ascii="Arial Narrow" w:hAnsi="Arial Narrow" w:cs="Arial"/>
                <w:sz w:val="24"/>
                <w:szCs w:val="24"/>
              </w:rPr>
              <w:t>Med</w:t>
            </w:r>
            <w:proofErr w:type="spellEnd"/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70281B" w:rsidRPr="007140BA" w:rsidRDefault="0070281B" w:rsidP="003C1DA3">
            <w:pPr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Domaniewska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>17/19/133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0281B" w:rsidRPr="007140BA" w:rsidRDefault="0070281B" w:rsidP="003C1DA3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02-672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40BA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281B" w:rsidRPr="007140BA" w:rsidRDefault="0070281B" w:rsidP="003C1D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40BA">
              <w:rPr>
                <w:rFonts w:ascii="Arial Narrow" w:hAnsi="Arial Narrow" w:cs="Arial"/>
                <w:sz w:val="24"/>
                <w:szCs w:val="24"/>
              </w:rPr>
              <w:t>9 840.00 zł</w:t>
            </w:r>
          </w:p>
        </w:tc>
      </w:tr>
    </w:tbl>
    <w:p w:rsidR="00A80738" w:rsidRPr="007140BA" w:rsidRDefault="00A80738" w:rsidP="00986737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7140BA">
        <w:rPr>
          <w:rFonts w:ascii="Arial Narrow" w:hAnsi="Arial Narrow" w:cs="Arial"/>
          <w:i/>
          <w:szCs w:val="24"/>
        </w:rPr>
        <w:t>Zamawiający</w:t>
      </w:r>
    </w:p>
    <w:p w:rsidR="007140BA" w:rsidRPr="007140BA" w:rsidRDefault="007140BA" w:rsidP="00714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7140BA">
        <w:rPr>
          <w:rFonts w:ascii="Arial Narrow" w:hAnsi="Arial Narrow"/>
          <w:sz w:val="16"/>
          <w:szCs w:val="16"/>
        </w:rPr>
        <w:t>Wykonano w 1 egz. na 1 ark.</w:t>
      </w:r>
    </w:p>
    <w:p w:rsidR="007140BA" w:rsidRPr="007140BA" w:rsidRDefault="007140BA" w:rsidP="00714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7140BA">
        <w:rPr>
          <w:rFonts w:ascii="Arial Narrow" w:hAnsi="Arial Narrow"/>
          <w:sz w:val="16"/>
          <w:szCs w:val="16"/>
        </w:rPr>
        <w:t xml:space="preserve">Egz. 1 –platforma: e-propublico.pl, strona </w:t>
      </w:r>
      <w:proofErr w:type="spellStart"/>
      <w:r w:rsidRPr="007140BA">
        <w:rPr>
          <w:rFonts w:ascii="Arial Narrow" w:hAnsi="Arial Narrow"/>
          <w:sz w:val="16"/>
          <w:szCs w:val="16"/>
        </w:rPr>
        <w:t>www</w:t>
      </w:r>
      <w:proofErr w:type="spellEnd"/>
      <w:r w:rsidRPr="007140BA">
        <w:rPr>
          <w:rFonts w:ascii="Arial Narrow" w:hAnsi="Arial Narrow"/>
          <w:sz w:val="16"/>
          <w:szCs w:val="16"/>
        </w:rPr>
        <w:t xml:space="preserve"> Zamawiającego, </w:t>
      </w:r>
      <w:proofErr w:type="spellStart"/>
      <w:r w:rsidRPr="007140BA">
        <w:rPr>
          <w:rFonts w:ascii="Arial Narrow" w:hAnsi="Arial Narrow"/>
          <w:sz w:val="16"/>
          <w:szCs w:val="16"/>
        </w:rPr>
        <w:t>SZPubl</w:t>
      </w:r>
      <w:proofErr w:type="spellEnd"/>
      <w:r w:rsidRPr="007140BA">
        <w:rPr>
          <w:rFonts w:ascii="Arial Narrow" w:hAnsi="Arial Narrow"/>
          <w:sz w:val="16"/>
          <w:szCs w:val="16"/>
        </w:rPr>
        <w:t>. T2612 B5</w:t>
      </w:r>
    </w:p>
    <w:p w:rsidR="007140BA" w:rsidRPr="007140BA" w:rsidRDefault="007140BA" w:rsidP="007140BA">
      <w:pPr>
        <w:rPr>
          <w:rFonts w:ascii="Arial Narrow" w:hAnsi="Arial Narrow"/>
          <w:sz w:val="16"/>
          <w:szCs w:val="16"/>
        </w:rPr>
      </w:pPr>
      <w:r w:rsidRPr="007140BA">
        <w:rPr>
          <w:rFonts w:ascii="Arial Narrow" w:hAnsi="Arial Narrow"/>
          <w:sz w:val="16"/>
          <w:szCs w:val="16"/>
        </w:rPr>
        <w:t>Wyk. Marta Sierek – tel. 261 417 449, e-mail: sierek9858@10wsk.mil.pl</w:t>
      </w:r>
    </w:p>
    <w:p w:rsidR="007140BA" w:rsidRDefault="007140BA" w:rsidP="007140BA">
      <w:pPr>
        <w:rPr>
          <w:rFonts w:ascii="Arial Narrow" w:hAnsi="Arial Narrow"/>
          <w:sz w:val="18"/>
        </w:rPr>
      </w:pPr>
      <w:r w:rsidRPr="007140BA">
        <w:rPr>
          <w:rFonts w:ascii="Arial Narrow" w:hAnsi="Arial Narrow"/>
          <w:sz w:val="16"/>
          <w:szCs w:val="16"/>
        </w:rPr>
        <w:t>Data</w:t>
      </w:r>
      <w:r>
        <w:rPr>
          <w:rFonts w:ascii="Arial Narrow" w:hAnsi="Arial Narrow"/>
          <w:sz w:val="18"/>
        </w:rPr>
        <w:t>: 08.05.2026 r.</w:t>
      </w:r>
    </w:p>
    <w:p w:rsidR="00C236D3" w:rsidRPr="007140BA" w:rsidRDefault="0070281B" w:rsidP="00173B20">
      <w:pPr>
        <w:jc w:val="right"/>
        <w:rPr>
          <w:rFonts w:ascii="Arial Narrow" w:hAnsi="Arial Narrow" w:cs="Arial"/>
          <w:sz w:val="22"/>
          <w:szCs w:val="22"/>
        </w:rPr>
      </w:pPr>
      <w:r w:rsidRPr="007140BA">
        <w:rPr>
          <w:rFonts w:ascii="Arial Narrow" w:hAnsi="Arial Narrow" w:cs="Arial"/>
          <w:sz w:val="24"/>
          <w:szCs w:val="24"/>
        </w:rPr>
        <w:t xml:space="preserve">  </w:t>
      </w:r>
      <w:bookmarkEnd w:id="0"/>
    </w:p>
    <w:sectPr w:rsidR="00C236D3" w:rsidRPr="007140BA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4959" w:rsidRDefault="002B4959">
      <w:r>
        <w:separator/>
      </w:r>
    </w:p>
  </w:endnote>
  <w:endnote w:type="continuationSeparator" w:id="1">
    <w:p w:rsidR="002B4959" w:rsidRDefault="002B49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5194A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5194A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5194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4959" w:rsidRDefault="002B4959">
      <w:r>
        <w:separator/>
      </w:r>
    </w:p>
  </w:footnote>
  <w:footnote w:type="continuationSeparator" w:id="1">
    <w:p w:rsidR="002B4959" w:rsidRDefault="002B49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81B" w:rsidRDefault="0070281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81B" w:rsidRDefault="0070281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81B" w:rsidRDefault="0070281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281B"/>
    <w:rsid w:val="00007727"/>
    <w:rsid w:val="00017720"/>
    <w:rsid w:val="00035488"/>
    <w:rsid w:val="000D7F25"/>
    <w:rsid w:val="000E00E5"/>
    <w:rsid w:val="00173B20"/>
    <w:rsid w:val="001C69FF"/>
    <w:rsid w:val="0023318D"/>
    <w:rsid w:val="002B4959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0281B"/>
    <w:rsid w:val="007140BA"/>
    <w:rsid w:val="00843263"/>
    <w:rsid w:val="00861E75"/>
    <w:rsid w:val="00986737"/>
    <w:rsid w:val="009D19BD"/>
    <w:rsid w:val="009F189D"/>
    <w:rsid w:val="00A5194A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140B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140B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353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2026-05-08T06:47:00Z</cp:lastPrinted>
  <dcterms:created xsi:type="dcterms:W3CDTF">2026-05-08T06:47:00Z</dcterms:created>
  <dcterms:modified xsi:type="dcterms:W3CDTF">2026-05-08T06:47:00Z</dcterms:modified>
</cp:coreProperties>
</file>