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D79F5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8D79F5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Załącznik nr </w:t>
      </w:r>
      <w:r w:rsidR="00236FF4" w:rsidRPr="008D79F5">
        <w:rPr>
          <w:rFonts w:ascii="Arial Narrow" w:eastAsia="Times New Roman" w:hAnsi="Arial Narrow" w:cs="Arial"/>
          <w:bCs/>
          <w:sz w:val="20"/>
          <w:szCs w:val="20"/>
          <w:lang w:eastAsia="pl-PL"/>
        </w:rPr>
        <w:t>5</w:t>
      </w:r>
      <w:r w:rsidRPr="008D79F5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8D79F5" w:rsidTr="00D62E6E">
        <w:tc>
          <w:tcPr>
            <w:tcW w:w="2800" w:type="dxa"/>
          </w:tcPr>
          <w:p w:rsidR="00D62E6E" w:rsidRPr="008D79F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D79F5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8D79F5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D62E6E" w:rsidRPr="008D79F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8D79F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D79F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D79F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8D79F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D79F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8D79F5" w:rsidTr="00D62E6E">
        <w:tc>
          <w:tcPr>
            <w:tcW w:w="2800" w:type="dxa"/>
          </w:tcPr>
          <w:p w:rsidR="00D62E6E" w:rsidRPr="008D79F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D79F5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D62E6E" w:rsidRPr="008D79F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8D79F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D79F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8D79F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8D79F5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8D79F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C121E" w:rsidRPr="008D79F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36FF4" w:rsidRPr="008D79F5" w:rsidTr="0029467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36FF4" w:rsidRPr="008D79F5" w:rsidRDefault="00236FF4" w:rsidP="0029467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236FF4" w:rsidRPr="008D79F5" w:rsidRDefault="00236FF4" w:rsidP="0029467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. Dz. U. </w:t>
            </w:r>
            <w:r w:rsid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br/>
            </w:r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z 2024 r. poz. 1320 z </w:t>
            </w:r>
            <w:proofErr w:type="spellStart"/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</w:t>
            </w:r>
            <w:r w:rsid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óź</w:t>
            </w:r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</w:t>
            </w:r>
            <w:proofErr w:type="spellEnd"/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</w:t>
            </w:r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:rsidR="00236FF4" w:rsidRPr="008D79F5" w:rsidRDefault="00236FF4" w:rsidP="0029467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236FF4" w:rsidRPr="008D79F5" w:rsidRDefault="00236FF4" w:rsidP="0029467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8D79F5" w:rsidRDefault="00236FF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D79F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8D79F5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8D79F5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D79F5" w:rsidTr="00D62E6E">
        <w:tc>
          <w:tcPr>
            <w:tcW w:w="2269" w:type="dxa"/>
          </w:tcPr>
          <w:p w:rsidR="00D62E6E" w:rsidRPr="008D79F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8D79F5" w:rsidRDefault="00236FF4" w:rsidP="008D79F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produktów leczniczych stosowanych w ramach Szpitalnych Programów Lekowych oraz Chemioterapii na okres 24 miesięcy</w:t>
            </w:r>
            <w:r w:rsidR="00D62E6E" w:rsidRPr="008D79F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36FF4" w:rsidRPr="008D79F5" w:rsidTr="00294679">
        <w:tc>
          <w:tcPr>
            <w:tcW w:w="2269" w:type="dxa"/>
          </w:tcPr>
          <w:p w:rsidR="00236FF4" w:rsidRPr="008D79F5" w:rsidRDefault="00236FF4" w:rsidP="002946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236FF4" w:rsidRPr="008D79F5" w:rsidRDefault="00236FF4" w:rsidP="002946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62/2026</w:t>
            </w:r>
          </w:p>
        </w:tc>
      </w:tr>
    </w:tbl>
    <w:p w:rsidR="00BC121E" w:rsidRPr="008D79F5" w:rsidRDefault="00236FF4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8D79F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8D79F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8D79F5">
        <w:rPr>
          <w:rFonts w:ascii="Arial Narrow" w:eastAsia="Times New Roman" w:hAnsi="Arial Narrow" w:cs="Arial"/>
          <w:b/>
          <w:sz w:val="20"/>
          <w:szCs w:val="20"/>
          <w:lang w:eastAsia="pl-PL"/>
        </w:rPr>
        <w:t>10. Wojskowy Szpital Kliniczny z Polikliniką Samodzielny Publiczny Zakład Opieki Zdrowotnej w Bydgoszczy</w:t>
      </w:r>
      <w:r w:rsidR="00BC121E" w:rsidRPr="008D79F5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8D79F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8D79F5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:rsidR="00BC121E" w:rsidRPr="008D79F5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8D79F5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8D79F5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 xml:space="preserve">* </w:t>
      </w:r>
      <w:r w:rsidR="00BC121E" w:rsidRPr="008D79F5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8D79F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8D79F5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8D79F5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8D79F5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8D79F5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:rsidR="00BF69A4" w:rsidRPr="008D79F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D79F5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8D79F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8D79F5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8D79F5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D79F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D79F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D79F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8D79F5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D79F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D79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D79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8D79F5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D79F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D79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D79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8D79F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8D79F5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:rsidR="00BC121E" w:rsidRPr="008D79F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D79F5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D79F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8D79F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8D79F5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8D79F5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8D79F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8D79F5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20"/>
          <w:szCs w:val="20"/>
          <w:vertAlign w:val="superscript"/>
          <w:lang w:eastAsia="pl-PL"/>
        </w:rPr>
      </w:pPr>
      <w:r w:rsidRPr="008D79F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 Wypełnić jeżeli dotyczy</w:t>
      </w:r>
    </w:p>
    <w:p w:rsidR="00067B62" w:rsidRPr="008D79F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D79F5" w:rsidTr="00620E37">
        <w:tc>
          <w:tcPr>
            <w:tcW w:w="2660" w:type="dxa"/>
          </w:tcPr>
          <w:p w:rsidR="00BC121E" w:rsidRPr="008D79F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8D79F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BC121E" w:rsidRPr="008D79F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BC121E" w:rsidRPr="008D79F5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data</w:t>
            </w:r>
            <w:r w:rsidRPr="008D79F5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8D79F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8D79F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BC121E" w:rsidRPr="008D79F5" w:rsidRDefault="00844A96" w:rsidP="00236FF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D79F5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236FF4" w:rsidRPr="008D79F5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="00BC121E" w:rsidRPr="008D79F5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osoby / osób uprawnionych do reprezentacji Wykonawcy</w:t>
            </w:r>
            <w:r w:rsidRPr="008D79F5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</w:tr>
    </w:tbl>
    <w:p w:rsidR="00106AC7" w:rsidRPr="008D79F5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8D79F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45A" w:rsidRDefault="00F7345A">
      <w:r>
        <w:separator/>
      </w:r>
    </w:p>
  </w:endnote>
  <w:endnote w:type="continuationSeparator" w:id="1">
    <w:p w:rsidR="00F7345A" w:rsidRDefault="00F734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9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9F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FF4" w:rsidRDefault="00236F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45A" w:rsidRDefault="00F7345A">
      <w:r>
        <w:separator/>
      </w:r>
    </w:p>
  </w:footnote>
  <w:footnote w:type="continuationSeparator" w:id="1">
    <w:p w:rsidR="00F7345A" w:rsidRDefault="00F734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FF4" w:rsidRDefault="00236F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FF4" w:rsidRDefault="00236F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FF4" w:rsidRDefault="00236FF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FF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36FF4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D79F5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7345A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209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2026-05-06T08:13:00Z</dcterms:created>
  <dcterms:modified xsi:type="dcterms:W3CDTF">2026-05-06T08:15:00Z</dcterms:modified>
</cp:coreProperties>
</file>