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26187" w14:textId="1B790103" w:rsidR="00D62E6E" w:rsidRPr="0088657E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88657E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88657E">
        <w:rPr>
          <w:rFonts w:ascii="Arial Black" w:eastAsia="Times New Roman" w:hAnsi="Arial Black" w:cs="Arial"/>
          <w:bCs/>
          <w:sz w:val="20"/>
          <w:szCs w:val="16"/>
          <w:lang w:eastAsia="pl-PL"/>
        </w:rPr>
        <w:t>6</w:t>
      </w:r>
      <w:r w:rsidRPr="0088657E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8657E" w14:paraId="668CAFB1" w14:textId="77777777" w:rsidTr="00D62E6E">
        <w:tc>
          <w:tcPr>
            <w:tcW w:w="2800" w:type="dxa"/>
          </w:tcPr>
          <w:p w14:paraId="762436AE" w14:textId="77777777" w:rsidR="00D62E6E" w:rsidRPr="0088657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8657E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88657E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652ABB8" w14:textId="77777777" w:rsidR="00D62E6E" w:rsidRPr="008865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C92A204" w14:textId="77777777" w:rsidR="00D62E6E" w:rsidRPr="008865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5E23B4" w14:textId="77777777" w:rsidR="00D62E6E" w:rsidRPr="0088657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88657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88657E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88657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88657E" w14:paraId="6070C637" w14:textId="77777777" w:rsidTr="00D62E6E">
        <w:tc>
          <w:tcPr>
            <w:tcW w:w="2800" w:type="dxa"/>
          </w:tcPr>
          <w:p w14:paraId="3E3D0A85" w14:textId="77777777" w:rsidR="00D62E6E" w:rsidRPr="0088657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8657E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6C95566" w14:textId="77777777" w:rsidR="00D62E6E" w:rsidRPr="008865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4DE1607" w14:textId="77777777" w:rsidR="00D62E6E" w:rsidRPr="008865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FFDA91" w14:textId="77777777" w:rsidR="00D62E6E" w:rsidRPr="0088657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88657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88657E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88657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1710824" w14:textId="77777777" w:rsidR="00BC121E" w:rsidRPr="0088657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7421" w:rsidRPr="0088657E" w14:paraId="1A316245" w14:textId="77777777" w:rsidTr="007C673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03EB2E" w14:textId="77777777" w:rsidR="00887421" w:rsidRPr="0088657E" w:rsidRDefault="00887421" w:rsidP="007C673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6961FE14" w14:textId="79EC8A6B" w:rsidR="00887421" w:rsidRPr="0088657E" w:rsidRDefault="00887421" w:rsidP="007C673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pĂłĹşn</w:t>
            </w:r>
            <w:proofErr w:type="spellEnd"/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88657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6F5D3235" w14:textId="77777777" w:rsidR="00887421" w:rsidRPr="0088657E" w:rsidRDefault="00887421" w:rsidP="007C673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655C1F80" w14:textId="77777777" w:rsidR="00887421" w:rsidRPr="0088657E" w:rsidRDefault="00887421" w:rsidP="007C673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4A347E8B" w14:textId="7393B2B3" w:rsidR="00BC121E" w:rsidRPr="0088657E" w:rsidRDefault="0088742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865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88657E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88657E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8657E" w14:paraId="14E69EF5" w14:textId="77777777" w:rsidTr="00D62E6E">
        <w:tc>
          <w:tcPr>
            <w:tcW w:w="2269" w:type="dxa"/>
          </w:tcPr>
          <w:p w14:paraId="5AE7663F" w14:textId="77777777" w:rsidR="00D62E6E" w:rsidRPr="0088657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A4A7139" w14:textId="6CA5A92A" w:rsidR="00D62E6E" w:rsidRPr="0088657E" w:rsidRDefault="0088742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62E6E" w:rsidRPr="0088657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887421" w:rsidRPr="0088657E" w14:paraId="36E54275" w14:textId="77777777" w:rsidTr="007C673C">
        <w:tc>
          <w:tcPr>
            <w:tcW w:w="2269" w:type="dxa"/>
          </w:tcPr>
          <w:p w14:paraId="2B5EC9AD" w14:textId="77777777" w:rsidR="00887421" w:rsidRPr="0088657E" w:rsidRDefault="00887421" w:rsidP="007C67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E6BC158" w14:textId="60955076" w:rsidR="00887421" w:rsidRPr="0088657E" w:rsidRDefault="00887421" w:rsidP="007C67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54/2026</w:t>
            </w:r>
          </w:p>
        </w:tc>
      </w:tr>
    </w:tbl>
    <w:p w14:paraId="33B077CF" w14:textId="7D6A9B08" w:rsidR="00BC121E" w:rsidRPr="0088657E" w:rsidRDefault="00887421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865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865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88657E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88657E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8865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88657E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13F11C4A" w14:textId="77777777" w:rsidR="00BC121E" w:rsidRPr="0088657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88657E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88657E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88657E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8865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8657E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88657E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88657E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8657E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23D6FF6D" w14:textId="77777777" w:rsidR="00BF69A4" w:rsidRPr="0088657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8657E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8865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88657E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88657E" w14:paraId="1B783F75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C973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9F3E0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D3EE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8657E" w14:paraId="2603B19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37DA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A9EB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82CD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88657E" w14:paraId="2455F54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B8E7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5CB8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E0C7" w14:textId="77777777" w:rsidR="00BC121E" w:rsidRPr="008865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0AF8D79" w14:textId="77777777" w:rsidR="00BC121E" w:rsidRPr="0088657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88657E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39D304EB" w14:textId="77777777" w:rsidR="00BC121E" w:rsidRPr="0088657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8657E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F707A6B" w14:textId="77777777" w:rsidR="00067B62" w:rsidRPr="0088657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88657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88657E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88657E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88657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49154CE9" w14:textId="77777777" w:rsidR="00CF03EF" w:rsidRPr="0088657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88657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88657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88657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88657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5134722A" w14:textId="77777777" w:rsidR="00067B62" w:rsidRPr="0088657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8657E" w14:paraId="7975C56D" w14:textId="77777777" w:rsidTr="00620E37">
        <w:tc>
          <w:tcPr>
            <w:tcW w:w="2660" w:type="dxa"/>
          </w:tcPr>
          <w:p w14:paraId="640CA832" w14:textId="77777777" w:rsidR="00BC121E" w:rsidRPr="008865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49D786E" w14:textId="77777777" w:rsidR="00BC121E" w:rsidRPr="0088657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3821EDE0" w14:textId="77777777" w:rsidR="00BC121E" w:rsidRPr="0088657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88657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88657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08AF8305" w14:textId="77777777" w:rsidR="00BC121E" w:rsidRPr="008865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04205B9" w14:textId="77777777" w:rsidR="00BC121E" w:rsidRPr="008865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E258CF" w14:textId="186DB975" w:rsidR="00BC121E" w:rsidRPr="0088657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88657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887421" w:rsidRPr="0088657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88657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88657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3623EAB2" w14:textId="77777777" w:rsidR="00106AC7" w:rsidRPr="0088657E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88657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98B47" w14:textId="77777777" w:rsidR="00C92EAA" w:rsidRDefault="00C92EAA">
      <w:r>
        <w:separator/>
      </w:r>
    </w:p>
  </w:endnote>
  <w:endnote w:type="continuationSeparator" w:id="0">
    <w:p w14:paraId="7AD2EAEE" w14:textId="77777777" w:rsidR="00C92EAA" w:rsidRDefault="00C9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9294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B24E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8B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93B977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C67A6DF">
        <v:line id="_x0000_s1025" style="position:absolute;left:0;text-align:left;z-index:251657728" from="-3.85pt,8.7pt" to="455.15pt,8.7pt"/>
      </w:pict>
    </w:r>
  </w:p>
  <w:p w14:paraId="3E2F0F7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CA542" w14:textId="77777777" w:rsidR="00887421" w:rsidRDefault="008874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4C1A1" w14:textId="77777777" w:rsidR="00C92EAA" w:rsidRDefault="00C92EAA">
      <w:r>
        <w:separator/>
      </w:r>
    </w:p>
  </w:footnote>
  <w:footnote w:type="continuationSeparator" w:id="0">
    <w:p w14:paraId="0BA0BB1A" w14:textId="77777777" w:rsidR="00C92EAA" w:rsidRDefault="00C92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18570" w14:textId="77777777" w:rsidR="00887421" w:rsidRDefault="008874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FCBF4" w14:textId="77777777" w:rsidR="00887421" w:rsidRDefault="008874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3417A" w14:textId="77777777" w:rsidR="00887421" w:rsidRDefault="008874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7148910">
    <w:abstractNumId w:val="13"/>
  </w:num>
  <w:num w:numId="2" w16cid:durableId="190805684">
    <w:abstractNumId w:val="0"/>
  </w:num>
  <w:num w:numId="3" w16cid:durableId="448207016">
    <w:abstractNumId w:val="11"/>
  </w:num>
  <w:num w:numId="4" w16cid:durableId="211425082">
    <w:abstractNumId w:val="8"/>
  </w:num>
  <w:num w:numId="5" w16cid:durableId="1217855815">
    <w:abstractNumId w:val="7"/>
  </w:num>
  <w:num w:numId="6" w16cid:durableId="684983705">
    <w:abstractNumId w:val="1"/>
  </w:num>
  <w:num w:numId="7" w16cid:durableId="1632976050">
    <w:abstractNumId w:val="6"/>
  </w:num>
  <w:num w:numId="8" w16cid:durableId="1022171329">
    <w:abstractNumId w:val="3"/>
  </w:num>
  <w:num w:numId="9" w16cid:durableId="1822503894">
    <w:abstractNumId w:val="2"/>
  </w:num>
  <w:num w:numId="10" w16cid:durableId="1297250980">
    <w:abstractNumId w:val="5"/>
  </w:num>
  <w:num w:numId="11" w16cid:durableId="774862337">
    <w:abstractNumId w:val="10"/>
  </w:num>
  <w:num w:numId="12" w16cid:durableId="1744178882">
    <w:abstractNumId w:val="4"/>
  </w:num>
  <w:num w:numId="13" w16cid:durableId="1521242869">
    <w:abstractNumId w:val="9"/>
  </w:num>
  <w:num w:numId="14" w16cid:durableId="10255173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4E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64EF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657E"/>
    <w:rsid w:val="00887421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2EAA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C3535"/>
  <w15:chartTrackingRefBased/>
  <w15:docId w15:val="{42EF1269-42E8-4798-9781-1CC4F104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2026-05-11T07:37:00Z</cp:lastPrinted>
  <dcterms:created xsi:type="dcterms:W3CDTF">2026-05-11T07:37:00Z</dcterms:created>
  <dcterms:modified xsi:type="dcterms:W3CDTF">2026-05-11T07:37:00Z</dcterms:modified>
</cp:coreProperties>
</file>