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6659F" w14:textId="2B7EA7F4" w:rsidR="00025386" w:rsidRPr="001F553B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1F553B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9030B0">
        <w:rPr>
          <w:rFonts w:ascii="Arial Black" w:hAnsi="Arial Black" w:cs="Arial"/>
          <w:bCs/>
          <w:i w:val="0"/>
          <w:sz w:val="20"/>
        </w:rPr>
        <w:t>5</w:t>
      </w:r>
      <w:r w:rsidR="007666D6" w:rsidRPr="001F553B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F553B" w14:paraId="614F2B59" w14:textId="77777777" w:rsidTr="00467CA2">
        <w:tc>
          <w:tcPr>
            <w:tcW w:w="2800" w:type="dxa"/>
          </w:tcPr>
          <w:p w14:paraId="4DA577ED" w14:textId="77777777" w:rsidR="00D520D3" w:rsidRPr="001F553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1F553B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1F553B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FF69FFA" w14:textId="77777777" w:rsidR="00D520D3" w:rsidRPr="001F553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36434B5" w14:textId="77777777" w:rsidR="00D520D3" w:rsidRPr="001F553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1F553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46B30A" w14:textId="77777777" w:rsidR="00D520D3" w:rsidRPr="001F553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1F553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1F553B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1F553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1F553B" w14:paraId="06B7D45D" w14:textId="77777777" w:rsidTr="00467CA2">
        <w:tc>
          <w:tcPr>
            <w:tcW w:w="2800" w:type="dxa"/>
          </w:tcPr>
          <w:p w14:paraId="353ECF52" w14:textId="77777777" w:rsidR="00D520D3" w:rsidRPr="001F553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1F553B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5A45C66" w14:textId="77777777" w:rsidR="00D520D3" w:rsidRPr="001F553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D798634" w14:textId="77777777" w:rsidR="00D520D3" w:rsidRPr="001F553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1F553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1E47DD" w14:textId="77777777" w:rsidR="00D520D3" w:rsidRPr="001F553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1F553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1F553B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1F553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555A968D" w14:textId="77777777" w:rsidR="00B62AD0" w:rsidRPr="001F553B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F553B" w14:paraId="745DFAB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4E83DB" w14:textId="77777777" w:rsidR="00053927" w:rsidRPr="001F553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1F553B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522519DC" w14:textId="77777777" w:rsidR="00053927" w:rsidRPr="001F553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1F553B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1F553B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1F553B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467361C" w14:textId="575D6789" w:rsidR="0071340C" w:rsidRPr="001F553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553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1F553B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1F553B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031242" w:rsidRPr="001F553B">
        <w:rPr>
          <w:rFonts w:ascii="Arial Narrow" w:hAnsi="Arial Narrow" w:cs="Arial"/>
          <w:sz w:val="20"/>
          <w:szCs w:val="20"/>
        </w:rPr>
        <w:t>(</w:t>
      </w:r>
      <w:proofErr w:type="spellStart"/>
      <w:r w:rsidR="00031242" w:rsidRPr="001F553B">
        <w:rPr>
          <w:rFonts w:ascii="Arial Narrow" w:hAnsi="Arial Narrow" w:cs="Arial"/>
          <w:sz w:val="20"/>
          <w:szCs w:val="20"/>
        </w:rPr>
        <w:t>t.j</w:t>
      </w:r>
      <w:proofErr w:type="spellEnd"/>
      <w:r w:rsidR="00031242" w:rsidRPr="001F553B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031242" w:rsidRPr="001F553B">
        <w:rPr>
          <w:rFonts w:ascii="Arial Narrow" w:hAnsi="Arial Narrow" w:cs="Arial"/>
          <w:sz w:val="20"/>
          <w:szCs w:val="20"/>
        </w:rPr>
        <w:t>p</w:t>
      </w:r>
      <w:r w:rsidR="001F553B">
        <w:rPr>
          <w:rFonts w:ascii="Arial Narrow" w:hAnsi="Arial Narrow" w:cs="Arial"/>
          <w:sz w:val="20"/>
          <w:szCs w:val="20"/>
        </w:rPr>
        <w:t>óź</w:t>
      </w:r>
      <w:r w:rsidR="00031242" w:rsidRPr="001F553B">
        <w:rPr>
          <w:rFonts w:ascii="Arial Narrow" w:hAnsi="Arial Narrow" w:cs="Arial"/>
          <w:sz w:val="20"/>
          <w:szCs w:val="20"/>
        </w:rPr>
        <w:t>n</w:t>
      </w:r>
      <w:proofErr w:type="spellEnd"/>
      <w:r w:rsidR="00031242" w:rsidRPr="001F553B">
        <w:rPr>
          <w:rFonts w:ascii="Arial Narrow" w:hAnsi="Arial Narrow" w:cs="Arial"/>
          <w:sz w:val="20"/>
          <w:szCs w:val="20"/>
        </w:rPr>
        <w:t>. zm.)</w:t>
      </w:r>
      <w:r w:rsidR="00E27ABB"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1F553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F553B" w14:paraId="4DD5F10D" w14:textId="77777777" w:rsidTr="00467CA2">
        <w:tc>
          <w:tcPr>
            <w:tcW w:w="2269" w:type="dxa"/>
          </w:tcPr>
          <w:p w14:paraId="1693B9E6" w14:textId="77777777" w:rsidR="00D520D3" w:rsidRPr="001F553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1F55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C4F6B58" w14:textId="2EA40519" w:rsidR="00D520D3" w:rsidRPr="001F553B" w:rsidRDefault="0003124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1F553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D520D3" w:rsidRPr="001F553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031242" w:rsidRPr="001F553B" w14:paraId="1AF3593D" w14:textId="77777777" w:rsidTr="007C673C">
        <w:tc>
          <w:tcPr>
            <w:tcW w:w="2269" w:type="dxa"/>
          </w:tcPr>
          <w:p w14:paraId="3DE77A37" w14:textId="77777777" w:rsidR="00031242" w:rsidRPr="001F553B" w:rsidRDefault="00031242" w:rsidP="007C67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1F553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4487668" w14:textId="3B605AEB" w:rsidR="00031242" w:rsidRPr="001F553B" w:rsidRDefault="00031242" w:rsidP="007C67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1F553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54/2026</w:t>
            </w:r>
          </w:p>
        </w:tc>
      </w:tr>
    </w:tbl>
    <w:p w14:paraId="7F1F336E" w14:textId="04B32A8B" w:rsidR="00DC652A" w:rsidRPr="001F553B" w:rsidRDefault="0003124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1F553B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6B05002A" w14:textId="77777777" w:rsidR="00DC652A" w:rsidRPr="001F55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1F553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39E4392E" w14:textId="77777777" w:rsidR="0071340C" w:rsidRPr="001F553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1F553B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1F553B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1F553B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3725F2C" w14:textId="77777777" w:rsidR="0071340C" w:rsidRPr="001F553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55B9DD12" w14:textId="77777777" w:rsidR="0071340C" w:rsidRPr="001F553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5662DD52" w14:textId="77777777" w:rsidR="0071340C" w:rsidRPr="001F553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1F553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29D16E34" w14:textId="77777777" w:rsidR="0071340C" w:rsidRPr="001F553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1F553B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1F553B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1F553B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627D8B71" w14:textId="77777777" w:rsidR="0071340C" w:rsidRPr="001F553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055B63FE" w14:textId="77777777" w:rsidR="0071340C" w:rsidRPr="001F553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1E17B701" w14:textId="77777777" w:rsidR="00DC652A" w:rsidRPr="001F553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1F553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1F553B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1F553B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0ED46FE4" w14:textId="77777777" w:rsidR="00DC652A" w:rsidRPr="001F553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1F553B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1F553B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06D53F18" w14:textId="77777777" w:rsidR="0093388F" w:rsidRPr="001F553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1F553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3DE23736" w14:textId="77777777" w:rsidR="0093388F" w:rsidRPr="001F553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A6CF500" w14:textId="77777777" w:rsidR="0093388F" w:rsidRPr="001F553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1F553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30FFC76F" w14:textId="77777777" w:rsidR="00CB29AC" w:rsidRPr="001F553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5F92BD45" w14:textId="77777777" w:rsidR="00CB29AC" w:rsidRPr="001F553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1F553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B73F901" w14:textId="77777777" w:rsidR="00830970" w:rsidRPr="001F553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1F553B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1F553B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4B245548" w14:textId="77777777" w:rsidR="00E27ABB" w:rsidRPr="001F553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1F553B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F553B" w14:paraId="4A03156E" w14:textId="77777777" w:rsidTr="00467CA2">
        <w:tc>
          <w:tcPr>
            <w:tcW w:w="2660" w:type="dxa"/>
          </w:tcPr>
          <w:p w14:paraId="4BE894A8" w14:textId="77777777" w:rsidR="00D520D3" w:rsidRPr="001F553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49BC148" w14:textId="77777777" w:rsidR="00D520D3" w:rsidRPr="001F553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1F553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5652AF3C" w14:textId="77777777" w:rsidR="00D520D3" w:rsidRPr="001F553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1F553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D1986F6" w14:textId="77777777" w:rsidR="00D520D3" w:rsidRPr="001F553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75B5001" w14:textId="77777777" w:rsidR="00D520D3" w:rsidRPr="001F553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1F553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2518F887" w14:textId="67AC726E" w:rsidR="00D520D3" w:rsidRPr="001F553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1F553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031242" w:rsidRPr="001F553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1F553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1F553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1F553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7359F440" w14:textId="77777777" w:rsidR="00E27ABB" w:rsidRPr="001F553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1F553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7682" w14:textId="77777777" w:rsidR="00991C7C" w:rsidRDefault="00991C7C" w:rsidP="00025386">
      <w:pPr>
        <w:spacing w:after="0" w:line="240" w:lineRule="auto"/>
      </w:pPr>
      <w:r>
        <w:separator/>
      </w:r>
    </w:p>
  </w:endnote>
  <w:endnote w:type="continuationSeparator" w:id="0">
    <w:p w14:paraId="6B68E5D3" w14:textId="77777777" w:rsidR="00991C7C" w:rsidRDefault="00991C7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E636E" w14:textId="77777777" w:rsidR="00031242" w:rsidRDefault="000312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A8C9E" w14:textId="77777777" w:rsidR="00025386" w:rsidRDefault="00991C7C" w:rsidP="00025386">
    <w:pPr>
      <w:pStyle w:val="Stopka"/>
      <w:tabs>
        <w:tab w:val="clear" w:pos="4536"/>
      </w:tabs>
      <w:jc w:val="center"/>
    </w:pPr>
    <w:r>
      <w:rPr>
        <w:noProof/>
      </w:rPr>
      <w:pict w14:anchorId="4024D1C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91595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E1D7DE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02A12" w14:textId="77777777" w:rsidR="00031242" w:rsidRDefault="000312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8C7A6" w14:textId="77777777" w:rsidR="00991C7C" w:rsidRDefault="00991C7C" w:rsidP="00025386">
      <w:pPr>
        <w:spacing w:after="0" w:line="240" w:lineRule="auto"/>
      </w:pPr>
      <w:r>
        <w:separator/>
      </w:r>
    </w:p>
  </w:footnote>
  <w:footnote w:type="continuationSeparator" w:id="0">
    <w:p w14:paraId="56E28362" w14:textId="77777777" w:rsidR="00991C7C" w:rsidRDefault="00991C7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407AD" w14:textId="77777777" w:rsidR="00031242" w:rsidRDefault="00031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CFF00" w14:textId="77777777" w:rsidR="00031242" w:rsidRDefault="000312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D0C39" w14:textId="77777777" w:rsidR="00031242" w:rsidRDefault="000312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800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5531"/>
    <w:rsid w:val="00025386"/>
    <w:rsid w:val="00031242"/>
    <w:rsid w:val="000423B9"/>
    <w:rsid w:val="00053927"/>
    <w:rsid w:val="00066C44"/>
    <w:rsid w:val="00071D4C"/>
    <w:rsid w:val="00084786"/>
    <w:rsid w:val="0016158F"/>
    <w:rsid w:val="001C2314"/>
    <w:rsid w:val="001F553B"/>
    <w:rsid w:val="00213980"/>
    <w:rsid w:val="003979A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D2EF8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030B0"/>
    <w:rsid w:val="0093388F"/>
    <w:rsid w:val="00991C7C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C5531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534D0"/>
  <w15:chartTrackingRefBased/>
  <w15:docId w15:val="{DCA64335-1A1E-4E32-B962-007CABEE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2026-05-11T07:41:00Z</cp:lastPrinted>
  <dcterms:created xsi:type="dcterms:W3CDTF">2026-05-11T07:41:00Z</dcterms:created>
  <dcterms:modified xsi:type="dcterms:W3CDTF">2026-05-11T07:41:00Z</dcterms:modified>
</cp:coreProperties>
</file>