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098ED" w14:textId="7FD46D9F" w:rsidR="00B95C96" w:rsidRPr="004E6800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4E680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473DA" w:rsidRPr="004E6800">
        <w:rPr>
          <w:rFonts w:ascii="Arial Black" w:hAnsi="Arial Black" w:cs="Arial"/>
          <w:bCs/>
          <w:i w:val="0"/>
          <w:sz w:val="20"/>
        </w:rPr>
        <w:t>7</w:t>
      </w:r>
      <w:r w:rsidRPr="004E6800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438770C6" w14:textId="77777777" w:rsidR="00B95C96" w:rsidRPr="004E680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4E6800">
        <w:rPr>
          <w:rFonts w:ascii="Arial Narrow" w:hAnsi="Arial Narrow" w:cs="Arial"/>
          <w:b/>
          <w:sz w:val="20"/>
          <w:szCs w:val="20"/>
        </w:rPr>
        <w:t>Zamawiający:</w:t>
      </w:r>
    </w:p>
    <w:p w14:paraId="3DFE4102" w14:textId="7291C3C9" w:rsidR="00B95C96" w:rsidRPr="004E6800" w:rsidRDefault="00D473D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5E10C4D6" w14:textId="09046C8D" w:rsidR="00B95C96" w:rsidRPr="004E6800" w:rsidRDefault="00D473D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ul. Powstańców Warszawy</w:t>
      </w:r>
      <w:r w:rsidR="00B95C96" w:rsidRPr="004E6800">
        <w:rPr>
          <w:rFonts w:ascii="Arial Narrow" w:hAnsi="Arial Narrow" w:cs="Arial"/>
          <w:sz w:val="20"/>
          <w:szCs w:val="20"/>
        </w:rPr>
        <w:t xml:space="preserve"> </w:t>
      </w:r>
      <w:r w:rsidRPr="004E6800">
        <w:rPr>
          <w:rFonts w:ascii="Arial Narrow" w:hAnsi="Arial Narrow" w:cs="Arial"/>
          <w:sz w:val="20"/>
          <w:szCs w:val="20"/>
        </w:rPr>
        <w:t>5</w:t>
      </w:r>
      <w:r w:rsidR="00B95C96" w:rsidRPr="004E6800">
        <w:rPr>
          <w:rFonts w:ascii="Arial Narrow" w:hAnsi="Arial Narrow" w:cs="Arial"/>
          <w:sz w:val="20"/>
          <w:szCs w:val="20"/>
        </w:rPr>
        <w:t xml:space="preserve"> </w:t>
      </w:r>
    </w:p>
    <w:p w14:paraId="445C4126" w14:textId="77EFE3E3" w:rsidR="00B95C96" w:rsidRPr="004E6800" w:rsidRDefault="00D473D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85-681</w:t>
      </w:r>
      <w:r w:rsidR="00B95C96" w:rsidRPr="004E6800">
        <w:rPr>
          <w:rFonts w:ascii="Arial Narrow" w:hAnsi="Arial Narrow" w:cs="Arial"/>
          <w:sz w:val="20"/>
          <w:szCs w:val="20"/>
        </w:rPr>
        <w:t xml:space="preserve"> </w:t>
      </w:r>
      <w:r w:rsidRPr="004E6800">
        <w:rPr>
          <w:rFonts w:ascii="Arial Narrow" w:hAnsi="Arial Narrow" w:cs="Arial"/>
          <w:sz w:val="20"/>
          <w:szCs w:val="20"/>
        </w:rPr>
        <w:t>Bydgoszcz</w:t>
      </w:r>
    </w:p>
    <w:p w14:paraId="223C2EDD" w14:textId="77777777" w:rsidR="00B95C96" w:rsidRPr="004E680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4E6800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79DEA8E0" w14:textId="77777777" w:rsidR="00B95C96" w:rsidRPr="004E680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4E6800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6E019C59" w14:textId="77777777" w:rsidR="00B95C96" w:rsidRPr="004E6800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E6800" w14:paraId="524BCEC3" w14:textId="77777777" w:rsidTr="006C3667">
        <w:tc>
          <w:tcPr>
            <w:tcW w:w="2800" w:type="dxa"/>
          </w:tcPr>
          <w:p w14:paraId="4ED7EFA7" w14:textId="77777777" w:rsidR="00B95C96" w:rsidRPr="004E680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E6800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4E6800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D11B41B" w14:textId="77777777" w:rsidR="00B95C96" w:rsidRPr="004E680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B3752DD" w14:textId="77777777" w:rsidR="00B95C96" w:rsidRPr="004E680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72C712" w14:textId="77777777" w:rsidR="00B95C96" w:rsidRPr="004E680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4E680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4E6800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4E680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4E6800" w14:paraId="3EBE6770" w14:textId="77777777" w:rsidTr="006C3667">
        <w:tc>
          <w:tcPr>
            <w:tcW w:w="2800" w:type="dxa"/>
          </w:tcPr>
          <w:p w14:paraId="4147E4C8" w14:textId="77777777" w:rsidR="00B95C96" w:rsidRPr="004E680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E6800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E20B39B" w14:textId="77777777" w:rsidR="00B95C96" w:rsidRPr="004E680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797312D" w14:textId="77777777" w:rsidR="00B95C96" w:rsidRPr="004E680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466C88" w14:textId="77777777" w:rsidR="00B95C96" w:rsidRPr="004E680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4E680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4E6800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4E680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2992F8D9" w14:textId="77777777" w:rsidR="00484F88" w:rsidRPr="004E680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73DA" w:rsidRPr="004E6800" w14:paraId="01C98C8E" w14:textId="77777777" w:rsidTr="007C673C">
        <w:tc>
          <w:tcPr>
            <w:tcW w:w="9104" w:type="dxa"/>
            <w:shd w:val="clear" w:color="auto" w:fill="D9D9D9"/>
          </w:tcPr>
          <w:p w14:paraId="1B81CE93" w14:textId="77777777" w:rsidR="00D473DA" w:rsidRPr="004E6800" w:rsidRDefault="00D473DA" w:rsidP="007C67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E6800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DDEAC86" w14:textId="2613F738" w:rsidR="00D473DA" w:rsidRPr="004E6800" w:rsidRDefault="00D473DA" w:rsidP="007C673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E6800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E6800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4E6800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4E6800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4E6800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4E6800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4E6800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4E6800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4E680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E6800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4E6800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28D89B0" w14:textId="77777777" w:rsidR="00D473DA" w:rsidRPr="004E6800" w:rsidRDefault="00D473DA" w:rsidP="007C673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E680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4E6800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4E680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4AE80C30" w14:textId="77777777" w:rsidR="00D473DA" w:rsidRPr="004E6800" w:rsidRDefault="00D473DA" w:rsidP="007C673C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E6800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432872D1" w14:textId="77777777" w:rsidR="00D473DA" w:rsidRPr="004E6800" w:rsidRDefault="00D473DA" w:rsidP="007C67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E6800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4E6800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080CED99" w14:textId="77777777" w:rsidR="00B95C96" w:rsidRPr="004E6800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303BE53" w14:textId="77777777" w:rsidR="00B95C96" w:rsidRPr="004E680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E6800" w14:paraId="48F95165" w14:textId="77777777" w:rsidTr="006C3667">
        <w:tc>
          <w:tcPr>
            <w:tcW w:w="2269" w:type="dxa"/>
          </w:tcPr>
          <w:p w14:paraId="71A97BBF" w14:textId="77777777" w:rsidR="00B95C96" w:rsidRPr="004E680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FD497F" w14:textId="0CBA1E10" w:rsidR="00B95C96" w:rsidRPr="004E6800" w:rsidRDefault="00D473D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B95C96" w:rsidRPr="004E680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D473DA" w:rsidRPr="004E6800" w14:paraId="6AD61D4A" w14:textId="77777777" w:rsidTr="007C673C">
        <w:tc>
          <w:tcPr>
            <w:tcW w:w="2269" w:type="dxa"/>
          </w:tcPr>
          <w:p w14:paraId="6B30CD82" w14:textId="77777777" w:rsidR="00D473DA" w:rsidRPr="004E6800" w:rsidRDefault="00D473DA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48EDC3" w14:textId="1E3EE3A3" w:rsidR="00D473DA" w:rsidRPr="004E6800" w:rsidRDefault="00D473DA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54/2026</w:t>
            </w:r>
          </w:p>
        </w:tc>
      </w:tr>
    </w:tbl>
    <w:p w14:paraId="63ADAC87" w14:textId="77777777" w:rsidR="00B95C96" w:rsidRPr="004E680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18C09D79" w14:textId="1672FB83" w:rsidR="004115BC" w:rsidRPr="004E6800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prowadzonego</w:t>
      </w:r>
      <w:r w:rsidR="005434B3" w:rsidRPr="004E6800">
        <w:rPr>
          <w:rFonts w:ascii="Arial Narrow" w:hAnsi="Arial Narrow" w:cs="Arial"/>
          <w:sz w:val="20"/>
          <w:szCs w:val="20"/>
        </w:rPr>
        <w:t xml:space="preserve"> przez </w:t>
      </w:r>
      <w:r w:rsidR="00D473DA" w:rsidRPr="004E6800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4E6800">
        <w:rPr>
          <w:rFonts w:ascii="Arial Narrow" w:hAnsi="Arial Narrow" w:cs="Arial"/>
          <w:b/>
          <w:sz w:val="20"/>
          <w:szCs w:val="20"/>
        </w:rPr>
        <w:t>,</w:t>
      </w:r>
      <w:r w:rsidR="002B2AD9" w:rsidRPr="004E6800">
        <w:rPr>
          <w:rFonts w:ascii="Arial Narrow" w:hAnsi="Arial Narrow" w:cs="Arial"/>
          <w:sz w:val="20"/>
          <w:szCs w:val="20"/>
        </w:rPr>
        <w:t xml:space="preserve"> </w:t>
      </w:r>
      <w:r w:rsidR="00E65685" w:rsidRPr="004E6800">
        <w:rPr>
          <w:rFonts w:ascii="Arial Narrow" w:hAnsi="Arial Narrow" w:cs="Arial"/>
          <w:sz w:val="20"/>
          <w:szCs w:val="20"/>
        </w:rPr>
        <w:t>oświa</w:t>
      </w:r>
      <w:r w:rsidR="00825A09" w:rsidRPr="004E6800">
        <w:rPr>
          <w:rFonts w:ascii="Arial Narrow" w:hAnsi="Arial Narrow" w:cs="Arial"/>
          <w:sz w:val="20"/>
          <w:szCs w:val="20"/>
        </w:rPr>
        <w:t>dczam</w:t>
      </w:r>
      <w:r w:rsidR="00E65685" w:rsidRPr="004E6800">
        <w:rPr>
          <w:rFonts w:ascii="Arial Narrow" w:hAnsi="Arial Narrow" w:cs="Arial"/>
          <w:sz w:val="20"/>
          <w:szCs w:val="20"/>
        </w:rPr>
        <w:t>,</w:t>
      </w:r>
      <w:r w:rsidR="00471B8D" w:rsidRPr="004E6800">
        <w:rPr>
          <w:rFonts w:ascii="Arial Narrow" w:hAnsi="Arial Narrow" w:cs="Arial"/>
          <w:sz w:val="20"/>
          <w:szCs w:val="20"/>
        </w:rPr>
        <w:t xml:space="preserve"> że</w:t>
      </w:r>
      <w:r w:rsidR="00715B48" w:rsidRPr="004E6800">
        <w:rPr>
          <w:rFonts w:ascii="Arial Narrow" w:hAnsi="Arial Narrow" w:cs="Arial"/>
          <w:sz w:val="20"/>
          <w:szCs w:val="20"/>
        </w:rPr>
        <w:t xml:space="preserve"> </w:t>
      </w:r>
      <w:r w:rsidR="00886689" w:rsidRPr="004E6800">
        <w:rPr>
          <w:rFonts w:ascii="Arial Narrow" w:hAnsi="Arial Narrow" w:cs="Arial"/>
          <w:sz w:val="20"/>
          <w:szCs w:val="20"/>
        </w:rPr>
        <w:t>informacje zawarte w</w:t>
      </w:r>
      <w:r w:rsidR="00715B48" w:rsidRPr="004E6800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4E6800">
        <w:rPr>
          <w:rFonts w:ascii="Arial Narrow" w:hAnsi="Arial Narrow" w:cs="Arial"/>
          <w:sz w:val="20"/>
          <w:szCs w:val="20"/>
        </w:rPr>
        <w:t>m</w:t>
      </w:r>
      <w:r w:rsidR="00886689" w:rsidRPr="004E6800">
        <w:rPr>
          <w:rFonts w:ascii="Arial Narrow" w:hAnsi="Arial Narrow" w:cs="Arial"/>
          <w:sz w:val="20"/>
          <w:szCs w:val="20"/>
        </w:rPr>
        <w:t xml:space="preserve"> </w:t>
      </w:r>
      <w:r w:rsidR="00552625" w:rsidRPr="004E6800">
        <w:rPr>
          <w:rFonts w:ascii="Arial Narrow" w:hAnsi="Arial Narrow" w:cs="Arial"/>
          <w:sz w:val="20"/>
          <w:szCs w:val="20"/>
        </w:rPr>
        <w:t>przez nas</w:t>
      </w:r>
      <w:r w:rsidR="004115BC" w:rsidRPr="004E6800">
        <w:rPr>
          <w:rFonts w:ascii="Arial Narrow" w:hAnsi="Arial Narrow" w:cs="Arial"/>
          <w:sz w:val="20"/>
          <w:szCs w:val="20"/>
        </w:rPr>
        <w:t>:</w:t>
      </w:r>
      <w:r w:rsidR="00552625" w:rsidRPr="004E6800">
        <w:rPr>
          <w:rFonts w:ascii="Arial Narrow" w:hAnsi="Arial Narrow" w:cs="Arial"/>
          <w:sz w:val="20"/>
          <w:szCs w:val="20"/>
        </w:rPr>
        <w:t xml:space="preserve"> </w:t>
      </w:r>
    </w:p>
    <w:p w14:paraId="3065EA0C" w14:textId="77777777" w:rsidR="002A4E3C" w:rsidRPr="004E680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4E6800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4E6800">
        <w:rPr>
          <w:rFonts w:ascii="Arial Narrow" w:hAnsi="Arial Narrow" w:cs="Arial"/>
          <w:sz w:val="20"/>
          <w:szCs w:val="20"/>
        </w:rPr>
        <w:t>,</w:t>
      </w:r>
      <w:r w:rsidR="00886689" w:rsidRPr="004E6800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4E6800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4E6800">
        <w:rPr>
          <w:rFonts w:ascii="Arial Narrow" w:hAnsi="Arial Narrow" w:cs="Arial"/>
          <w:sz w:val="20"/>
          <w:szCs w:val="20"/>
        </w:rPr>
        <w:t>:</w:t>
      </w:r>
      <w:r w:rsidR="00886689" w:rsidRPr="004E6800">
        <w:rPr>
          <w:rFonts w:ascii="Arial Narrow" w:hAnsi="Arial Narrow" w:cs="Arial"/>
          <w:sz w:val="20"/>
          <w:szCs w:val="20"/>
        </w:rPr>
        <w:t xml:space="preserve">  </w:t>
      </w:r>
    </w:p>
    <w:p w14:paraId="50D0A5F3" w14:textId="77777777" w:rsidR="00602087" w:rsidRPr="004E680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4E6800">
        <w:rPr>
          <w:rFonts w:ascii="Arial Narrow" w:hAnsi="Arial Narrow" w:cs="Arial"/>
          <w:sz w:val="20"/>
          <w:szCs w:val="20"/>
        </w:rPr>
        <w:t>ustawy Pzp</w:t>
      </w:r>
      <w:r w:rsidR="001B16D9" w:rsidRPr="004E6800">
        <w:rPr>
          <w:rFonts w:ascii="Arial Narrow" w:hAnsi="Arial Narrow" w:cs="Arial"/>
          <w:sz w:val="20"/>
          <w:szCs w:val="20"/>
        </w:rPr>
        <w:t>,</w:t>
      </w:r>
    </w:p>
    <w:p w14:paraId="6F7B4214" w14:textId="77777777" w:rsidR="00697361" w:rsidRPr="004E680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4E6800">
        <w:rPr>
          <w:rFonts w:ascii="Arial Narrow" w:hAnsi="Arial Narrow" w:cs="Arial"/>
          <w:sz w:val="20"/>
          <w:szCs w:val="20"/>
        </w:rPr>
        <w:t>pkt 4 ustawy Pzp</w:t>
      </w:r>
      <w:r w:rsidR="001B16D9" w:rsidRPr="004E6800">
        <w:rPr>
          <w:rFonts w:ascii="Arial Narrow" w:hAnsi="Arial Narrow" w:cs="Arial"/>
          <w:sz w:val="20"/>
          <w:szCs w:val="20"/>
        </w:rPr>
        <w:t>,</w:t>
      </w:r>
    </w:p>
    <w:p w14:paraId="66A2DB32" w14:textId="77777777" w:rsidR="00697361" w:rsidRPr="004E680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4E6800">
        <w:rPr>
          <w:rFonts w:ascii="Arial Narrow" w:hAnsi="Arial Narrow" w:cs="Arial"/>
          <w:sz w:val="20"/>
          <w:szCs w:val="20"/>
        </w:rPr>
        <w:t>,</w:t>
      </w:r>
      <w:r w:rsidRPr="004E6800">
        <w:rPr>
          <w:rFonts w:ascii="Arial Narrow" w:hAnsi="Arial Narrow" w:cs="Arial"/>
          <w:sz w:val="20"/>
          <w:szCs w:val="20"/>
        </w:rPr>
        <w:t xml:space="preserve"> </w:t>
      </w:r>
    </w:p>
    <w:p w14:paraId="10BFF697" w14:textId="77777777" w:rsidR="001B16D9" w:rsidRPr="004E680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4E6800">
        <w:rPr>
          <w:rFonts w:ascii="Arial Narrow" w:hAnsi="Arial Narrow" w:cs="Arial"/>
          <w:sz w:val="20"/>
          <w:szCs w:val="20"/>
        </w:rPr>
        <w:t>6</w:t>
      </w:r>
      <w:r w:rsidRPr="004E6800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4E6800">
        <w:rPr>
          <w:rFonts w:ascii="Arial Narrow" w:hAnsi="Arial Narrow" w:cs="Arial"/>
          <w:sz w:val="20"/>
          <w:szCs w:val="20"/>
        </w:rPr>
        <w:t>,</w:t>
      </w:r>
    </w:p>
    <w:p w14:paraId="2C11733B" w14:textId="77777777" w:rsidR="00D473DA" w:rsidRPr="004E6800" w:rsidRDefault="00D473DA" w:rsidP="00D473DA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347E597B" w14:textId="77777777" w:rsidR="00D473DA" w:rsidRPr="004E6800" w:rsidRDefault="00D473DA" w:rsidP="00D473D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4E6800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4E680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4E6800">
        <w:rPr>
          <w:rFonts w:ascii="Arial Narrow" w:hAnsi="Arial Narrow" w:cs="Arial"/>
          <w:bCs/>
          <w:sz w:val="20"/>
          <w:szCs w:val="20"/>
        </w:rPr>
        <w:t>,</w:t>
      </w:r>
    </w:p>
    <w:p w14:paraId="63A71C46" w14:textId="77777777" w:rsidR="00D473DA" w:rsidRPr="004E6800" w:rsidRDefault="00D473DA" w:rsidP="00D473DA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CF4860B" w14:textId="77777777" w:rsidR="00D473DA" w:rsidRPr="004E6800" w:rsidRDefault="00D473DA" w:rsidP="00D473D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4E6800">
        <w:rPr>
          <w:rFonts w:ascii="Arial Narrow" w:hAnsi="Arial Narrow" w:cs="Arial"/>
          <w:bCs/>
          <w:sz w:val="20"/>
          <w:szCs w:val="20"/>
        </w:rPr>
        <w:lastRenderedPageBreak/>
        <w:t>art. 109 ust. 1 pkt 10</w:t>
      </w:r>
      <w:r w:rsidRPr="004E6800">
        <w:rPr>
          <w:rFonts w:ascii="Arial Narrow" w:hAnsi="Arial Narrow" w:cs="Arial"/>
          <w:b/>
          <w:sz w:val="20"/>
          <w:szCs w:val="20"/>
        </w:rPr>
        <w:t xml:space="preserve"> </w:t>
      </w:r>
      <w:r w:rsidRPr="004E6800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4E680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4E6800">
        <w:rPr>
          <w:rFonts w:ascii="Arial Narrow" w:hAnsi="Arial Narrow" w:cs="Arial"/>
          <w:bCs/>
          <w:sz w:val="20"/>
          <w:szCs w:val="20"/>
        </w:rPr>
        <w:t>,</w:t>
      </w:r>
    </w:p>
    <w:p w14:paraId="6C12BDB1" w14:textId="1575CF87" w:rsidR="00023477" w:rsidRPr="004E680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26042FE1" w14:textId="77777777" w:rsidR="004115BC" w:rsidRPr="004E680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4E6800">
        <w:rPr>
          <w:rFonts w:ascii="Arial Narrow" w:hAnsi="Arial Narrow" w:cs="Arial"/>
          <w:b/>
          <w:sz w:val="20"/>
          <w:szCs w:val="20"/>
        </w:rPr>
        <w:t>O</w:t>
      </w:r>
      <w:r w:rsidR="004115BC" w:rsidRPr="004E6800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4E6800">
        <w:rPr>
          <w:rFonts w:ascii="Arial Narrow" w:hAnsi="Arial Narrow" w:cs="Arial"/>
          <w:bCs/>
          <w:sz w:val="20"/>
          <w:szCs w:val="20"/>
        </w:rPr>
        <w:t>,</w:t>
      </w:r>
      <w:r w:rsidR="004115BC" w:rsidRPr="004E6800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4E6800">
        <w:rPr>
          <w:rFonts w:ascii="Arial Narrow" w:hAnsi="Arial Narrow" w:cs="Arial"/>
          <w:bCs/>
          <w:sz w:val="20"/>
          <w:szCs w:val="20"/>
        </w:rPr>
        <w:t>ym</w:t>
      </w:r>
      <w:r w:rsidR="004115BC" w:rsidRPr="004E6800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4E6800">
        <w:rPr>
          <w:rFonts w:ascii="Arial Narrow" w:hAnsi="Arial Narrow" w:cs="Arial"/>
          <w:sz w:val="20"/>
          <w:szCs w:val="20"/>
        </w:rPr>
        <w:t>, o których mowa w:</w:t>
      </w:r>
    </w:p>
    <w:p w14:paraId="09AD98E4" w14:textId="77777777" w:rsidR="00743884" w:rsidRPr="004E680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4E6800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E6800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4E6800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4E6800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4E6800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4E6800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4E6800">
        <w:rPr>
          <w:rFonts w:ascii="Arial Narrow" w:hAnsi="Arial Narrow" w:cs="Arial"/>
          <w:bCs/>
          <w:sz w:val="20"/>
          <w:szCs w:val="20"/>
        </w:rPr>
        <w:t>14</w:t>
      </w:r>
      <w:r w:rsidRPr="004E6800">
        <w:rPr>
          <w:rFonts w:ascii="Arial Narrow" w:hAnsi="Arial Narrow" w:cs="Arial"/>
          <w:bCs/>
          <w:sz w:val="20"/>
          <w:szCs w:val="20"/>
        </w:rPr>
        <w:t>)</w:t>
      </w:r>
      <w:r w:rsidR="00C90B4D" w:rsidRPr="004E6800">
        <w:rPr>
          <w:rFonts w:ascii="Arial Narrow" w:hAnsi="Arial Narrow" w:cs="Arial"/>
          <w:bCs/>
          <w:sz w:val="20"/>
          <w:szCs w:val="20"/>
        </w:rPr>
        <w:t>.</w:t>
      </w:r>
    </w:p>
    <w:p w14:paraId="63CF279C" w14:textId="1D291D6D" w:rsidR="00D473DA" w:rsidRPr="004E6800" w:rsidRDefault="00C90B4D" w:rsidP="00D473D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4E6800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1D2F8223" w14:textId="5061DD01" w:rsidR="00C90B4D" w:rsidRPr="004E6800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42A032DC" w14:textId="77777777" w:rsidR="000B3481" w:rsidRPr="004E680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16CBF9F7" w14:textId="77777777" w:rsidR="000B3481" w:rsidRPr="004E6800" w:rsidRDefault="000B3481" w:rsidP="004E6800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4E6800">
        <w:rPr>
          <w:rFonts w:ascii="Arial Narrow" w:hAnsi="Arial Narrow" w:cs="Arial"/>
          <w:b/>
        </w:rPr>
        <w:t>są aktualne.</w:t>
      </w:r>
    </w:p>
    <w:p w14:paraId="2A413C9E" w14:textId="77777777" w:rsidR="00C62F57" w:rsidRPr="004E680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3BF429B" w14:textId="77777777" w:rsidR="00FA3E7B" w:rsidRPr="004E680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7B6AF98A" w14:textId="77777777" w:rsidR="00FE4E2B" w:rsidRPr="004E6800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4E6800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4E6800">
        <w:rPr>
          <w:rFonts w:ascii="Arial Narrow" w:hAnsi="Arial Narrow" w:cs="Arial"/>
          <w:sz w:val="20"/>
          <w:szCs w:val="20"/>
        </w:rPr>
        <w:t>niniejszym</w:t>
      </w:r>
      <w:r w:rsidRPr="004E6800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4E6800">
        <w:rPr>
          <w:rFonts w:ascii="Arial Narrow" w:hAnsi="Arial Narrow" w:cs="Arial"/>
          <w:sz w:val="20"/>
          <w:szCs w:val="20"/>
        </w:rPr>
        <w:t>u</w:t>
      </w:r>
      <w:r w:rsidRPr="004E6800">
        <w:rPr>
          <w:rFonts w:ascii="Arial Narrow" w:hAnsi="Arial Narrow" w:cs="Arial"/>
          <w:sz w:val="20"/>
          <w:szCs w:val="20"/>
        </w:rPr>
        <w:t xml:space="preserve"> są</w:t>
      </w:r>
      <w:r w:rsidR="002C3302" w:rsidRPr="004E6800">
        <w:rPr>
          <w:rFonts w:ascii="Arial Narrow" w:hAnsi="Arial Narrow" w:cs="Arial"/>
          <w:sz w:val="20"/>
          <w:szCs w:val="20"/>
        </w:rPr>
        <w:t xml:space="preserve"> </w:t>
      </w:r>
      <w:r w:rsidRPr="004E6800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4E6800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E6800" w14:paraId="52A59193" w14:textId="77777777" w:rsidTr="006C3667">
        <w:tc>
          <w:tcPr>
            <w:tcW w:w="2660" w:type="dxa"/>
          </w:tcPr>
          <w:p w14:paraId="51F41D0A" w14:textId="77777777" w:rsidR="00B95C96" w:rsidRPr="004E6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D0AF6DB" w14:textId="77777777" w:rsidR="00B95C96" w:rsidRPr="004E6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8ACEA74" w14:textId="77777777" w:rsidR="00B95C96" w:rsidRPr="004E680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CAB3524" w14:textId="77777777" w:rsidR="00B95C96" w:rsidRPr="004E6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F22671E" w14:textId="77777777" w:rsidR="00B95C96" w:rsidRPr="004E6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DAB6DA" w14:textId="06CA4728" w:rsidR="00B95C96" w:rsidRPr="004E680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4E680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D473DA" w:rsidRPr="004E680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4E680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34CEA013" w14:textId="77777777" w:rsidR="00484F88" w:rsidRPr="004E6800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4E680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EED57" w14:textId="77777777" w:rsidR="00D713AE" w:rsidRDefault="00D713AE" w:rsidP="0038231F">
      <w:pPr>
        <w:spacing w:after="0" w:line="240" w:lineRule="auto"/>
      </w:pPr>
      <w:r>
        <w:separator/>
      </w:r>
    </w:p>
  </w:endnote>
  <w:endnote w:type="continuationSeparator" w:id="0">
    <w:p w14:paraId="5F14C5F7" w14:textId="77777777" w:rsidR="00D713AE" w:rsidRDefault="00D713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9B0A" w14:textId="77777777" w:rsidR="00D473DA" w:rsidRDefault="00D473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6E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9F9BE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F65A" w14:textId="77777777" w:rsidR="00D473DA" w:rsidRDefault="00D47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A0214" w14:textId="77777777" w:rsidR="00D713AE" w:rsidRDefault="00D713AE" w:rsidP="0038231F">
      <w:pPr>
        <w:spacing w:after="0" w:line="240" w:lineRule="auto"/>
      </w:pPr>
      <w:r>
        <w:separator/>
      </w:r>
    </w:p>
  </w:footnote>
  <w:footnote w:type="continuationSeparator" w:id="0">
    <w:p w14:paraId="47EB4567" w14:textId="77777777" w:rsidR="00D713AE" w:rsidRDefault="00D713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06F4" w14:textId="77777777" w:rsidR="00D473DA" w:rsidRDefault="00D473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9B16E" w14:textId="77777777" w:rsidR="00D473DA" w:rsidRDefault="00D473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C1DB7" w14:textId="77777777" w:rsidR="00D473DA" w:rsidRDefault="00D473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496170">
    <w:abstractNumId w:val="12"/>
  </w:num>
  <w:num w:numId="2" w16cid:durableId="597446504">
    <w:abstractNumId w:val="0"/>
  </w:num>
  <w:num w:numId="3" w16cid:durableId="556204856">
    <w:abstractNumId w:val="11"/>
  </w:num>
  <w:num w:numId="4" w16cid:durableId="912087812">
    <w:abstractNumId w:val="16"/>
  </w:num>
  <w:num w:numId="5" w16cid:durableId="1975212266">
    <w:abstractNumId w:val="13"/>
  </w:num>
  <w:num w:numId="6" w16cid:durableId="1357072499">
    <w:abstractNumId w:val="10"/>
  </w:num>
  <w:num w:numId="7" w16cid:durableId="925503074">
    <w:abstractNumId w:val="1"/>
  </w:num>
  <w:num w:numId="8" w16cid:durableId="1962878985">
    <w:abstractNumId w:val="6"/>
  </w:num>
  <w:num w:numId="9" w16cid:durableId="172570472">
    <w:abstractNumId w:val="4"/>
  </w:num>
  <w:num w:numId="10" w16cid:durableId="1531382063">
    <w:abstractNumId w:val="7"/>
  </w:num>
  <w:num w:numId="11" w16cid:durableId="1960645924">
    <w:abstractNumId w:val="5"/>
  </w:num>
  <w:num w:numId="12" w16cid:durableId="681853782">
    <w:abstractNumId w:val="9"/>
  </w:num>
  <w:num w:numId="13" w16cid:durableId="217980199">
    <w:abstractNumId w:val="3"/>
  </w:num>
  <w:num w:numId="14" w16cid:durableId="524446280">
    <w:abstractNumId w:val="2"/>
  </w:num>
  <w:num w:numId="15" w16cid:durableId="628977635">
    <w:abstractNumId w:val="15"/>
  </w:num>
  <w:num w:numId="16" w16cid:durableId="594092015">
    <w:abstractNumId w:val="8"/>
  </w:num>
  <w:num w:numId="17" w16cid:durableId="14503178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23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6800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73DA"/>
    <w:rsid w:val="00D531D5"/>
    <w:rsid w:val="00D6498D"/>
    <w:rsid w:val="00D713AE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023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AD60"/>
  <w15:docId w15:val="{9CF1AE29-3DE4-4010-AB01-5C483253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2026-05-11T07:38:00Z</cp:lastPrinted>
  <dcterms:created xsi:type="dcterms:W3CDTF">2026-05-11T07:38:00Z</dcterms:created>
  <dcterms:modified xsi:type="dcterms:W3CDTF">2026-05-11T07:38:00Z</dcterms:modified>
</cp:coreProperties>
</file>