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772082" w:rsidRDefault="004511F1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72082">
        <w:rPr>
          <w:rFonts w:ascii="Arial Narrow" w:hAnsi="Arial Narrow" w:cs="Arial"/>
          <w:sz w:val="22"/>
          <w:szCs w:val="22"/>
        </w:rPr>
        <w:t>Bydgoszcz</w:t>
      </w:r>
      <w:r w:rsidR="00D34297" w:rsidRPr="00772082">
        <w:rPr>
          <w:rFonts w:ascii="Arial Narrow" w:hAnsi="Arial Narrow" w:cs="Arial"/>
          <w:sz w:val="22"/>
          <w:szCs w:val="22"/>
        </w:rPr>
        <w:t xml:space="preserve"> dnia: </w:t>
      </w:r>
      <w:r w:rsidRPr="00772082">
        <w:rPr>
          <w:rFonts w:ascii="Arial Narrow" w:hAnsi="Arial Narrow" w:cs="Arial"/>
          <w:sz w:val="22"/>
          <w:szCs w:val="22"/>
        </w:rPr>
        <w:t>2026-05-13</w:t>
      </w:r>
    </w:p>
    <w:p w:rsidR="00D34297" w:rsidRPr="00772082" w:rsidRDefault="004511F1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72082">
        <w:rPr>
          <w:rFonts w:ascii="Arial Narrow" w:hAnsi="Arial Narrow" w:cs="Arial"/>
          <w:b/>
          <w:bCs/>
          <w:sz w:val="22"/>
          <w:szCs w:val="22"/>
        </w:rPr>
        <w:t>10</w:t>
      </w:r>
      <w:r w:rsidR="00772082">
        <w:rPr>
          <w:rFonts w:ascii="Arial Narrow" w:hAnsi="Arial Narrow" w:cs="Arial"/>
          <w:b/>
          <w:bCs/>
          <w:sz w:val="22"/>
          <w:szCs w:val="22"/>
        </w:rPr>
        <w:t>.</w:t>
      </w:r>
      <w:r w:rsidRPr="00772082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D34297" w:rsidRPr="00772082" w:rsidRDefault="004511F1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72082">
        <w:rPr>
          <w:rFonts w:ascii="Arial Narrow" w:hAnsi="Arial Narrow" w:cs="Arial"/>
          <w:sz w:val="22"/>
          <w:szCs w:val="22"/>
        </w:rPr>
        <w:t>Powstańców Warszawy</w:t>
      </w:r>
      <w:r w:rsidR="00D34297" w:rsidRPr="00772082">
        <w:rPr>
          <w:rFonts w:ascii="Arial Narrow" w:hAnsi="Arial Narrow" w:cs="Arial"/>
          <w:sz w:val="22"/>
          <w:szCs w:val="22"/>
        </w:rPr>
        <w:t xml:space="preserve"> </w:t>
      </w:r>
      <w:r w:rsidRPr="00772082">
        <w:rPr>
          <w:rFonts w:ascii="Arial Narrow" w:hAnsi="Arial Narrow" w:cs="Arial"/>
          <w:sz w:val="22"/>
          <w:szCs w:val="22"/>
        </w:rPr>
        <w:t>5</w:t>
      </w:r>
    </w:p>
    <w:p w:rsidR="00D34297" w:rsidRPr="00772082" w:rsidRDefault="004511F1" w:rsidP="00D34297">
      <w:pPr>
        <w:rPr>
          <w:rFonts w:ascii="Arial Narrow" w:hAnsi="Arial Narrow" w:cs="Arial"/>
          <w:sz w:val="22"/>
          <w:szCs w:val="22"/>
        </w:rPr>
      </w:pPr>
      <w:r w:rsidRPr="00772082">
        <w:rPr>
          <w:rFonts w:ascii="Arial Narrow" w:hAnsi="Arial Narrow" w:cs="Arial"/>
          <w:sz w:val="22"/>
          <w:szCs w:val="22"/>
        </w:rPr>
        <w:t>85-681</w:t>
      </w:r>
      <w:r w:rsidR="00D34297" w:rsidRPr="00772082">
        <w:rPr>
          <w:rFonts w:ascii="Arial Narrow" w:hAnsi="Arial Narrow" w:cs="Arial"/>
          <w:sz w:val="22"/>
          <w:szCs w:val="22"/>
        </w:rPr>
        <w:t xml:space="preserve"> </w:t>
      </w:r>
      <w:r w:rsidRPr="00772082">
        <w:rPr>
          <w:rFonts w:ascii="Arial Narrow" w:hAnsi="Arial Narrow" w:cs="Arial"/>
          <w:sz w:val="22"/>
          <w:szCs w:val="22"/>
        </w:rPr>
        <w:t>Bydgoszcz</w:t>
      </w:r>
    </w:p>
    <w:p w:rsidR="00D34297" w:rsidRPr="00772082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772082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772082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772082" w:rsidRPr="00772082" w:rsidRDefault="00772082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772082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163BE5">
        <w:rPr>
          <w:rFonts w:ascii="Arial Narrow" w:hAnsi="Arial Narrow" w:cs="Arial"/>
          <w:b/>
          <w:bCs/>
          <w:sz w:val="22"/>
          <w:szCs w:val="22"/>
        </w:rPr>
        <w:t>4220</w:t>
      </w:r>
      <w:r w:rsidRPr="00772082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D34297" w:rsidRPr="0077208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2082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77208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77208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772082" w:rsidTr="00D34297">
        <w:tc>
          <w:tcPr>
            <w:tcW w:w="9180" w:type="dxa"/>
            <w:shd w:val="clear" w:color="auto" w:fill="F2F2F2"/>
            <w:hideMark/>
          </w:tcPr>
          <w:p w:rsidR="00D34297" w:rsidRPr="0077208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77208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77208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77208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7208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7208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7208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772082" w:rsidTr="00310284">
        <w:tc>
          <w:tcPr>
            <w:tcW w:w="2269" w:type="dxa"/>
            <w:shd w:val="clear" w:color="auto" w:fill="auto"/>
          </w:tcPr>
          <w:p w:rsidR="00D34297" w:rsidRPr="0077208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772082" w:rsidRDefault="004511F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biurowych na okres 15 miesięcy</w:t>
            </w:r>
          </w:p>
        </w:tc>
      </w:tr>
      <w:tr w:rsidR="004511F1" w:rsidRPr="00772082" w:rsidTr="00F90B08">
        <w:tc>
          <w:tcPr>
            <w:tcW w:w="2269" w:type="dxa"/>
            <w:shd w:val="clear" w:color="auto" w:fill="auto"/>
          </w:tcPr>
          <w:p w:rsidR="004511F1" w:rsidRPr="00772082" w:rsidRDefault="004511F1" w:rsidP="00F90B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511F1" w:rsidRPr="00772082" w:rsidRDefault="004511F1" w:rsidP="00F90B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bCs/>
                <w:sz w:val="22"/>
                <w:szCs w:val="22"/>
              </w:rPr>
              <w:t>50/2026</w:t>
            </w:r>
          </w:p>
        </w:tc>
      </w:tr>
    </w:tbl>
    <w:p w:rsidR="00010B31" w:rsidRPr="0077208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772082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772082">
        <w:rPr>
          <w:rFonts w:ascii="Arial Narrow" w:hAnsi="Arial Narrow" w:cs="Arial"/>
          <w:sz w:val="22"/>
          <w:szCs w:val="22"/>
        </w:rPr>
        <w:t xml:space="preserve">Zamawiający, </w:t>
      </w:r>
      <w:r w:rsidR="004511F1" w:rsidRPr="00772082">
        <w:rPr>
          <w:rFonts w:ascii="Arial Narrow" w:hAnsi="Arial Narrow" w:cs="Arial"/>
          <w:b/>
          <w:sz w:val="22"/>
          <w:szCs w:val="22"/>
        </w:rPr>
        <w:t>10</w:t>
      </w:r>
      <w:r w:rsidR="00772082">
        <w:rPr>
          <w:rFonts w:ascii="Arial Narrow" w:hAnsi="Arial Narrow" w:cs="Arial"/>
          <w:b/>
          <w:sz w:val="22"/>
          <w:szCs w:val="22"/>
        </w:rPr>
        <w:t>.</w:t>
      </w:r>
      <w:r w:rsidR="004511F1" w:rsidRPr="00772082">
        <w:rPr>
          <w:rFonts w:ascii="Arial Narrow" w:hAnsi="Arial Narrow" w:cs="Arial"/>
          <w:b/>
          <w:sz w:val="22"/>
          <w:szCs w:val="22"/>
        </w:rPr>
        <w:t>WSzKzP SPZOZ</w:t>
      </w:r>
      <w:r w:rsidRPr="00772082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4511F1" w:rsidRPr="00772082">
        <w:rPr>
          <w:rFonts w:ascii="Arial Narrow" w:hAnsi="Arial Narrow" w:cs="Arial"/>
          <w:sz w:val="22"/>
          <w:szCs w:val="22"/>
        </w:rPr>
        <w:t>(</w:t>
      </w:r>
      <w:proofErr w:type="spellStart"/>
      <w:r w:rsidR="004511F1" w:rsidRPr="00772082">
        <w:rPr>
          <w:rFonts w:ascii="Arial Narrow" w:hAnsi="Arial Narrow" w:cs="Arial"/>
          <w:sz w:val="22"/>
          <w:szCs w:val="22"/>
        </w:rPr>
        <w:t>t.j</w:t>
      </w:r>
      <w:proofErr w:type="spellEnd"/>
      <w:r w:rsidR="004511F1" w:rsidRPr="00772082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4511F1" w:rsidRPr="00772082">
        <w:rPr>
          <w:rFonts w:ascii="Arial Narrow" w:hAnsi="Arial Narrow" w:cs="Arial"/>
          <w:sz w:val="22"/>
          <w:szCs w:val="22"/>
        </w:rPr>
        <w:t>p</w:t>
      </w:r>
      <w:r w:rsidR="00772082">
        <w:rPr>
          <w:rFonts w:ascii="Arial Narrow" w:hAnsi="Arial Narrow" w:cs="Arial"/>
          <w:sz w:val="22"/>
          <w:szCs w:val="22"/>
        </w:rPr>
        <w:t>óźn</w:t>
      </w:r>
      <w:proofErr w:type="spellEnd"/>
      <w:r w:rsidR="004511F1" w:rsidRPr="00772082">
        <w:rPr>
          <w:rFonts w:ascii="Arial Narrow" w:hAnsi="Arial Narrow" w:cs="Arial"/>
          <w:sz w:val="22"/>
          <w:szCs w:val="22"/>
        </w:rPr>
        <w:t>. zm.)</w:t>
      </w:r>
      <w:r w:rsidRPr="00772082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772082">
        <w:rPr>
          <w:rFonts w:ascii="Arial Narrow" w:hAnsi="Arial Narrow" w:cs="Arial"/>
          <w:sz w:val="22"/>
          <w:szCs w:val="22"/>
        </w:rPr>
        <w:t>na</w:t>
      </w:r>
      <w:r w:rsidRPr="00772082">
        <w:rPr>
          <w:rFonts w:ascii="Arial Narrow" w:hAnsi="Arial Narrow" w:cs="Arial"/>
          <w:sz w:val="22"/>
          <w:szCs w:val="22"/>
        </w:rPr>
        <w:t xml:space="preserve"> </w:t>
      </w:r>
      <w:r w:rsidR="00D8293D" w:rsidRPr="00772082">
        <w:rPr>
          <w:rFonts w:ascii="Arial Narrow" w:hAnsi="Arial Narrow" w:cs="Arial"/>
          <w:sz w:val="22"/>
          <w:szCs w:val="22"/>
        </w:rPr>
        <w:t>na</w:t>
      </w:r>
      <w:r w:rsidR="00010B31" w:rsidRPr="00772082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772082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72082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7208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77208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4511F1" w:rsidRPr="00772082" w:rsidTr="00F90B0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F1" w:rsidRPr="00772082" w:rsidRDefault="004511F1" w:rsidP="00F90B0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F1" w:rsidRPr="00772082" w:rsidRDefault="004511F1" w:rsidP="00F90B0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b/>
                <w:sz w:val="22"/>
                <w:szCs w:val="22"/>
              </w:rPr>
              <w:t>Druki</w:t>
            </w:r>
          </w:p>
          <w:p w:rsidR="004511F1" w:rsidRPr="00772082" w:rsidRDefault="004511F1" w:rsidP="00F90B0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511F1" w:rsidRPr="00772082" w:rsidRDefault="004511F1" w:rsidP="00F90B0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77208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4511F1" w:rsidRPr="00772082" w:rsidRDefault="004511F1" w:rsidP="00F90B0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511F1" w:rsidRPr="00772082" w:rsidRDefault="004511F1" w:rsidP="00F90B0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Wszystkie złożone na przedmiotowe zadanie oferty podlegały odrzuceniu</w:t>
            </w:r>
          </w:p>
        </w:tc>
      </w:tr>
      <w:tr w:rsidR="004511F1" w:rsidRPr="00772082" w:rsidTr="00F90B0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F1" w:rsidRPr="00772082" w:rsidRDefault="004511F1" w:rsidP="00F90B0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F1" w:rsidRPr="00772082" w:rsidRDefault="004511F1" w:rsidP="00F90B0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b/>
                <w:sz w:val="22"/>
                <w:szCs w:val="22"/>
              </w:rPr>
              <w:t>Sprzęt biurowy i urządzenia biurowe</w:t>
            </w:r>
          </w:p>
          <w:p w:rsidR="004511F1" w:rsidRPr="00772082" w:rsidRDefault="004511F1" w:rsidP="00F90B0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511F1" w:rsidRPr="00772082" w:rsidRDefault="004511F1" w:rsidP="00F90B0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77208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4511F1" w:rsidRPr="00772082" w:rsidRDefault="004511F1" w:rsidP="00F90B0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511F1" w:rsidRPr="00772082" w:rsidRDefault="004511F1" w:rsidP="00F90B0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Wszystkie złożone na przedmiotowe zadanie oferty podlegały odrzuceniu</w:t>
            </w:r>
          </w:p>
        </w:tc>
      </w:tr>
      <w:tr w:rsidR="004511F1" w:rsidRPr="00772082" w:rsidTr="00F90B0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F1" w:rsidRPr="00772082" w:rsidRDefault="004511F1" w:rsidP="00F90B0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F1" w:rsidRPr="00772082" w:rsidRDefault="004511F1" w:rsidP="00F90B0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b/>
                <w:sz w:val="22"/>
                <w:szCs w:val="22"/>
              </w:rPr>
              <w:t>Płyty</w:t>
            </w:r>
          </w:p>
          <w:p w:rsidR="004511F1" w:rsidRPr="00772082" w:rsidRDefault="004511F1" w:rsidP="00F90B0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511F1" w:rsidRPr="00772082" w:rsidRDefault="004511F1" w:rsidP="00F90B0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77208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4511F1" w:rsidRPr="00772082" w:rsidRDefault="004511F1" w:rsidP="00F90B0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511F1" w:rsidRPr="00772082" w:rsidRDefault="004511F1" w:rsidP="00F90B0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Wszystkie złożone na przedmiotowe zadanie oferty podlegały odrzuceniu</w:t>
            </w:r>
          </w:p>
        </w:tc>
      </w:tr>
      <w:tr w:rsidR="00772082" w:rsidRPr="00772082" w:rsidTr="00F90B0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082" w:rsidRPr="00772082" w:rsidRDefault="00772082" w:rsidP="00F90B0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082" w:rsidRPr="00772082" w:rsidRDefault="00772082" w:rsidP="0077208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b/>
                <w:sz w:val="22"/>
                <w:szCs w:val="22"/>
              </w:rPr>
              <w:t>Podkłady MDF</w:t>
            </w:r>
          </w:p>
          <w:p w:rsidR="00772082" w:rsidRPr="00772082" w:rsidRDefault="00772082" w:rsidP="0077208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72082" w:rsidRPr="00772082" w:rsidRDefault="00772082" w:rsidP="0077208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7208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772082" w:rsidRPr="00772082" w:rsidRDefault="00772082" w:rsidP="0077208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72082" w:rsidRPr="00772082" w:rsidRDefault="00772082" w:rsidP="0077208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Na przedmiotowe zadanie do dnia otwarcia ofert tj. 10.04.2026 r. do godz. 08;00 nie została złożona żadna oferta.</w:t>
            </w:r>
          </w:p>
        </w:tc>
      </w:tr>
      <w:tr w:rsidR="004511F1" w:rsidRPr="00772082" w:rsidTr="00F90B0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F1" w:rsidRPr="00772082" w:rsidRDefault="004511F1" w:rsidP="00F90B0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1F1" w:rsidRPr="00772082" w:rsidRDefault="004511F1" w:rsidP="00F90B0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b/>
                <w:sz w:val="22"/>
                <w:szCs w:val="22"/>
              </w:rPr>
              <w:t>Telefony</w:t>
            </w:r>
          </w:p>
          <w:p w:rsidR="004511F1" w:rsidRPr="00772082" w:rsidRDefault="004511F1" w:rsidP="00F90B0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511F1" w:rsidRPr="00772082" w:rsidRDefault="004511F1" w:rsidP="00F90B0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77208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4511F1" w:rsidRPr="00772082" w:rsidRDefault="004511F1" w:rsidP="00F90B0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511F1" w:rsidRPr="00772082" w:rsidRDefault="004511F1" w:rsidP="00F90B0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Wszystkie złożone na przedmiotowe zadanie oferty podlegały odrzuceniu</w:t>
            </w:r>
          </w:p>
        </w:tc>
      </w:tr>
      <w:tr w:rsidR="00772082" w:rsidRPr="00772082" w:rsidTr="00F90B0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082" w:rsidRPr="00772082" w:rsidRDefault="00772082" w:rsidP="00F90B0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082" w:rsidRPr="00772082" w:rsidRDefault="00772082" w:rsidP="0077208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b/>
                <w:sz w:val="22"/>
                <w:szCs w:val="22"/>
              </w:rPr>
              <w:t>Znaczniki do bielizny szpitalnej</w:t>
            </w:r>
          </w:p>
          <w:p w:rsidR="00772082" w:rsidRPr="00772082" w:rsidRDefault="00772082" w:rsidP="0077208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72082" w:rsidRPr="00772082" w:rsidRDefault="00772082" w:rsidP="0077208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7208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72082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772082" w:rsidRPr="00772082" w:rsidRDefault="00772082" w:rsidP="0077208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7208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72082" w:rsidRPr="00772082" w:rsidRDefault="00772082" w:rsidP="0077208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2082">
              <w:rPr>
                <w:rFonts w:ascii="Arial Narrow" w:hAnsi="Arial Narrow" w:cs="Arial"/>
                <w:sz w:val="22"/>
                <w:szCs w:val="22"/>
              </w:rPr>
              <w:t>Na przedmiotowe zadanie do dnia otwarcia ofert tj. 10.04.2026 r. do godz. 08;00 nie została złożona żadna oferta.</w:t>
            </w:r>
          </w:p>
        </w:tc>
      </w:tr>
    </w:tbl>
    <w:p w:rsidR="00010B31" w:rsidRDefault="00010B31" w:rsidP="002A7DFF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72082">
        <w:rPr>
          <w:rFonts w:ascii="Arial Narrow" w:hAnsi="Arial Narrow" w:cs="Arial"/>
          <w:i/>
          <w:sz w:val="22"/>
          <w:szCs w:val="22"/>
        </w:rPr>
        <w:t>Zamawiający</w:t>
      </w:r>
    </w:p>
    <w:p w:rsidR="00772082" w:rsidRPr="00CA7892" w:rsidRDefault="00772082" w:rsidP="00772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772082" w:rsidRPr="00163BE5" w:rsidRDefault="00772082" w:rsidP="00772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163BE5">
        <w:rPr>
          <w:rFonts w:ascii="Arial Narrow" w:hAnsi="Arial Narrow"/>
          <w:sz w:val="18"/>
          <w:szCs w:val="20"/>
        </w:rPr>
        <w:t xml:space="preserve">Egz. 1 – a/a kancelaria  </w:t>
      </w:r>
    </w:p>
    <w:p w:rsidR="00772082" w:rsidRPr="00163BE5" w:rsidRDefault="00772082" w:rsidP="00772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163BE5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163BE5">
        <w:rPr>
          <w:rFonts w:ascii="Arial Narrow" w:hAnsi="Arial Narrow"/>
          <w:sz w:val="18"/>
          <w:szCs w:val="20"/>
        </w:rPr>
        <w:t>int</w:t>
      </w:r>
      <w:proofErr w:type="spellEnd"/>
      <w:r w:rsidRPr="00163BE5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163BE5">
        <w:rPr>
          <w:rFonts w:ascii="Arial Narrow" w:hAnsi="Arial Narrow"/>
          <w:sz w:val="18"/>
          <w:szCs w:val="18"/>
        </w:rPr>
        <w:t>SZPubl</w:t>
      </w:r>
      <w:proofErr w:type="spellEnd"/>
      <w:r w:rsidRPr="00163BE5">
        <w:rPr>
          <w:rFonts w:ascii="Arial Narrow" w:hAnsi="Arial Narrow"/>
          <w:sz w:val="18"/>
          <w:szCs w:val="18"/>
        </w:rPr>
        <w:t>. T2612 B5</w:t>
      </w:r>
    </w:p>
    <w:p w:rsidR="00772082" w:rsidRPr="00B9724A" w:rsidRDefault="00772082" w:rsidP="0077208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772082" w:rsidRDefault="00772082" w:rsidP="0077208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13.06.2026 r.</w:t>
      </w:r>
    </w:p>
    <w:sectPr w:rsidR="00772082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4E9" w:rsidRDefault="002F74E9" w:rsidP="00D34297">
      <w:r>
        <w:separator/>
      </w:r>
    </w:p>
  </w:endnote>
  <w:endnote w:type="continuationSeparator" w:id="1">
    <w:p w:rsidR="002F74E9" w:rsidRDefault="002F74E9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1F1" w:rsidRDefault="004511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914FB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914FBE" w:rsidRPr="00471F3F">
      <w:rPr>
        <w:rFonts w:ascii="Arial" w:hAnsi="Arial"/>
        <w:sz w:val="18"/>
        <w:szCs w:val="24"/>
      </w:rPr>
      <w:fldChar w:fldCharType="separate"/>
    </w:r>
    <w:r w:rsidR="00163BE5">
      <w:rPr>
        <w:rFonts w:ascii="Arial" w:hAnsi="Arial"/>
        <w:noProof/>
        <w:sz w:val="18"/>
        <w:szCs w:val="24"/>
      </w:rPr>
      <w:t>2</w:t>
    </w:r>
    <w:r w:rsidR="00914FBE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914FBE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914FBE" w:rsidRPr="00471F3F">
      <w:rPr>
        <w:rFonts w:ascii="Arial" w:hAnsi="Arial"/>
        <w:sz w:val="18"/>
        <w:szCs w:val="24"/>
      </w:rPr>
      <w:fldChar w:fldCharType="separate"/>
    </w:r>
    <w:r w:rsidR="00163BE5">
      <w:rPr>
        <w:rFonts w:ascii="Arial" w:hAnsi="Arial"/>
        <w:noProof/>
        <w:sz w:val="18"/>
        <w:szCs w:val="24"/>
      </w:rPr>
      <w:t>2</w:t>
    </w:r>
    <w:r w:rsidR="00914FBE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1F1" w:rsidRDefault="004511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4E9" w:rsidRDefault="002F74E9" w:rsidP="00D34297">
      <w:r>
        <w:separator/>
      </w:r>
    </w:p>
  </w:footnote>
  <w:footnote w:type="continuationSeparator" w:id="1">
    <w:p w:rsidR="002F74E9" w:rsidRDefault="002F74E9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1F1" w:rsidRDefault="004511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1F1" w:rsidRDefault="004511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1F1" w:rsidRDefault="004511F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11F1"/>
    <w:rsid w:val="00010B31"/>
    <w:rsid w:val="00104963"/>
    <w:rsid w:val="00150F65"/>
    <w:rsid w:val="00163BE5"/>
    <w:rsid w:val="002A7DFF"/>
    <w:rsid w:val="002F74E9"/>
    <w:rsid w:val="00310284"/>
    <w:rsid w:val="004511F1"/>
    <w:rsid w:val="004E2226"/>
    <w:rsid w:val="005464E2"/>
    <w:rsid w:val="00772082"/>
    <w:rsid w:val="00823326"/>
    <w:rsid w:val="00856A3E"/>
    <w:rsid w:val="00894412"/>
    <w:rsid w:val="00914FBE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77208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720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2026-05-13T10:12:00Z</cp:lastPrinted>
  <dcterms:created xsi:type="dcterms:W3CDTF">2026-05-13T10:12:00Z</dcterms:created>
  <dcterms:modified xsi:type="dcterms:W3CDTF">2026-05-13T10:12:00Z</dcterms:modified>
</cp:coreProperties>
</file>