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353ACE" w14:textId="0CB32490" w:rsidR="003E6519" w:rsidRPr="001A66E7" w:rsidRDefault="00EF1D67" w:rsidP="001A66E7">
      <w:pPr>
        <w:rPr>
          <w:rFonts w:ascii="Arial Narrow" w:hAnsi="Arial Narrow" w:cs="Arial"/>
          <w:sz w:val="22"/>
          <w:szCs w:val="22"/>
        </w:rPr>
      </w:pPr>
      <w:r w:rsidRPr="001A66E7">
        <w:rPr>
          <w:rFonts w:ascii="Arial Narrow" w:hAnsi="Arial Narrow" w:cs="Arial"/>
          <w:b/>
          <w:bCs/>
          <w:sz w:val="22"/>
          <w:szCs w:val="22"/>
        </w:rPr>
        <w:t>10.WSzKzP SPZOZ</w:t>
      </w:r>
      <w:r w:rsidR="001A66E7" w:rsidRPr="001A66E7">
        <w:rPr>
          <w:rFonts w:ascii="Arial Narrow" w:hAnsi="Arial Narrow" w:cs="Arial"/>
          <w:sz w:val="22"/>
          <w:szCs w:val="22"/>
        </w:rPr>
        <w:t xml:space="preserve"> </w:t>
      </w:r>
      <w:r w:rsidR="001A66E7">
        <w:rPr>
          <w:rFonts w:ascii="Arial Narrow" w:hAnsi="Arial Narrow" w:cs="Arial"/>
          <w:sz w:val="22"/>
          <w:szCs w:val="22"/>
        </w:rPr>
        <w:tab/>
      </w:r>
      <w:r w:rsidR="001A66E7">
        <w:rPr>
          <w:rFonts w:ascii="Arial Narrow" w:hAnsi="Arial Narrow" w:cs="Arial"/>
          <w:sz w:val="22"/>
          <w:szCs w:val="22"/>
        </w:rPr>
        <w:tab/>
      </w:r>
      <w:r w:rsidR="001A66E7">
        <w:rPr>
          <w:rFonts w:ascii="Arial Narrow" w:hAnsi="Arial Narrow" w:cs="Arial"/>
          <w:sz w:val="22"/>
          <w:szCs w:val="22"/>
        </w:rPr>
        <w:tab/>
      </w:r>
      <w:r w:rsidR="001A66E7">
        <w:rPr>
          <w:rFonts w:ascii="Arial Narrow" w:hAnsi="Arial Narrow" w:cs="Arial"/>
          <w:sz w:val="22"/>
          <w:szCs w:val="22"/>
        </w:rPr>
        <w:tab/>
      </w:r>
      <w:r w:rsidR="001A66E7">
        <w:rPr>
          <w:rFonts w:ascii="Arial Narrow" w:hAnsi="Arial Narrow" w:cs="Arial"/>
          <w:sz w:val="22"/>
          <w:szCs w:val="22"/>
        </w:rPr>
        <w:tab/>
      </w:r>
      <w:r w:rsidR="001A66E7">
        <w:rPr>
          <w:rFonts w:ascii="Arial Narrow" w:hAnsi="Arial Narrow" w:cs="Arial"/>
          <w:sz w:val="22"/>
          <w:szCs w:val="22"/>
        </w:rPr>
        <w:tab/>
      </w:r>
      <w:r w:rsidR="001A66E7">
        <w:rPr>
          <w:rFonts w:ascii="Arial Narrow" w:hAnsi="Arial Narrow" w:cs="Arial"/>
          <w:sz w:val="22"/>
          <w:szCs w:val="22"/>
        </w:rPr>
        <w:tab/>
      </w:r>
      <w:r w:rsidR="001A66E7" w:rsidRPr="001A66E7">
        <w:rPr>
          <w:rFonts w:ascii="Arial Narrow" w:hAnsi="Arial Narrow" w:cs="Arial"/>
          <w:sz w:val="22"/>
          <w:szCs w:val="22"/>
        </w:rPr>
        <w:t>Bydgoszcz dnia: 2026-05-14</w:t>
      </w:r>
    </w:p>
    <w:p w14:paraId="091DA79D" w14:textId="44BEC5D9" w:rsidR="003E6519" w:rsidRPr="001A66E7" w:rsidRDefault="00EF1D67" w:rsidP="001A66E7">
      <w:pPr>
        <w:rPr>
          <w:rFonts w:ascii="Arial Narrow" w:hAnsi="Arial Narrow" w:cs="Arial"/>
          <w:sz w:val="22"/>
          <w:szCs w:val="22"/>
        </w:rPr>
      </w:pPr>
      <w:r w:rsidRPr="001A66E7">
        <w:rPr>
          <w:rFonts w:ascii="Arial Narrow" w:hAnsi="Arial Narrow" w:cs="Arial"/>
          <w:sz w:val="22"/>
          <w:szCs w:val="22"/>
        </w:rPr>
        <w:t>Powstańców Warszawy</w:t>
      </w:r>
      <w:r w:rsidR="003E6519" w:rsidRPr="001A66E7">
        <w:rPr>
          <w:rFonts w:ascii="Arial Narrow" w:hAnsi="Arial Narrow" w:cs="Arial"/>
          <w:sz w:val="22"/>
          <w:szCs w:val="22"/>
        </w:rPr>
        <w:t xml:space="preserve"> </w:t>
      </w:r>
      <w:r w:rsidRPr="001A66E7">
        <w:rPr>
          <w:rFonts w:ascii="Arial Narrow" w:hAnsi="Arial Narrow" w:cs="Arial"/>
          <w:sz w:val="22"/>
          <w:szCs w:val="22"/>
        </w:rPr>
        <w:t>5</w:t>
      </w:r>
    </w:p>
    <w:p w14:paraId="51B3DD0B" w14:textId="6F902307" w:rsidR="003E6519" w:rsidRPr="001A66E7" w:rsidRDefault="00EF1D67" w:rsidP="001A66E7">
      <w:pPr>
        <w:rPr>
          <w:rFonts w:ascii="Arial Narrow" w:hAnsi="Arial Narrow" w:cs="Arial"/>
          <w:sz w:val="22"/>
          <w:szCs w:val="22"/>
        </w:rPr>
      </w:pPr>
      <w:r w:rsidRPr="001A66E7">
        <w:rPr>
          <w:rFonts w:ascii="Arial Narrow" w:hAnsi="Arial Narrow" w:cs="Arial"/>
          <w:sz w:val="22"/>
          <w:szCs w:val="22"/>
        </w:rPr>
        <w:t>85-681</w:t>
      </w:r>
      <w:r w:rsidR="003E6519" w:rsidRPr="001A66E7">
        <w:rPr>
          <w:rFonts w:ascii="Arial Narrow" w:hAnsi="Arial Narrow" w:cs="Arial"/>
          <w:sz w:val="22"/>
          <w:szCs w:val="22"/>
        </w:rPr>
        <w:t xml:space="preserve"> </w:t>
      </w:r>
      <w:r w:rsidRPr="001A66E7">
        <w:rPr>
          <w:rFonts w:ascii="Arial Narrow" w:hAnsi="Arial Narrow" w:cs="Arial"/>
          <w:sz w:val="22"/>
          <w:szCs w:val="22"/>
        </w:rPr>
        <w:t>Bydgoszcz</w:t>
      </w:r>
    </w:p>
    <w:p w14:paraId="6B2DBA15" w14:textId="774B7390" w:rsidR="003E6519" w:rsidRPr="001A66E7" w:rsidRDefault="003E6519" w:rsidP="003E6519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1A66E7" w14:paraId="6A5CFAB9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448A83F" w14:textId="77777777" w:rsidR="003E6519" w:rsidRPr="001A66E7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1A66E7"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14:paraId="026B5308" w14:textId="77777777" w:rsidR="003E6519" w:rsidRPr="001A66E7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1A66E7">
              <w:rPr>
                <w:rFonts w:ascii="Arial Narrow" w:hAnsi="Arial Narrow" w:cs="Arial"/>
                <w:sz w:val="24"/>
                <w:szCs w:val="24"/>
              </w:rPr>
              <w:t>o kwocie przeznaczonej na realizację zamówienia</w:t>
            </w:r>
          </w:p>
        </w:tc>
      </w:tr>
    </w:tbl>
    <w:p w14:paraId="0C0B7A7B" w14:textId="77777777" w:rsidR="003E6519" w:rsidRPr="001A66E7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1A66E7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2F66810C" w14:textId="77777777" w:rsidR="003E6519" w:rsidRPr="001A66E7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1A66E7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1A66E7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1A66E7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1A66E7" w14:paraId="2EFE6B47" w14:textId="77777777" w:rsidTr="001A0FA2">
        <w:tc>
          <w:tcPr>
            <w:tcW w:w="2269" w:type="dxa"/>
          </w:tcPr>
          <w:p w14:paraId="0A718453" w14:textId="77777777" w:rsidR="003E6519" w:rsidRPr="001A66E7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66E7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3FEE2B42" w14:textId="2181C56B" w:rsidR="003E6519" w:rsidRPr="001A66E7" w:rsidRDefault="00EF1D67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A66E7">
              <w:rPr>
                <w:rFonts w:ascii="Arial Narrow" w:hAnsi="Arial Narrow" w:cs="Arial"/>
                <w:bCs/>
                <w:sz w:val="22"/>
                <w:szCs w:val="22"/>
              </w:rPr>
              <w:t>Dostawy sukcesywne materiałów szewnych na okres 24 miesięcy</w:t>
            </w:r>
            <w:r w:rsidR="003E6519" w:rsidRPr="001A66E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EF1D67" w:rsidRPr="001A66E7" w14:paraId="6BBFBE5F" w14:textId="77777777" w:rsidTr="00A15135">
        <w:tc>
          <w:tcPr>
            <w:tcW w:w="2269" w:type="dxa"/>
          </w:tcPr>
          <w:p w14:paraId="0913E713" w14:textId="77777777" w:rsidR="00EF1D67" w:rsidRPr="001A66E7" w:rsidRDefault="00EF1D67" w:rsidP="00A1513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66E7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5B948504" w14:textId="668B5D79" w:rsidR="00EF1D67" w:rsidRPr="001A66E7" w:rsidRDefault="00EF1D67" w:rsidP="00A1513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A66E7">
              <w:rPr>
                <w:rFonts w:ascii="Arial Narrow" w:hAnsi="Arial Narrow" w:cs="Arial"/>
                <w:bCs/>
                <w:sz w:val="22"/>
                <w:szCs w:val="22"/>
              </w:rPr>
              <w:t>64/2026</w:t>
            </w:r>
          </w:p>
        </w:tc>
      </w:tr>
    </w:tbl>
    <w:p w14:paraId="6F3E4A5B" w14:textId="6B780B03" w:rsidR="00890B92" w:rsidRPr="001A66E7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1A66E7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1A66E7">
        <w:rPr>
          <w:rFonts w:ascii="Arial Narrow" w:hAnsi="Arial Narrow" w:cs="Arial"/>
          <w:sz w:val="22"/>
          <w:szCs w:val="22"/>
        </w:rPr>
        <w:t>22</w:t>
      </w:r>
      <w:r w:rsidR="0049054E" w:rsidRPr="001A66E7">
        <w:rPr>
          <w:rFonts w:ascii="Arial Narrow" w:hAnsi="Arial Narrow" w:cs="Arial"/>
          <w:sz w:val="22"/>
          <w:szCs w:val="22"/>
        </w:rPr>
        <w:t>2</w:t>
      </w:r>
      <w:r w:rsidRPr="001A66E7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1A66E7">
        <w:rPr>
          <w:rFonts w:ascii="Arial Narrow" w:hAnsi="Arial Narrow" w:cs="Arial"/>
          <w:sz w:val="22"/>
          <w:szCs w:val="22"/>
        </w:rPr>
        <w:t>4</w:t>
      </w:r>
      <w:r w:rsidRPr="001A66E7">
        <w:rPr>
          <w:rFonts w:ascii="Arial Narrow" w:hAnsi="Arial Narrow" w:cs="Arial"/>
          <w:sz w:val="22"/>
          <w:szCs w:val="22"/>
        </w:rPr>
        <w:t xml:space="preserve"> </w:t>
      </w:r>
      <w:r w:rsidR="00890B92" w:rsidRPr="001A66E7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1A66E7">
        <w:rPr>
          <w:rFonts w:ascii="Arial Narrow" w:hAnsi="Arial Narrow" w:cs="Arial"/>
          <w:sz w:val="22"/>
          <w:szCs w:val="22"/>
        </w:rPr>
        <w:t xml:space="preserve"> </w:t>
      </w:r>
      <w:r w:rsidR="00EF1D67" w:rsidRPr="001A66E7">
        <w:rPr>
          <w:rFonts w:ascii="Arial Narrow" w:hAnsi="Arial Narrow" w:cs="Arial"/>
          <w:sz w:val="22"/>
          <w:szCs w:val="22"/>
        </w:rPr>
        <w:t>(t.j. Dz. U. z 2024 r. poz. 1320 z p</w:t>
      </w:r>
      <w:r w:rsidR="001A66E7">
        <w:rPr>
          <w:rFonts w:ascii="Arial Narrow" w:hAnsi="Arial Narrow" w:cs="Arial"/>
          <w:sz w:val="22"/>
          <w:szCs w:val="22"/>
        </w:rPr>
        <w:t>óźn</w:t>
      </w:r>
      <w:r w:rsidR="00EF1D67" w:rsidRPr="001A66E7">
        <w:rPr>
          <w:rFonts w:ascii="Arial Narrow" w:hAnsi="Arial Narrow" w:cs="Arial"/>
          <w:sz w:val="22"/>
          <w:szCs w:val="22"/>
        </w:rPr>
        <w:t>. zm.)</w:t>
      </w:r>
      <w:r w:rsidR="00490DC0" w:rsidRPr="001A66E7">
        <w:rPr>
          <w:rFonts w:ascii="Arial Narrow" w:hAnsi="Arial Narrow" w:cs="Arial"/>
          <w:sz w:val="22"/>
          <w:szCs w:val="22"/>
        </w:rPr>
        <w:t xml:space="preserve"> </w:t>
      </w:r>
      <w:r w:rsidR="00890B92" w:rsidRPr="001A66E7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1A66E7">
        <w:rPr>
          <w:rFonts w:ascii="Arial Narrow" w:hAnsi="Arial Narrow" w:cs="Arial"/>
          <w:sz w:val="22"/>
          <w:szCs w:val="22"/>
        </w:rPr>
        <w:t xml:space="preserve"> dla</w:t>
      </w:r>
      <w:r w:rsidR="00890B92" w:rsidRPr="001A66E7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EF1D67" w:rsidRPr="001A66E7" w14:paraId="4BD0716B" w14:textId="77777777" w:rsidTr="00A1513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BD59560" w14:textId="7A83C58A" w:rsidR="00EF1D67" w:rsidRPr="001A66E7" w:rsidRDefault="00EF1D67" w:rsidP="00A1513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1A66E7">
              <w:rPr>
                <w:rFonts w:ascii="Arial Narrow" w:hAnsi="Arial Narrow" w:cs="Arial"/>
                <w:sz w:val="22"/>
                <w:szCs w:val="22"/>
              </w:rPr>
              <w:t>części 1 zamówienia w wysokości 187 070.34 zł brutto;</w:t>
            </w:r>
          </w:p>
        </w:tc>
      </w:tr>
      <w:tr w:rsidR="00EF1D67" w:rsidRPr="001A66E7" w14:paraId="6B5B54A0" w14:textId="77777777" w:rsidTr="00A1513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C3E4149" w14:textId="54C83771" w:rsidR="00EF1D67" w:rsidRPr="001A66E7" w:rsidRDefault="00EF1D67" w:rsidP="00A1513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1A66E7">
              <w:rPr>
                <w:rFonts w:ascii="Arial Narrow" w:hAnsi="Arial Narrow" w:cs="Arial"/>
                <w:sz w:val="22"/>
                <w:szCs w:val="22"/>
              </w:rPr>
              <w:t>części 2 zamówienia w wysokości 1 224.33 zł brutto;</w:t>
            </w:r>
          </w:p>
        </w:tc>
      </w:tr>
      <w:tr w:rsidR="00EF1D67" w:rsidRPr="001A66E7" w14:paraId="4CF7628F" w14:textId="77777777" w:rsidTr="00A1513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003CDB5" w14:textId="3C43399E" w:rsidR="00EF1D67" w:rsidRPr="001A66E7" w:rsidRDefault="00EF1D67" w:rsidP="00A1513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1A66E7">
              <w:rPr>
                <w:rFonts w:ascii="Arial Narrow" w:hAnsi="Arial Narrow" w:cs="Arial"/>
                <w:sz w:val="22"/>
                <w:szCs w:val="22"/>
              </w:rPr>
              <w:t>części 3 zamówienia w wysokości 2 658.61 zł brutto;</w:t>
            </w:r>
          </w:p>
        </w:tc>
      </w:tr>
      <w:tr w:rsidR="00EF1D67" w:rsidRPr="001A66E7" w14:paraId="59FFFBD3" w14:textId="77777777" w:rsidTr="00A1513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A062D2C" w14:textId="02BAF7E9" w:rsidR="00EF1D67" w:rsidRPr="001A66E7" w:rsidRDefault="00EF1D67" w:rsidP="00A1513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1A66E7">
              <w:rPr>
                <w:rFonts w:ascii="Arial Narrow" w:hAnsi="Arial Narrow" w:cs="Arial"/>
                <w:sz w:val="22"/>
                <w:szCs w:val="22"/>
              </w:rPr>
              <w:t>części 4 zamówienia w wysokości 8 922.31 zł brutto;</w:t>
            </w:r>
          </w:p>
        </w:tc>
      </w:tr>
    </w:tbl>
    <w:p w14:paraId="3C576664" w14:textId="77777777" w:rsidR="00890B92" w:rsidRPr="001A66E7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7FFFEBF5" w14:textId="77777777" w:rsidR="00510EC8" w:rsidRPr="001A66E7" w:rsidRDefault="00510EC8" w:rsidP="00A80738">
      <w:pPr>
        <w:spacing w:before="120" w:after="120"/>
        <w:jc w:val="both"/>
        <w:rPr>
          <w:rFonts w:ascii="Arial Narrow" w:hAnsi="Arial Narrow" w:cs="Arial"/>
        </w:rPr>
      </w:pPr>
    </w:p>
    <w:p w14:paraId="180C09D9" w14:textId="77777777"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1A66E7">
        <w:rPr>
          <w:rFonts w:ascii="Arial Narrow" w:hAnsi="Arial Narrow" w:cs="Arial"/>
          <w:i/>
          <w:sz w:val="22"/>
          <w:szCs w:val="22"/>
        </w:rPr>
        <w:t>Zamawiający</w:t>
      </w:r>
    </w:p>
    <w:p w14:paraId="3ECD50C8" w14:textId="77777777" w:rsidR="003B5CA0" w:rsidRPr="003B5CA0" w:rsidRDefault="003B5CA0" w:rsidP="003B5CA0"/>
    <w:p w14:paraId="698543A4" w14:textId="77777777" w:rsidR="003B5CA0" w:rsidRPr="003B5CA0" w:rsidRDefault="003B5CA0" w:rsidP="003B5CA0"/>
    <w:p w14:paraId="4235096D" w14:textId="77777777" w:rsidR="003B5CA0" w:rsidRPr="003B5CA0" w:rsidRDefault="003B5CA0" w:rsidP="003B5CA0"/>
    <w:p w14:paraId="24E393E3" w14:textId="77777777" w:rsidR="003B5CA0" w:rsidRPr="003B5CA0" w:rsidRDefault="003B5CA0" w:rsidP="003B5CA0"/>
    <w:p w14:paraId="132F6237" w14:textId="77777777" w:rsidR="003B5CA0" w:rsidRPr="003B5CA0" w:rsidRDefault="003B5CA0" w:rsidP="003B5CA0"/>
    <w:p w14:paraId="38302C1D" w14:textId="77777777" w:rsidR="003B5CA0" w:rsidRPr="003B5CA0" w:rsidRDefault="003B5CA0" w:rsidP="003B5CA0"/>
    <w:p w14:paraId="00E1015E" w14:textId="77777777" w:rsidR="003B5CA0" w:rsidRPr="003B5CA0" w:rsidRDefault="003B5CA0" w:rsidP="003B5CA0"/>
    <w:p w14:paraId="7D3061DF" w14:textId="77777777" w:rsidR="003B5CA0" w:rsidRPr="003B5CA0" w:rsidRDefault="003B5CA0" w:rsidP="003B5CA0"/>
    <w:p w14:paraId="3D0EBE87" w14:textId="77777777" w:rsidR="003B5CA0" w:rsidRPr="003B5CA0" w:rsidRDefault="003B5CA0" w:rsidP="003B5CA0"/>
    <w:p w14:paraId="708BE9BC" w14:textId="77777777" w:rsidR="003B5CA0" w:rsidRPr="003B5CA0" w:rsidRDefault="003B5CA0" w:rsidP="003B5CA0"/>
    <w:p w14:paraId="10CA634F" w14:textId="77777777" w:rsidR="003B5CA0" w:rsidRPr="003B5CA0" w:rsidRDefault="003B5CA0" w:rsidP="003B5CA0"/>
    <w:p w14:paraId="0EE2C83D" w14:textId="77777777" w:rsidR="003B5CA0" w:rsidRPr="003B5CA0" w:rsidRDefault="003B5CA0" w:rsidP="003B5CA0"/>
    <w:p w14:paraId="05C980FC" w14:textId="77777777" w:rsidR="003B5CA0" w:rsidRPr="003B5CA0" w:rsidRDefault="003B5CA0" w:rsidP="003B5CA0"/>
    <w:p w14:paraId="4A1E4334" w14:textId="77777777" w:rsidR="003B5CA0" w:rsidRDefault="003B5CA0" w:rsidP="003B5CA0">
      <w:pPr>
        <w:rPr>
          <w:rFonts w:ascii="Arial Narrow" w:hAnsi="Arial Narrow" w:cs="Arial"/>
          <w:i/>
          <w:sz w:val="22"/>
          <w:szCs w:val="22"/>
        </w:rPr>
      </w:pPr>
    </w:p>
    <w:p w14:paraId="082BA741" w14:textId="77777777" w:rsidR="003B5CA0" w:rsidRDefault="003B5CA0" w:rsidP="003B5CA0">
      <w:pPr>
        <w:rPr>
          <w:rFonts w:ascii="Arial Narrow" w:hAnsi="Arial Narrow" w:cs="Arial"/>
          <w:i/>
          <w:sz w:val="22"/>
          <w:szCs w:val="22"/>
        </w:rPr>
      </w:pPr>
    </w:p>
    <w:p w14:paraId="0793AD3E" w14:textId="76153616" w:rsidR="003B5CA0" w:rsidRDefault="003B5CA0" w:rsidP="003B5CA0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14:paraId="063D415C" w14:textId="1590C642" w:rsidR="003B5CA0" w:rsidRDefault="003B5CA0" w:rsidP="003B5CA0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SZPubl. T 2612 B5</w:t>
      </w:r>
    </w:p>
    <w:p w14:paraId="57C1A2DF" w14:textId="23D493AE" w:rsidR="003B5CA0" w:rsidRDefault="003B5CA0" w:rsidP="003B5CA0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6" w:history="1">
        <w:r w:rsidRPr="00FD40CC">
          <w:rPr>
            <w:rStyle w:val="Hipercze"/>
            <w:rFonts w:ascii="Arial Narrow" w:hAnsi="Arial Narrow"/>
          </w:rPr>
          <w:t>kornowska4835@10wsk.mil.pl</w:t>
        </w:r>
      </w:hyperlink>
      <w:r>
        <w:rPr>
          <w:rFonts w:ascii="Arial Narrow" w:hAnsi="Arial Narrow"/>
        </w:rPr>
        <w:t xml:space="preserve"> </w:t>
      </w:r>
    </w:p>
    <w:p w14:paraId="7C1D676E" w14:textId="42E26D48" w:rsidR="003B5CA0" w:rsidRPr="003B5CA0" w:rsidRDefault="003B5CA0" w:rsidP="003B5CA0">
      <w:pPr>
        <w:rPr>
          <w:rFonts w:ascii="Arial Narrow" w:hAnsi="Arial Narrow"/>
        </w:rPr>
      </w:pPr>
      <w:r>
        <w:rPr>
          <w:rFonts w:ascii="Arial Narrow" w:hAnsi="Arial Narrow"/>
        </w:rPr>
        <w:t>Data: 2026-05-14</w:t>
      </w:r>
    </w:p>
    <w:sectPr w:rsidR="003B5CA0" w:rsidRPr="003B5CA0" w:rsidSect="003E65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3761B8" w14:textId="77777777" w:rsidR="0042382A" w:rsidRDefault="0042382A">
      <w:r>
        <w:separator/>
      </w:r>
    </w:p>
  </w:endnote>
  <w:endnote w:type="continuationSeparator" w:id="0">
    <w:p w14:paraId="3AA92AC2" w14:textId="77777777" w:rsidR="0042382A" w:rsidRDefault="004238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305F6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3C9296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6BCCC9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E9C34EE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A462C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46F9AAF" w14:textId="77777777" w:rsidR="009F189D" w:rsidRDefault="009F189D">
    <w:pPr>
      <w:pStyle w:val="Stopka"/>
      <w:tabs>
        <w:tab w:val="clear" w:pos="4536"/>
      </w:tabs>
      <w:jc w:val="center"/>
    </w:pPr>
  </w:p>
  <w:p w14:paraId="388DEC3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91F6E6" w14:textId="77777777" w:rsidR="0042382A" w:rsidRDefault="0042382A">
      <w:r>
        <w:separator/>
      </w:r>
    </w:p>
  </w:footnote>
  <w:footnote w:type="continuationSeparator" w:id="0">
    <w:p w14:paraId="6B422810" w14:textId="77777777" w:rsidR="0042382A" w:rsidRDefault="004238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720104" w14:textId="77777777" w:rsidR="00EF1D67" w:rsidRDefault="00EF1D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C48016" w14:textId="77777777" w:rsidR="00EF1D67" w:rsidRDefault="00EF1D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874B97" w14:textId="77777777" w:rsidR="00EF1D67" w:rsidRDefault="00EF1D6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A667C"/>
    <w:rsid w:val="00007727"/>
    <w:rsid w:val="00017720"/>
    <w:rsid w:val="00035488"/>
    <w:rsid w:val="000D7F25"/>
    <w:rsid w:val="000E00E5"/>
    <w:rsid w:val="00173B20"/>
    <w:rsid w:val="001A0FA2"/>
    <w:rsid w:val="001A66E7"/>
    <w:rsid w:val="001C69FF"/>
    <w:rsid w:val="0023318D"/>
    <w:rsid w:val="003B5CA0"/>
    <w:rsid w:val="003D72FD"/>
    <w:rsid w:val="003E6519"/>
    <w:rsid w:val="00423179"/>
    <w:rsid w:val="0042382A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8A667C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EF1D67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99B442"/>
  <w15:chartTrackingRefBased/>
  <w15:docId w15:val="{DEF34155-5148-4937-AFD6-732AC7C95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3B5CA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B5C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ornowska4835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150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dcterms:created xsi:type="dcterms:W3CDTF">2026-05-14T06:21:00Z</dcterms:created>
  <dcterms:modified xsi:type="dcterms:W3CDTF">2026-05-14T06:28:00Z</dcterms:modified>
</cp:coreProperties>
</file>