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D78B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</w:rPr>
      </w:pPr>
      <w:bookmarkStart w:id="0" w:name="_Hlk60301409"/>
      <w:r w:rsidRPr="00FD78B4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5D3200" w:rsidRPr="00FD78B4">
        <w:rPr>
          <w:rFonts w:ascii="Arial Narrow" w:hAnsi="Arial Narrow" w:cs="Arial"/>
          <w:bCs/>
          <w:i w:val="0"/>
          <w:sz w:val="20"/>
        </w:rPr>
        <w:t>2</w:t>
      </w:r>
      <w:r w:rsidR="007666D6" w:rsidRPr="00FD78B4">
        <w:rPr>
          <w:rFonts w:ascii="Arial Narrow" w:hAnsi="Arial Narrow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FD78B4" w:rsidTr="00467CA2">
        <w:tc>
          <w:tcPr>
            <w:tcW w:w="2800" w:type="dxa"/>
            <w:shd w:val="clear" w:color="auto" w:fill="auto"/>
          </w:tcPr>
          <w:p w:rsidR="00D520D3" w:rsidRPr="00FD78B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FD78B4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FD78B4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FD78B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FD78B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FD78B4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D78B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D78B4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FD78B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D78B4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FD78B4" w:rsidTr="00467CA2">
        <w:tc>
          <w:tcPr>
            <w:tcW w:w="2800" w:type="dxa"/>
            <w:shd w:val="clear" w:color="auto" w:fill="auto"/>
          </w:tcPr>
          <w:p w:rsidR="00D520D3" w:rsidRPr="00FD78B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FD78B4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FD78B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FD78B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FD78B4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D78B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FD78B4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FD78B4">
              <w:rPr>
                <w:rFonts w:ascii="Arial Narrow" w:hAnsi="Arial Narrow" w:cs="Arial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FD78B4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FD78B4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FD78B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D78B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D78B4">
              <w:rPr>
                <w:rFonts w:ascii="Arial Narrow" w:hAnsi="Arial Narrow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FD78B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0"/>
                <w:szCs w:val="20"/>
              </w:rPr>
            </w:pPr>
            <w:r w:rsidRPr="00FD78B4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FD78B4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FD78B4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D78B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D78B4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FD78B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FD78B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FD78B4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FD78B4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FD78B4">
        <w:rPr>
          <w:rFonts w:ascii="Arial Narrow" w:hAnsi="Arial Narrow" w:cs="Arial"/>
          <w:sz w:val="20"/>
          <w:szCs w:val="20"/>
        </w:rPr>
        <w:br/>
      </w:r>
      <w:r w:rsidR="005D3200" w:rsidRPr="00FD78B4">
        <w:rPr>
          <w:rFonts w:ascii="Arial Narrow" w:hAnsi="Arial Narrow" w:cs="Arial"/>
          <w:sz w:val="20"/>
          <w:szCs w:val="20"/>
        </w:rPr>
        <w:t>(</w:t>
      </w:r>
      <w:proofErr w:type="spellStart"/>
      <w:r w:rsidR="005D3200" w:rsidRPr="00FD78B4">
        <w:rPr>
          <w:rFonts w:ascii="Arial Narrow" w:hAnsi="Arial Narrow" w:cs="Arial"/>
          <w:sz w:val="20"/>
          <w:szCs w:val="20"/>
        </w:rPr>
        <w:t>t.j</w:t>
      </w:r>
      <w:proofErr w:type="spellEnd"/>
      <w:r w:rsidR="005D3200" w:rsidRPr="00FD78B4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5D3200" w:rsidRPr="00FD78B4">
        <w:rPr>
          <w:rFonts w:ascii="Arial Narrow" w:hAnsi="Arial Narrow" w:cs="Arial"/>
          <w:sz w:val="20"/>
          <w:szCs w:val="20"/>
        </w:rPr>
        <w:t>p</w:t>
      </w:r>
      <w:r w:rsidR="00FD78B4">
        <w:rPr>
          <w:rFonts w:ascii="Arial Narrow" w:hAnsi="Arial Narrow" w:cs="Arial"/>
          <w:sz w:val="20"/>
          <w:szCs w:val="20"/>
        </w:rPr>
        <w:t>óź</w:t>
      </w:r>
      <w:r w:rsidR="005D3200" w:rsidRPr="00FD78B4">
        <w:rPr>
          <w:rFonts w:ascii="Arial Narrow" w:hAnsi="Arial Narrow" w:cs="Arial"/>
          <w:sz w:val="20"/>
          <w:szCs w:val="20"/>
        </w:rPr>
        <w:t>n</w:t>
      </w:r>
      <w:proofErr w:type="spellEnd"/>
      <w:r w:rsidR="005D3200" w:rsidRPr="00FD78B4">
        <w:rPr>
          <w:rFonts w:ascii="Arial Narrow" w:hAnsi="Arial Narrow" w:cs="Arial"/>
          <w:sz w:val="20"/>
          <w:szCs w:val="20"/>
        </w:rPr>
        <w:t>. zm.)</w:t>
      </w:r>
      <w:r w:rsidR="00E27ABB" w:rsidRPr="00FD78B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FD78B4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FD78B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FD78B4" w:rsidTr="00467CA2">
        <w:tc>
          <w:tcPr>
            <w:tcW w:w="2269" w:type="dxa"/>
            <w:shd w:val="clear" w:color="auto" w:fill="auto"/>
          </w:tcPr>
          <w:p w:rsidR="00D520D3" w:rsidRPr="00FD78B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D78B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FD78B4" w:rsidRDefault="005D320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FD78B4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Dostawy sukcesywne sprzętu jednorazowego użytku laboratoryjnego dla Zakładu Patomorfologii na okres  24 miesięcy</w:t>
            </w:r>
            <w:r w:rsidR="00D520D3" w:rsidRPr="00FD78B4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D3200" w:rsidRPr="00FD78B4" w:rsidTr="00971BF6">
        <w:tc>
          <w:tcPr>
            <w:tcW w:w="2269" w:type="dxa"/>
            <w:shd w:val="clear" w:color="auto" w:fill="auto"/>
          </w:tcPr>
          <w:p w:rsidR="005D3200" w:rsidRPr="00FD78B4" w:rsidRDefault="005D3200" w:rsidP="00971B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D78B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3200" w:rsidRPr="00FD78B4" w:rsidRDefault="005D3200" w:rsidP="00971B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FD78B4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57/2026</w:t>
            </w:r>
          </w:p>
        </w:tc>
      </w:tr>
    </w:tbl>
    <w:p w:rsidR="00DC652A" w:rsidRPr="00FD78B4" w:rsidRDefault="005D320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FD78B4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:rsidR="00DC652A" w:rsidRPr="00FD78B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D78B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FD78B4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FD78B4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FD78B4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FD78B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71340C" w:rsidRPr="00FD78B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:rsidR="0071340C" w:rsidRPr="00FD78B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D78B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FD78B4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71340C" w:rsidRPr="00FD78B4">
        <w:rPr>
          <w:rFonts w:ascii="Arial Narrow" w:eastAsia="Times New Roman" w:hAnsi="Arial Narrow" w:cs="Arial"/>
          <w:iCs/>
          <w:sz w:val="20"/>
          <w:szCs w:val="20"/>
          <w:lang w:eastAsia="pl-PL"/>
        </w:rPr>
        <w:t>określenie zasobów</w:t>
      </w:r>
      <w:r w:rsidRPr="00FD78B4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FD78B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</w:p>
    <w:p w:rsidR="0071340C" w:rsidRPr="00FD78B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p w:rsidR="00DC652A" w:rsidRPr="00FD78B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FD78B4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FD78B4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FD78B4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:rsidR="00DC652A" w:rsidRPr="00FD78B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FD78B4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FD78B4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FD78B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:rsidR="0093388F" w:rsidRPr="00FD78B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FD78B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FD78B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FD78B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FD78B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FD78B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FD78B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FD78B4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:rsidR="00E27ABB" w:rsidRPr="00FD78B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D78B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FD78B4" w:rsidTr="00467CA2">
        <w:tc>
          <w:tcPr>
            <w:tcW w:w="2660" w:type="dxa"/>
            <w:shd w:val="clear" w:color="auto" w:fill="auto"/>
          </w:tcPr>
          <w:p w:rsidR="00D520D3" w:rsidRPr="00FD78B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FD78B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FD78B4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D520D3" w:rsidRPr="00FD78B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FD78B4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FD78B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FD78B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FD78B4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FD78B4" w:rsidRDefault="00D520D3" w:rsidP="005D320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FD78B4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5D3200" w:rsidRPr="00FD78B4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lub podpis zaufany lub elektroniczny podpis osobisty </w:t>
            </w:r>
            <w:r w:rsidRPr="00FD78B4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osoby / osób uprawnionych do reprezentacji </w:t>
            </w:r>
            <w:r w:rsidR="007F49C7" w:rsidRPr="00FD78B4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podmiotu udostępniającego zasoby</w:t>
            </w:r>
            <w:r w:rsidRPr="00FD78B4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</w:tr>
      <w:bookmarkEnd w:id="0"/>
    </w:tbl>
    <w:p w:rsidR="00E27ABB" w:rsidRPr="00FD78B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sectPr w:rsidR="00E27ABB" w:rsidRPr="00FD78B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67DE" w:rsidRDefault="00FB67DE" w:rsidP="00025386">
      <w:pPr>
        <w:spacing w:after="0" w:line="240" w:lineRule="auto"/>
      </w:pPr>
      <w:r>
        <w:separator/>
      </w:r>
    </w:p>
  </w:endnote>
  <w:endnote w:type="continuationSeparator" w:id="1">
    <w:p w:rsidR="00FB67DE" w:rsidRDefault="00FB67D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200" w:rsidRDefault="005D320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78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78B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200" w:rsidRDefault="005D32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67DE" w:rsidRDefault="00FB67DE" w:rsidP="00025386">
      <w:pPr>
        <w:spacing w:after="0" w:line="240" w:lineRule="auto"/>
      </w:pPr>
      <w:r>
        <w:separator/>
      </w:r>
    </w:p>
  </w:footnote>
  <w:footnote w:type="continuationSeparator" w:id="1">
    <w:p w:rsidR="00FB67DE" w:rsidRDefault="00FB67D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200" w:rsidRDefault="005D32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200" w:rsidRDefault="005D32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200" w:rsidRDefault="005D32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20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D3200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67DE"/>
    <w:rsid w:val="00FB7BA7"/>
    <w:rsid w:val="00FC28E3"/>
    <w:rsid w:val="00FD7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2026-05-13T08:35:00Z</dcterms:created>
  <dcterms:modified xsi:type="dcterms:W3CDTF">2026-05-13T08:36:00Z</dcterms:modified>
</cp:coreProperties>
</file>