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F23A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73355B" w:rsidRPr="002F23A8">
        <w:rPr>
          <w:rFonts w:ascii="Arial Narrow" w:eastAsia="Times New Roman" w:hAnsi="Arial Narrow" w:cs="Arial"/>
          <w:bCs/>
          <w:sz w:val="20"/>
          <w:szCs w:val="20"/>
          <w:lang w:eastAsia="pl-PL"/>
        </w:rPr>
        <w:t>5</w:t>
      </w:r>
      <w:r w:rsidRPr="002F23A8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F23A8" w:rsidTr="00D62E6E">
        <w:tc>
          <w:tcPr>
            <w:tcW w:w="2800" w:type="dxa"/>
          </w:tcPr>
          <w:p w:rsidR="00D62E6E" w:rsidRPr="002F23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23A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2F23A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2F23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2F23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F23A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2F23A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2F23A8" w:rsidTr="00D62E6E">
        <w:tc>
          <w:tcPr>
            <w:tcW w:w="2800" w:type="dxa"/>
          </w:tcPr>
          <w:p w:rsidR="00D62E6E" w:rsidRPr="002F23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23A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2F23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2F23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F23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2F23A8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2F23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3355B" w:rsidRPr="002F23A8" w:rsidTr="00971BF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355B" w:rsidRPr="002F23A8" w:rsidRDefault="0073355B" w:rsidP="00971BF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73355B" w:rsidRPr="002F23A8" w:rsidRDefault="0073355B" w:rsidP="00971BF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</w:t>
            </w:r>
            <w:r w:rsid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br/>
            </w: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2024 r. poz. 1320 z </w:t>
            </w:r>
            <w:proofErr w:type="spellStart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</w:t>
            </w: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</w:t>
            </w:r>
            <w:proofErr w:type="spellEnd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73355B" w:rsidRPr="002F23A8" w:rsidRDefault="0073355B" w:rsidP="00971BF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73355B" w:rsidRPr="002F23A8" w:rsidRDefault="0073355B" w:rsidP="00971BF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2F23A8" w:rsidRDefault="007335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2F23A8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F23A8" w:rsidTr="00D62E6E">
        <w:tc>
          <w:tcPr>
            <w:tcW w:w="2269" w:type="dxa"/>
          </w:tcPr>
          <w:p w:rsidR="00D62E6E" w:rsidRPr="002F23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2F23A8" w:rsidRDefault="007335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sprzętu jednorazowego użytku laboratoryjnego dla Zakładu Patomorfologii na okres  24 miesięcy</w:t>
            </w:r>
            <w:r w:rsidR="00D62E6E"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3355B" w:rsidRPr="002F23A8" w:rsidTr="00971BF6">
        <w:tc>
          <w:tcPr>
            <w:tcW w:w="2269" w:type="dxa"/>
          </w:tcPr>
          <w:p w:rsidR="0073355B" w:rsidRPr="002F23A8" w:rsidRDefault="0073355B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3355B" w:rsidRPr="002F23A8" w:rsidRDefault="0073355B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57/2026</w:t>
            </w:r>
          </w:p>
        </w:tc>
      </w:tr>
    </w:tbl>
    <w:p w:rsidR="00BC121E" w:rsidRPr="002F23A8" w:rsidRDefault="0073355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2F23A8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2F23A8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2F23A8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2F23A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2F23A8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2F23A8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2F23A8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2F23A8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2F23A8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2F23A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2F23A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2F23A8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2F23A8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F23A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2F23A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F23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2F23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2F23A8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2F23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F23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2F23A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2F23A8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2F23A8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2F23A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2F23A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2F23A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p w:rsidR="00067B62" w:rsidRPr="002F23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F23A8" w:rsidTr="00620E37">
        <w:tc>
          <w:tcPr>
            <w:tcW w:w="2660" w:type="dxa"/>
          </w:tcPr>
          <w:p w:rsidR="00BC121E" w:rsidRPr="002F23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2F23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C121E" w:rsidRPr="002F23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2F23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2F23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C121E" w:rsidRPr="002F23A8" w:rsidRDefault="00844A96" w:rsidP="0073355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73355B"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BC121E"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2F23A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2F23A8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2F23A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58C" w:rsidRDefault="00AD658C">
      <w:r>
        <w:separator/>
      </w:r>
    </w:p>
  </w:endnote>
  <w:endnote w:type="continuationSeparator" w:id="1">
    <w:p w:rsidR="00AD658C" w:rsidRDefault="00AD6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3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55B" w:rsidRDefault="007335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58C" w:rsidRDefault="00AD658C">
      <w:r>
        <w:separator/>
      </w:r>
    </w:p>
  </w:footnote>
  <w:footnote w:type="continuationSeparator" w:id="1">
    <w:p w:rsidR="00AD658C" w:rsidRDefault="00AD65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55B" w:rsidRDefault="007335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55B" w:rsidRDefault="007335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55B" w:rsidRDefault="007335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55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2F23A8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355B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658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2026-05-13T09:15:00Z</dcterms:created>
  <dcterms:modified xsi:type="dcterms:W3CDTF">2026-05-13T09:16:00Z</dcterms:modified>
</cp:coreProperties>
</file>