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8002C" w14:textId="77777777" w:rsidR="00E71607" w:rsidRPr="00884C18" w:rsidRDefault="00E71607" w:rsidP="00E71607">
      <w:pPr>
        <w:pStyle w:val="Nagwek6"/>
        <w:jc w:val="center"/>
        <w:rPr>
          <w:rFonts w:ascii="Cambria" w:hAnsi="Cambria" w:cs="Arial"/>
          <w:b w:val="0"/>
          <w:bCs w:val="0"/>
          <w:color w:val="auto"/>
          <w:sz w:val="20"/>
        </w:rPr>
      </w:pPr>
      <w:bookmarkStart w:id="0" w:name="_Ref109533790"/>
    </w:p>
    <w:p w14:paraId="1EFB53EE" w14:textId="62C2FCA8" w:rsidR="002231A4" w:rsidRPr="00884C18" w:rsidRDefault="002231A4" w:rsidP="002231A4">
      <w:pPr>
        <w:pStyle w:val="Nagwek6"/>
        <w:jc w:val="right"/>
        <w:rPr>
          <w:rFonts w:ascii="Cambria" w:hAnsi="Cambria" w:cs="Arial"/>
          <w:b w:val="0"/>
          <w:bCs w:val="0"/>
          <w:color w:val="auto"/>
          <w:sz w:val="22"/>
        </w:rPr>
      </w:pPr>
      <w:r w:rsidRPr="00884C18">
        <w:rPr>
          <w:rFonts w:ascii="Cambria" w:hAnsi="Cambria" w:cs="Arial"/>
          <w:b w:val="0"/>
          <w:bCs w:val="0"/>
          <w:color w:val="auto"/>
          <w:sz w:val="22"/>
        </w:rPr>
        <w:t xml:space="preserve">Załącznik nr </w:t>
      </w:r>
      <w:bookmarkEnd w:id="0"/>
      <w:r w:rsidR="00884C18" w:rsidRPr="00884C18">
        <w:rPr>
          <w:rFonts w:ascii="Cambria" w:hAnsi="Cambria" w:cs="Arial"/>
          <w:b w:val="0"/>
          <w:bCs w:val="0"/>
          <w:color w:val="auto"/>
          <w:sz w:val="22"/>
        </w:rPr>
        <w:t>2</w:t>
      </w:r>
      <w:r w:rsidR="007B41AC" w:rsidRPr="00884C18">
        <w:rPr>
          <w:rFonts w:ascii="Cambria" w:hAnsi="Cambria" w:cs="Arial"/>
          <w:b w:val="0"/>
          <w:bCs w:val="0"/>
          <w:color w:val="auto"/>
          <w:sz w:val="22"/>
        </w:rPr>
        <w:t xml:space="preserve"> do SWZ</w:t>
      </w:r>
    </w:p>
    <w:p w14:paraId="2ACF90ED" w14:textId="77777777" w:rsidR="002231A4" w:rsidRPr="00884C18" w:rsidRDefault="002231A4" w:rsidP="002231A4">
      <w:pPr>
        <w:ind w:left="2832"/>
        <w:jc w:val="right"/>
        <w:rPr>
          <w:rFonts w:ascii="Cambria" w:hAnsi="Cambria" w:cs="Arial"/>
          <w:b/>
          <w:bCs/>
          <w:color w:val="auto"/>
        </w:rPr>
      </w:pPr>
    </w:p>
    <w:p w14:paraId="77F7A82A" w14:textId="77777777" w:rsidR="00FE756E" w:rsidRPr="00884C18" w:rsidRDefault="00FE756E" w:rsidP="002231A4">
      <w:pPr>
        <w:pStyle w:val="Tekstpodstawowywcity"/>
        <w:ind w:left="0" w:firstLine="0"/>
        <w:rPr>
          <w:rFonts w:ascii="Cambria" w:hAnsi="Cambria" w:cs="Arial"/>
          <w:color w:val="auto"/>
          <w:sz w:val="22"/>
        </w:rPr>
      </w:pPr>
    </w:p>
    <w:p w14:paraId="72FB4BD1" w14:textId="77777777" w:rsidR="002231A4" w:rsidRPr="00884C18" w:rsidRDefault="002231A4" w:rsidP="002231A4">
      <w:pPr>
        <w:pStyle w:val="Tekstpodstawowywcity"/>
        <w:ind w:left="0" w:firstLine="0"/>
        <w:rPr>
          <w:rFonts w:ascii="Cambria" w:hAnsi="Cambria" w:cs="Arial"/>
          <w:color w:val="auto"/>
        </w:rPr>
      </w:pPr>
      <w:r w:rsidRPr="00884C18">
        <w:rPr>
          <w:rFonts w:ascii="Cambria" w:hAnsi="Cambria" w:cs="Arial"/>
          <w:color w:val="auto"/>
          <w:sz w:val="22"/>
        </w:rPr>
        <w:t xml:space="preserve">.................................................. </w:t>
      </w:r>
      <w:r w:rsidRPr="00884C18">
        <w:rPr>
          <w:rFonts w:ascii="Cambria" w:hAnsi="Cambria" w:cs="Arial"/>
          <w:color w:val="auto"/>
        </w:rPr>
        <w:tab/>
      </w:r>
      <w:r w:rsidRPr="00884C18">
        <w:rPr>
          <w:rFonts w:ascii="Cambria" w:hAnsi="Cambria" w:cs="Arial"/>
          <w:color w:val="auto"/>
        </w:rPr>
        <w:tab/>
      </w:r>
      <w:r w:rsidRPr="00884C18">
        <w:rPr>
          <w:rFonts w:ascii="Cambria" w:hAnsi="Cambria" w:cs="Arial"/>
          <w:color w:val="auto"/>
        </w:rPr>
        <w:tab/>
      </w:r>
      <w:r w:rsidRPr="00884C18">
        <w:rPr>
          <w:rFonts w:ascii="Cambria" w:hAnsi="Cambria" w:cs="Arial"/>
          <w:color w:val="auto"/>
        </w:rPr>
        <w:tab/>
      </w:r>
      <w:r w:rsidRPr="00884C18">
        <w:rPr>
          <w:rFonts w:ascii="Cambria" w:hAnsi="Cambria" w:cs="Arial"/>
          <w:color w:val="auto"/>
        </w:rPr>
        <w:tab/>
      </w:r>
      <w:r w:rsidRPr="00884C18">
        <w:rPr>
          <w:rFonts w:ascii="Cambria" w:hAnsi="Cambria" w:cs="Arial"/>
          <w:color w:val="auto"/>
        </w:rPr>
        <w:tab/>
      </w:r>
    </w:p>
    <w:p w14:paraId="2D9874CF" w14:textId="77777777" w:rsidR="0006504E" w:rsidRPr="00884C18" w:rsidRDefault="0006504E" w:rsidP="0006504E">
      <w:pPr>
        <w:jc w:val="both"/>
        <w:rPr>
          <w:rFonts w:ascii="Cambria" w:hAnsi="Cambria" w:cs="Arial"/>
          <w:color w:val="auto"/>
          <w:sz w:val="18"/>
          <w:szCs w:val="24"/>
        </w:rPr>
      </w:pPr>
      <w:r w:rsidRPr="00884C18">
        <w:rPr>
          <w:rFonts w:ascii="Cambria" w:hAnsi="Cambria" w:cs="Arial"/>
          <w:i/>
          <w:color w:val="auto"/>
          <w:sz w:val="18"/>
          <w:szCs w:val="24"/>
        </w:rPr>
        <w:t xml:space="preserve">        [Nazwa i adres Wykonawcy]</w:t>
      </w:r>
    </w:p>
    <w:p w14:paraId="4CC5E19F" w14:textId="77777777" w:rsidR="002231A4" w:rsidRPr="00884C18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Cambria" w:hAnsi="Cambria" w:cs="Arial"/>
          <w:color w:val="auto"/>
        </w:rPr>
      </w:pPr>
    </w:p>
    <w:p w14:paraId="5E6D61FC" w14:textId="77777777" w:rsidR="0006504E" w:rsidRPr="00884C18" w:rsidRDefault="0006504E" w:rsidP="0006504E">
      <w:pPr>
        <w:ind w:hanging="142"/>
        <w:jc w:val="center"/>
        <w:rPr>
          <w:rFonts w:ascii="Cambria" w:hAnsi="Cambria" w:cs="Arial"/>
          <w:i/>
          <w:color w:val="auto"/>
          <w:sz w:val="22"/>
          <w:u w:val="single"/>
        </w:rPr>
      </w:pPr>
      <w:r w:rsidRPr="00884C18">
        <w:rPr>
          <w:rFonts w:ascii="Cambria" w:hAnsi="Cambria" w:cs="Arial"/>
          <w:i/>
          <w:color w:val="auto"/>
          <w:sz w:val="22"/>
          <w:u w:val="single"/>
        </w:rPr>
        <w:t>Wzór</w:t>
      </w:r>
    </w:p>
    <w:p w14:paraId="2554D67E" w14:textId="77777777" w:rsidR="002231A4" w:rsidRPr="00884C18" w:rsidRDefault="002231A4" w:rsidP="009E48CF">
      <w:pPr>
        <w:shd w:val="clear" w:color="auto" w:fill="BFBFBF"/>
        <w:spacing w:line="360" w:lineRule="auto"/>
        <w:jc w:val="center"/>
        <w:rPr>
          <w:rFonts w:ascii="Cambria" w:hAnsi="Cambria" w:cs="Arial"/>
          <w:b/>
          <w:color w:val="auto"/>
          <w:sz w:val="28"/>
        </w:rPr>
      </w:pPr>
      <w:r w:rsidRPr="00884C18">
        <w:rPr>
          <w:rFonts w:ascii="Cambria" w:hAnsi="Cambria" w:cs="Arial"/>
          <w:b/>
          <w:color w:val="auto"/>
          <w:sz w:val="28"/>
        </w:rPr>
        <w:t xml:space="preserve">Wykaz </w:t>
      </w:r>
      <w:r w:rsidR="008A5E30" w:rsidRPr="00884C18">
        <w:rPr>
          <w:rFonts w:ascii="Cambria" w:hAnsi="Cambria" w:cs="Arial"/>
          <w:b/>
          <w:color w:val="auto"/>
          <w:sz w:val="28"/>
        </w:rPr>
        <w:t>usług</w:t>
      </w:r>
    </w:p>
    <w:p w14:paraId="42B5605D" w14:textId="77777777" w:rsidR="00EB6C93" w:rsidRPr="00884C18" w:rsidRDefault="00EB6C93" w:rsidP="00487B0B">
      <w:pPr>
        <w:jc w:val="center"/>
        <w:rPr>
          <w:rFonts w:ascii="Cambria" w:hAnsi="Cambria" w:cs="Arial"/>
          <w:b/>
          <w:color w:val="auto"/>
          <w:szCs w:val="22"/>
        </w:rPr>
      </w:pPr>
    </w:p>
    <w:p w14:paraId="538B8CFD" w14:textId="505BCF65" w:rsidR="00EC04DB" w:rsidRPr="00884C18" w:rsidRDefault="00884C18" w:rsidP="002231A4">
      <w:pPr>
        <w:jc w:val="center"/>
        <w:rPr>
          <w:rFonts w:ascii="Cambria" w:hAnsi="Cambria" w:cs="Calibri"/>
          <w:b/>
          <w:color w:val="auto"/>
          <w:sz w:val="22"/>
          <w:szCs w:val="22"/>
        </w:rPr>
      </w:pPr>
      <w:r w:rsidRPr="00884C18">
        <w:rPr>
          <w:rFonts w:ascii="Cambria" w:hAnsi="Cambria" w:cs="Calibri"/>
          <w:b/>
          <w:color w:val="auto"/>
          <w:sz w:val="22"/>
          <w:szCs w:val="22"/>
        </w:rPr>
        <w:t xml:space="preserve">przeprowadzenie kursu kształcenia asynchronicznego oraz szkolenia z zakresu zapewnienia standardów dostępności dla osób z niepełnosprawnością oraz </w:t>
      </w:r>
      <w:proofErr w:type="spellStart"/>
      <w:r w:rsidRPr="00884C18">
        <w:rPr>
          <w:rFonts w:ascii="Cambria" w:hAnsi="Cambria" w:cs="Calibri"/>
          <w:b/>
          <w:color w:val="auto"/>
          <w:sz w:val="22"/>
          <w:szCs w:val="22"/>
        </w:rPr>
        <w:t>neuroatypowych</w:t>
      </w:r>
      <w:proofErr w:type="spellEnd"/>
      <w:r w:rsidRPr="00884C18">
        <w:rPr>
          <w:rFonts w:ascii="Cambria" w:hAnsi="Cambria" w:cs="Calibri"/>
          <w:b/>
          <w:color w:val="auto"/>
          <w:sz w:val="22"/>
          <w:szCs w:val="22"/>
        </w:rPr>
        <w:t xml:space="preserve"> w środowisku międzynarodowym</w:t>
      </w:r>
    </w:p>
    <w:p w14:paraId="26765C49" w14:textId="77777777" w:rsidR="00884C18" w:rsidRPr="00884C18" w:rsidRDefault="00884C18" w:rsidP="002231A4">
      <w:pPr>
        <w:jc w:val="center"/>
        <w:rPr>
          <w:rFonts w:ascii="Cambria" w:hAnsi="Cambria" w:cs="Arial"/>
          <w:color w:val="auto"/>
          <w:sz w:val="22"/>
          <w:szCs w:val="22"/>
        </w:rPr>
      </w:pPr>
    </w:p>
    <w:p w14:paraId="2BACAF56" w14:textId="08F3B287" w:rsidR="002231A4" w:rsidRPr="00884C18" w:rsidRDefault="00175288" w:rsidP="002231A4">
      <w:pPr>
        <w:jc w:val="center"/>
        <w:rPr>
          <w:rFonts w:ascii="Cambria" w:hAnsi="Cambria" w:cs="Arial"/>
          <w:color w:val="auto"/>
          <w:sz w:val="22"/>
          <w:szCs w:val="22"/>
        </w:rPr>
      </w:pPr>
      <w:r w:rsidRPr="00884C18">
        <w:rPr>
          <w:rFonts w:ascii="Cambria" w:hAnsi="Cambria" w:cs="Arial"/>
          <w:color w:val="auto"/>
          <w:sz w:val="22"/>
          <w:szCs w:val="22"/>
        </w:rPr>
        <w:t>wykonanych w l</w:t>
      </w:r>
      <w:r w:rsidR="00884C18" w:rsidRPr="00884C18">
        <w:rPr>
          <w:rFonts w:ascii="Cambria" w:hAnsi="Cambria" w:cs="Arial"/>
          <w:color w:val="auto"/>
          <w:sz w:val="22"/>
          <w:szCs w:val="22"/>
        </w:rPr>
        <w:t xml:space="preserve">ach </w:t>
      </w:r>
      <w:r w:rsidR="00884C18" w:rsidRPr="00884C18">
        <w:rPr>
          <w:rFonts w:ascii="Cambria" w:hAnsi="Cambria"/>
          <w:color w:val="auto"/>
        </w:rPr>
        <w:t>2020-2025</w:t>
      </w:r>
      <w:r w:rsidR="00884C18" w:rsidRPr="00884C18">
        <w:rPr>
          <w:rFonts w:ascii="Cambria" w:hAnsi="Cambria"/>
          <w:color w:val="auto"/>
        </w:rPr>
        <w:t xml:space="preserve"> , a </w:t>
      </w:r>
      <w:r w:rsidRPr="00884C18">
        <w:rPr>
          <w:rFonts w:ascii="Cambria" w:hAnsi="Cambria" w:cs="Arial"/>
          <w:color w:val="auto"/>
          <w:sz w:val="22"/>
          <w:szCs w:val="22"/>
        </w:rPr>
        <w:t>jeżeli okres prowadzenia działalności jest krótszy – w tym okresie.</w:t>
      </w:r>
    </w:p>
    <w:p w14:paraId="1ACF3F86" w14:textId="77777777" w:rsidR="002231A4" w:rsidRPr="00884C18" w:rsidRDefault="002231A4" w:rsidP="002231A4">
      <w:pPr>
        <w:jc w:val="center"/>
        <w:rPr>
          <w:rFonts w:ascii="Cambria" w:hAnsi="Cambria" w:cs="Arial"/>
          <w:color w:val="auto"/>
        </w:rPr>
      </w:pPr>
    </w:p>
    <w:tbl>
      <w:tblPr>
        <w:tblW w:w="88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"/>
        <w:gridCol w:w="2791"/>
        <w:gridCol w:w="2234"/>
        <w:gridCol w:w="1221"/>
        <w:gridCol w:w="2127"/>
      </w:tblGrid>
      <w:tr w:rsidR="008A5E30" w:rsidRPr="00884C18" w14:paraId="308DD6DF" w14:textId="77777777" w:rsidTr="00EC04DB">
        <w:trPr>
          <w:trHeight w:val="939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C3E2" w14:textId="77777777" w:rsidR="008A5E30" w:rsidRPr="00884C18" w:rsidRDefault="008A5E3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18"/>
                <w:szCs w:val="18"/>
              </w:rPr>
            </w:pPr>
            <w:r w:rsidRPr="00884C18">
              <w:rPr>
                <w:rFonts w:ascii="Cambria" w:hAnsi="Cambria" w:cs="Arial"/>
                <w:b/>
                <w:bCs/>
                <w:color w:val="auto"/>
                <w:sz w:val="18"/>
                <w:szCs w:val="18"/>
              </w:rPr>
              <w:t>Lp.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8486" w14:textId="77777777" w:rsidR="008A5E30" w:rsidRPr="00884C18" w:rsidRDefault="008A5E3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18"/>
                <w:szCs w:val="18"/>
              </w:rPr>
            </w:pPr>
            <w:r w:rsidRPr="00884C18">
              <w:rPr>
                <w:rFonts w:ascii="Cambria" w:hAnsi="Cambria" w:cs="Arial"/>
                <w:b/>
                <w:bCs/>
                <w:color w:val="auto"/>
                <w:sz w:val="18"/>
                <w:szCs w:val="18"/>
              </w:rPr>
              <w:t>Nazwa zadania</w:t>
            </w:r>
          </w:p>
          <w:p w14:paraId="7737F732" w14:textId="77777777" w:rsidR="008A5E30" w:rsidRPr="00884C18" w:rsidRDefault="008A5E30" w:rsidP="008A5E3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color w:val="auto"/>
                <w:sz w:val="18"/>
                <w:szCs w:val="18"/>
              </w:rPr>
            </w:pPr>
            <w:r w:rsidRPr="00884C18">
              <w:rPr>
                <w:rFonts w:ascii="Cambria" w:hAnsi="Cambria" w:cs="Arial"/>
                <w:bCs/>
                <w:color w:val="auto"/>
                <w:sz w:val="18"/>
                <w:szCs w:val="18"/>
              </w:rPr>
              <w:t>Rodzaj usług wykonanych przez Wykonawcę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364C" w14:textId="77777777" w:rsidR="008A5E30" w:rsidRPr="00884C18" w:rsidRDefault="008A5E3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18"/>
                <w:szCs w:val="18"/>
              </w:rPr>
            </w:pPr>
            <w:r w:rsidRPr="00884C18">
              <w:rPr>
                <w:rFonts w:ascii="Cambria" w:hAnsi="Cambria" w:cs="Arial"/>
                <w:b/>
                <w:bCs/>
                <w:color w:val="auto"/>
                <w:sz w:val="18"/>
                <w:szCs w:val="18"/>
              </w:rPr>
              <w:t>Wartość usług wykonanych przez Wykonawcę</w:t>
            </w:r>
            <w:r w:rsidR="00EC04DB" w:rsidRPr="00884C18">
              <w:rPr>
                <w:rFonts w:ascii="Cambria" w:hAnsi="Cambria" w:cs="Arial"/>
                <w:b/>
                <w:bCs/>
                <w:color w:val="auto"/>
                <w:sz w:val="18"/>
                <w:szCs w:val="18"/>
              </w:rPr>
              <w:t>*</w:t>
            </w:r>
          </w:p>
          <w:p w14:paraId="3116C246" w14:textId="77777777" w:rsidR="008A5E30" w:rsidRPr="00884C18" w:rsidRDefault="008A5E30" w:rsidP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color w:val="auto"/>
                <w:sz w:val="18"/>
                <w:szCs w:val="18"/>
              </w:rPr>
            </w:pPr>
            <w:r w:rsidRPr="00884C18">
              <w:rPr>
                <w:rFonts w:ascii="Cambria" w:hAnsi="Cambria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884C18">
              <w:rPr>
                <w:rFonts w:ascii="Cambria" w:hAnsi="Cambria" w:cs="Arial"/>
                <w:bCs/>
                <w:color w:val="auto"/>
                <w:sz w:val="18"/>
                <w:szCs w:val="18"/>
              </w:rPr>
              <w:t>(zł brutto)</w:t>
            </w:r>
          </w:p>
          <w:p w14:paraId="5127C7E7" w14:textId="77777777" w:rsidR="00EC04DB" w:rsidRPr="00884C18" w:rsidRDefault="00EC04DB" w:rsidP="00EC04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color w:val="auto"/>
                <w:sz w:val="18"/>
                <w:szCs w:val="18"/>
              </w:rPr>
            </w:pPr>
            <w:r w:rsidRPr="00884C18">
              <w:rPr>
                <w:rFonts w:ascii="Cambria" w:hAnsi="Cambria" w:cs="Arial"/>
                <w:bCs/>
                <w:color w:val="auto"/>
                <w:sz w:val="18"/>
                <w:szCs w:val="18"/>
              </w:rPr>
              <w:t>należy określić</w:t>
            </w:r>
          </w:p>
          <w:p w14:paraId="7E2CC5E7" w14:textId="77777777" w:rsidR="00EC04DB" w:rsidRPr="00884C18" w:rsidRDefault="00EC04DB" w:rsidP="00EC04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color w:val="auto"/>
                <w:sz w:val="18"/>
                <w:szCs w:val="18"/>
              </w:rPr>
            </w:pPr>
            <w:r w:rsidRPr="00884C18">
              <w:rPr>
                <w:rFonts w:ascii="Cambria" w:hAnsi="Cambria" w:cs="Arial"/>
                <w:bCs/>
                <w:color w:val="auto"/>
                <w:sz w:val="18"/>
                <w:szCs w:val="18"/>
              </w:rPr>
              <w:t>istotne dla spełnienia warunku udziału</w:t>
            </w:r>
          </w:p>
          <w:p w14:paraId="16B118B8" w14:textId="3902C159" w:rsidR="00884C18" w:rsidRPr="00884C18" w:rsidRDefault="00EC04DB" w:rsidP="00884C1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color w:val="auto"/>
                <w:sz w:val="18"/>
                <w:szCs w:val="18"/>
              </w:rPr>
            </w:pPr>
            <w:r w:rsidRPr="00884C18">
              <w:rPr>
                <w:rFonts w:ascii="Cambria" w:hAnsi="Cambria" w:cs="Arial"/>
                <w:bCs/>
                <w:color w:val="auto"/>
                <w:sz w:val="18"/>
                <w:szCs w:val="18"/>
              </w:rPr>
              <w:t xml:space="preserve">w </w:t>
            </w:r>
            <w:r w:rsidR="00884C18" w:rsidRPr="00884C18">
              <w:rPr>
                <w:rFonts w:ascii="Cambria" w:hAnsi="Cambria" w:cs="Arial"/>
                <w:bCs/>
                <w:color w:val="auto"/>
                <w:sz w:val="18"/>
                <w:szCs w:val="18"/>
              </w:rPr>
              <w:t xml:space="preserve">zapytaniu </w:t>
            </w:r>
            <w:r w:rsidRPr="00884C18">
              <w:rPr>
                <w:rFonts w:ascii="Cambria" w:hAnsi="Cambria" w:cs="Arial"/>
                <w:bCs/>
                <w:color w:val="auto"/>
                <w:sz w:val="18"/>
                <w:szCs w:val="18"/>
              </w:rPr>
              <w:t>informacje</w:t>
            </w:r>
          </w:p>
          <w:p w14:paraId="4280F425" w14:textId="275B782C" w:rsidR="00EC04DB" w:rsidRPr="00884C18" w:rsidRDefault="00EC04DB" w:rsidP="00EC04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color w:val="auto"/>
                <w:sz w:val="18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00BD" w14:textId="77777777" w:rsidR="008A5E30" w:rsidRPr="00884C18" w:rsidRDefault="008A5E30" w:rsidP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18"/>
                <w:szCs w:val="18"/>
              </w:rPr>
            </w:pPr>
            <w:r w:rsidRPr="00884C18">
              <w:rPr>
                <w:rFonts w:ascii="Cambria" w:hAnsi="Cambria" w:cs="Arial"/>
                <w:b/>
                <w:bCs/>
                <w:color w:val="auto"/>
                <w:sz w:val="18"/>
                <w:szCs w:val="18"/>
              </w:rPr>
              <w:t>Data wykonania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2F93" w14:textId="77777777" w:rsidR="008A5E30" w:rsidRPr="00884C18" w:rsidRDefault="008A5E3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18"/>
                <w:szCs w:val="18"/>
              </w:rPr>
            </w:pPr>
            <w:r w:rsidRPr="00884C18">
              <w:rPr>
                <w:rFonts w:ascii="Cambria" w:hAnsi="Cambria" w:cs="Arial"/>
                <w:b/>
                <w:bCs/>
                <w:color w:val="auto"/>
                <w:sz w:val="18"/>
                <w:szCs w:val="18"/>
              </w:rPr>
              <w:t>Podmiot zlecający zamówienia/Inwestor</w:t>
            </w:r>
          </w:p>
        </w:tc>
      </w:tr>
      <w:tr w:rsidR="008A5E30" w:rsidRPr="00884C18" w14:paraId="6DA5923D" w14:textId="77777777" w:rsidTr="00EC04DB">
        <w:trPr>
          <w:trHeight w:val="951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8F2E4" w14:textId="77777777" w:rsidR="008A5E30" w:rsidRPr="00884C18" w:rsidRDefault="008A5E3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18"/>
                <w:szCs w:val="18"/>
              </w:rPr>
            </w:pPr>
            <w:r w:rsidRPr="00884C18">
              <w:rPr>
                <w:rFonts w:ascii="Cambria" w:hAnsi="Cambria" w:cs="Arial"/>
                <w:color w:val="auto"/>
                <w:sz w:val="18"/>
                <w:szCs w:val="18"/>
              </w:rPr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F26A" w14:textId="77777777" w:rsidR="008A5E30" w:rsidRPr="00884C18" w:rsidRDefault="008A5E3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18"/>
                <w:szCs w:val="18"/>
              </w:rPr>
            </w:pPr>
          </w:p>
          <w:p w14:paraId="5A02A153" w14:textId="77777777" w:rsidR="008A5E30" w:rsidRPr="00884C18" w:rsidRDefault="008A5E3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18"/>
                <w:szCs w:val="18"/>
              </w:rPr>
            </w:pPr>
          </w:p>
          <w:p w14:paraId="53A12530" w14:textId="39C03592" w:rsidR="008A5E30" w:rsidRPr="00884C18" w:rsidRDefault="008A5E30" w:rsidP="00EC04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18"/>
                <w:szCs w:val="18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7515" w14:textId="77777777" w:rsidR="00EC04DB" w:rsidRPr="00884C18" w:rsidRDefault="00EC04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18"/>
                <w:szCs w:val="18"/>
              </w:rPr>
            </w:pPr>
          </w:p>
          <w:p w14:paraId="26C48DE2" w14:textId="77777777" w:rsidR="00EC04DB" w:rsidRPr="00884C18" w:rsidRDefault="00EC04DB" w:rsidP="00EC04DB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auto"/>
                <w:sz w:val="18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D61D" w14:textId="77777777" w:rsidR="008A5E30" w:rsidRPr="00884C18" w:rsidRDefault="008A5E3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0D86" w14:textId="77777777" w:rsidR="008A5E30" w:rsidRPr="00884C18" w:rsidRDefault="008A5E3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18"/>
                <w:szCs w:val="18"/>
              </w:rPr>
            </w:pPr>
          </w:p>
        </w:tc>
      </w:tr>
      <w:tr w:rsidR="00884C18" w:rsidRPr="00884C18" w14:paraId="1F835087" w14:textId="77777777" w:rsidTr="00EC04DB">
        <w:trPr>
          <w:trHeight w:val="951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530F3" w14:textId="77777777" w:rsidR="00884C18" w:rsidRPr="00884C18" w:rsidRDefault="00884C1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18"/>
                <w:szCs w:val="18"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AFED" w14:textId="77777777" w:rsidR="00884C18" w:rsidRPr="00884C18" w:rsidRDefault="00884C1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18"/>
                <w:szCs w:val="18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BBD0" w14:textId="77777777" w:rsidR="00884C18" w:rsidRPr="00884C18" w:rsidRDefault="00884C1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18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F48E" w14:textId="77777777" w:rsidR="00884C18" w:rsidRPr="00884C18" w:rsidRDefault="00884C1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A4D4" w14:textId="77777777" w:rsidR="00884C18" w:rsidRPr="00884C18" w:rsidRDefault="00884C1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18"/>
                <w:szCs w:val="18"/>
              </w:rPr>
            </w:pPr>
          </w:p>
        </w:tc>
      </w:tr>
    </w:tbl>
    <w:p w14:paraId="03E80FB9" w14:textId="77777777" w:rsidR="00EC04DB" w:rsidRDefault="00EC04DB" w:rsidP="00EC04DB">
      <w:pPr>
        <w:overflowPunct w:val="0"/>
        <w:autoSpaceDE w:val="0"/>
        <w:autoSpaceDN w:val="0"/>
        <w:adjustRightInd w:val="0"/>
        <w:jc w:val="both"/>
        <w:rPr>
          <w:rFonts w:ascii="Cambria" w:hAnsi="Cambria" w:cs="Arial"/>
          <w:color w:val="auto"/>
          <w:sz w:val="22"/>
          <w:szCs w:val="22"/>
        </w:rPr>
      </w:pPr>
      <w:r w:rsidRPr="00884C18">
        <w:rPr>
          <w:rFonts w:ascii="Cambria" w:hAnsi="Cambria" w:cs="Arial"/>
          <w:color w:val="auto"/>
          <w:sz w:val="22"/>
          <w:szCs w:val="22"/>
        </w:rPr>
        <w:t>* w przypadku gdy zadanie obejmowało szerszy zakres, niż określony do spełnienia warunku udziału w postępowaniu, należy wskazać wartość usług niezbędnych do spełniania warunku udziału w postępowaniu.</w:t>
      </w:r>
    </w:p>
    <w:p w14:paraId="3FC7F567" w14:textId="77777777" w:rsidR="00884C18" w:rsidRDefault="00884C18" w:rsidP="00EC04DB">
      <w:pPr>
        <w:overflowPunct w:val="0"/>
        <w:autoSpaceDE w:val="0"/>
        <w:autoSpaceDN w:val="0"/>
        <w:adjustRightInd w:val="0"/>
        <w:jc w:val="both"/>
        <w:rPr>
          <w:rFonts w:ascii="Cambria" w:hAnsi="Cambria" w:cs="Arial"/>
          <w:color w:val="auto"/>
          <w:sz w:val="22"/>
          <w:szCs w:val="22"/>
        </w:rPr>
      </w:pPr>
    </w:p>
    <w:p w14:paraId="25D73A5E" w14:textId="77777777" w:rsidR="00884C18" w:rsidRPr="00884C18" w:rsidRDefault="00884C18" w:rsidP="00EC04DB">
      <w:pPr>
        <w:overflowPunct w:val="0"/>
        <w:autoSpaceDE w:val="0"/>
        <w:autoSpaceDN w:val="0"/>
        <w:adjustRightInd w:val="0"/>
        <w:jc w:val="both"/>
        <w:rPr>
          <w:rFonts w:ascii="Cambria" w:hAnsi="Cambria" w:cs="Arial"/>
          <w:color w:val="auto"/>
          <w:sz w:val="22"/>
          <w:szCs w:val="22"/>
        </w:rPr>
      </w:pPr>
    </w:p>
    <w:p w14:paraId="5D4FDDDA" w14:textId="77777777" w:rsidR="002231A4" w:rsidRPr="00884C18" w:rsidRDefault="002231A4" w:rsidP="002231A4">
      <w:pPr>
        <w:pStyle w:val="Tekstpodstawowywcity"/>
        <w:ind w:left="426"/>
        <w:jc w:val="left"/>
        <w:rPr>
          <w:rFonts w:ascii="Cambria" w:hAnsi="Cambria" w:cs="Arial"/>
          <w:color w:val="auto"/>
          <w:sz w:val="24"/>
        </w:rPr>
      </w:pPr>
      <w:r w:rsidRPr="00884C18">
        <w:rPr>
          <w:rFonts w:ascii="Cambria" w:hAnsi="Cambria" w:cs="Arial"/>
          <w:color w:val="auto"/>
          <w:sz w:val="20"/>
        </w:rPr>
        <w:t>........................., dn. ..................</w:t>
      </w:r>
      <w:r w:rsidR="008A5E30" w:rsidRPr="00884C18">
        <w:rPr>
          <w:rFonts w:ascii="Cambria" w:hAnsi="Cambria" w:cs="Arial"/>
          <w:color w:val="auto"/>
          <w:sz w:val="20"/>
        </w:rPr>
        <w:t>.....................</w:t>
      </w:r>
      <w:r w:rsidR="00B6601E" w:rsidRPr="00884C18">
        <w:rPr>
          <w:rFonts w:ascii="Cambria" w:hAnsi="Cambria" w:cs="Arial"/>
          <w:color w:val="auto"/>
          <w:sz w:val="20"/>
        </w:rPr>
        <w:t xml:space="preserve"> r</w:t>
      </w:r>
      <w:r w:rsidRPr="00884C18">
        <w:rPr>
          <w:rFonts w:ascii="Cambria" w:hAnsi="Cambria" w:cs="Arial"/>
          <w:color w:val="auto"/>
          <w:sz w:val="20"/>
        </w:rPr>
        <w:t xml:space="preserve">.             </w:t>
      </w:r>
      <w:r w:rsidRPr="00884C18">
        <w:rPr>
          <w:rFonts w:ascii="Cambria" w:hAnsi="Cambria" w:cs="Arial"/>
          <w:color w:val="auto"/>
          <w:sz w:val="24"/>
        </w:rPr>
        <w:t xml:space="preserve">    </w:t>
      </w:r>
      <w:r w:rsidRPr="00884C18">
        <w:rPr>
          <w:rFonts w:ascii="Cambria" w:hAnsi="Cambria" w:cs="Arial"/>
          <w:color w:val="auto"/>
          <w:sz w:val="24"/>
        </w:rPr>
        <w:tab/>
      </w:r>
    </w:p>
    <w:p w14:paraId="5BFECB09" w14:textId="77777777" w:rsidR="002231A4" w:rsidRPr="00884C18" w:rsidRDefault="002231A4" w:rsidP="0006504E">
      <w:pPr>
        <w:pStyle w:val="Tekstpodstawowywcity"/>
        <w:ind w:left="5387"/>
        <w:rPr>
          <w:rFonts w:ascii="Cambria" w:hAnsi="Cambria" w:cs="Arial"/>
          <w:color w:val="auto"/>
          <w:sz w:val="24"/>
        </w:rPr>
      </w:pPr>
      <w:r w:rsidRPr="00884C18">
        <w:rPr>
          <w:rFonts w:ascii="Cambria" w:hAnsi="Cambria" w:cs="Arial"/>
          <w:color w:val="auto"/>
          <w:sz w:val="24"/>
        </w:rPr>
        <w:t xml:space="preserve">       </w:t>
      </w:r>
      <w:r w:rsidRPr="00884C18">
        <w:rPr>
          <w:rFonts w:ascii="Cambria" w:hAnsi="Cambria" w:cs="Arial"/>
          <w:color w:val="auto"/>
          <w:sz w:val="24"/>
        </w:rPr>
        <w:tab/>
      </w:r>
    </w:p>
    <w:p w14:paraId="58C0061D" w14:textId="77777777" w:rsidR="002231A4" w:rsidRPr="00884C18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Cambria" w:hAnsi="Cambria" w:cs="Arial"/>
          <w:color w:val="auto"/>
        </w:rPr>
      </w:pPr>
    </w:p>
    <w:p w14:paraId="59B76B50" w14:textId="77777777" w:rsidR="002231A4" w:rsidRPr="00884C18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Cambria" w:hAnsi="Cambria" w:cs="Arial"/>
          <w:color w:val="auto"/>
        </w:rPr>
      </w:pPr>
    </w:p>
    <w:p w14:paraId="6C9CC1AA" w14:textId="77777777" w:rsidR="00D251A7" w:rsidRPr="00884C18" w:rsidRDefault="00D251A7" w:rsidP="007F460D">
      <w:pPr>
        <w:pStyle w:val="Zwykytekst"/>
        <w:rPr>
          <w:rFonts w:ascii="Cambria" w:hAnsi="Cambria"/>
          <w:color w:val="auto"/>
        </w:rPr>
      </w:pPr>
    </w:p>
    <w:sectPr w:rsidR="00D251A7" w:rsidRPr="00884C18" w:rsidSect="00E71607">
      <w:headerReference w:type="default" r:id="rId6"/>
      <w:pgSz w:w="11906" w:h="16838"/>
      <w:pgMar w:top="1134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B95B0" w14:textId="77777777" w:rsidR="0026485D" w:rsidRDefault="0026485D">
      <w:r>
        <w:separator/>
      </w:r>
    </w:p>
  </w:endnote>
  <w:endnote w:type="continuationSeparator" w:id="0">
    <w:p w14:paraId="6200D9A8" w14:textId="77777777" w:rsidR="0026485D" w:rsidRDefault="00264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2FEBA" w14:textId="77777777" w:rsidR="0026485D" w:rsidRDefault="0026485D">
      <w:r>
        <w:separator/>
      </w:r>
    </w:p>
  </w:footnote>
  <w:footnote w:type="continuationSeparator" w:id="0">
    <w:p w14:paraId="789EE203" w14:textId="77777777" w:rsidR="0026485D" w:rsidRDefault="00264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6A758" w14:textId="2F0DFABE" w:rsidR="007B41AC" w:rsidRPr="007B41AC" w:rsidRDefault="007B41AC" w:rsidP="002F3B02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1584"/>
      </w:tabs>
      <w:rPr>
        <w:rFonts w:ascii="Arial" w:hAnsi="Arial" w:cs="Arial"/>
        <w:i/>
        <w:color w:val="auto"/>
        <w:sz w:val="20"/>
      </w:rPr>
    </w:pPr>
    <w:r w:rsidRPr="007B41AC">
      <w:rPr>
        <w:rFonts w:ascii="Arial" w:hAnsi="Arial" w:cs="Arial"/>
        <w:i/>
        <w:color w:val="auto"/>
        <w:sz w:val="20"/>
      </w:rPr>
      <w:t>ZP</w:t>
    </w:r>
    <w:r w:rsidR="00545A96">
      <w:rPr>
        <w:rFonts w:ascii="Arial" w:hAnsi="Arial" w:cs="Arial"/>
        <w:i/>
        <w:color w:val="auto"/>
        <w:sz w:val="20"/>
      </w:rPr>
      <w:t>/</w:t>
    </w:r>
    <w:r w:rsidR="00884C18">
      <w:rPr>
        <w:rFonts w:ascii="Arial" w:hAnsi="Arial" w:cs="Arial"/>
        <w:i/>
        <w:color w:val="auto"/>
        <w:sz w:val="20"/>
      </w:rPr>
      <w:t>8250</w:t>
    </w:r>
    <w:r w:rsidR="002F3B02">
      <w:rPr>
        <w:rFonts w:ascii="Arial" w:hAnsi="Arial" w:cs="Arial"/>
        <w:i/>
        <w:color w:val="auto"/>
        <w:sz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5AB"/>
    <w:rsid w:val="00010126"/>
    <w:rsid w:val="000119B5"/>
    <w:rsid w:val="00024D14"/>
    <w:rsid w:val="00031D87"/>
    <w:rsid w:val="00054A49"/>
    <w:rsid w:val="000551FC"/>
    <w:rsid w:val="0006504E"/>
    <w:rsid w:val="00070DD8"/>
    <w:rsid w:val="00077B96"/>
    <w:rsid w:val="000928CB"/>
    <w:rsid w:val="000A1853"/>
    <w:rsid w:val="000A20BB"/>
    <w:rsid w:val="000A3DF7"/>
    <w:rsid w:val="000A55EE"/>
    <w:rsid w:val="000B49ED"/>
    <w:rsid w:val="000B6650"/>
    <w:rsid w:val="000D6322"/>
    <w:rsid w:val="000E0243"/>
    <w:rsid w:val="000F204C"/>
    <w:rsid w:val="00114E9A"/>
    <w:rsid w:val="00120C04"/>
    <w:rsid w:val="001661A2"/>
    <w:rsid w:val="00175288"/>
    <w:rsid w:val="00187446"/>
    <w:rsid w:val="001928BA"/>
    <w:rsid w:val="001B17AF"/>
    <w:rsid w:val="001B42C3"/>
    <w:rsid w:val="001D7AA4"/>
    <w:rsid w:val="001F6399"/>
    <w:rsid w:val="00200EEA"/>
    <w:rsid w:val="00202025"/>
    <w:rsid w:val="0021178A"/>
    <w:rsid w:val="002231A4"/>
    <w:rsid w:val="00223984"/>
    <w:rsid w:val="00224F6D"/>
    <w:rsid w:val="00227210"/>
    <w:rsid w:val="002328E3"/>
    <w:rsid w:val="00243B34"/>
    <w:rsid w:val="00247105"/>
    <w:rsid w:val="0026484B"/>
    <w:rsid w:val="0026485D"/>
    <w:rsid w:val="002666D1"/>
    <w:rsid w:val="0026768F"/>
    <w:rsid w:val="002719F4"/>
    <w:rsid w:val="0027488A"/>
    <w:rsid w:val="00284417"/>
    <w:rsid w:val="00284F90"/>
    <w:rsid w:val="0029064E"/>
    <w:rsid w:val="00291CEE"/>
    <w:rsid w:val="002A3FE4"/>
    <w:rsid w:val="002A7506"/>
    <w:rsid w:val="002C56B5"/>
    <w:rsid w:val="002C58B0"/>
    <w:rsid w:val="002E668E"/>
    <w:rsid w:val="002F3B02"/>
    <w:rsid w:val="00307F3A"/>
    <w:rsid w:val="00317C6B"/>
    <w:rsid w:val="0032596A"/>
    <w:rsid w:val="003419A8"/>
    <w:rsid w:val="003433F8"/>
    <w:rsid w:val="00345469"/>
    <w:rsid w:val="00377C24"/>
    <w:rsid w:val="003901A6"/>
    <w:rsid w:val="0039101F"/>
    <w:rsid w:val="003937BD"/>
    <w:rsid w:val="003A7191"/>
    <w:rsid w:val="003B1CCA"/>
    <w:rsid w:val="003B37BD"/>
    <w:rsid w:val="003C4F92"/>
    <w:rsid w:val="003C6125"/>
    <w:rsid w:val="003D0B74"/>
    <w:rsid w:val="003E75AB"/>
    <w:rsid w:val="003F7FBF"/>
    <w:rsid w:val="004060D4"/>
    <w:rsid w:val="00406956"/>
    <w:rsid w:val="00410E4F"/>
    <w:rsid w:val="00413FF9"/>
    <w:rsid w:val="00434A34"/>
    <w:rsid w:val="00436A99"/>
    <w:rsid w:val="00441195"/>
    <w:rsid w:val="00446DBB"/>
    <w:rsid w:val="00452784"/>
    <w:rsid w:val="00462C6D"/>
    <w:rsid w:val="00463014"/>
    <w:rsid w:val="00464464"/>
    <w:rsid w:val="00471862"/>
    <w:rsid w:val="00480192"/>
    <w:rsid w:val="00487B0B"/>
    <w:rsid w:val="00487D90"/>
    <w:rsid w:val="004F73A7"/>
    <w:rsid w:val="00511404"/>
    <w:rsid w:val="00517044"/>
    <w:rsid w:val="00517CFA"/>
    <w:rsid w:val="005411A9"/>
    <w:rsid w:val="00545A96"/>
    <w:rsid w:val="00561A07"/>
    <w:rsid w:val="00577BA4"/>
    <w:rsid w:val="005932D4"/>
    <w:rsid w:val="0059334A"/>
    <w:rsid w:val="005A02F4"/>
    <w:rsid w:val="005B4B45"/>
    <w:rsid w:val="005C224D"/>
    <w:rsid w:val="005E1B8F"/>
    <w:rsid w:val="005E3C80"/>
    <w:rsid w:val="00622CD8"/>
    <w:rsid w:val="006501D9"/>
    <w:rsid w:val="006544C5"/>
    <w:rsid w:val="00660DBC"/>
    <w:rsid w:val="0066332F"/>
    <w:rsid w:val="00671FFB"/>
    <w:rsid w:val="006C03EE"/>
    <w:rsid w:val="006C67F5"/>
    <w:rsid w:val="006C71B6"/>
    <w:rsid w:val="006E31EB"/>
    <w:rsid w:val="006F2D8B"/>
    <w:rsid w:val="00721518"/>
    <w:rsid w:val="00727215"/>
    <w:rsid w:val="00757BEF"/>
    <w:rsid w:val="00781998"/>
    <w:rsid w:val="0078231E"/>
    <w:rsid w:val="00794359"/>
    <w:rsid w:val="00795D21"/>
    <w:rsid w:val="007A604F"/>
    <w:rsid w:val="007B3A5B"/>
    <w:rsid w:val="007B41AC"/>
    <w:rsid w:val="007E3BA8"/>
    <w:rsid w:val="007F460D"/>
    <w:rsid w:val="008120F9"/>
    <w:rsid w:val="00812847"/>
    <w:rsid w:val="00822497"/>
    <w:rsid w:val="0083045A"/>
    <w:rsid w:val="008414AE"/>
    <w:rsid w:val="00884C18"/>
    <w:rsid w:val="00885C7C"/>
    <w:rsid w:val="0088780C"/>
    <w:rsid w:val="00892513"/>
    <w:rsid w:val="008A5E30"/>
    <w:rsid w:val="008B351C"/>
    <w:rsid w:val="008B6830"/>
    <w:rsid w:val="008C21F9"/>
    <w:rsid w:val="008D0A34"/>
    <w:rsid w:val="008D3200"/>
    <w:rsid w:val="008F1081"/>
    <w:rsid w:val="008F39A1"/>
    <w:rsid w:val="0091149C"/>
    <w:rsid w:val="009121FB"/>
    <w:rsid w:val="009267C8"/>
    <w:rsid w:val="00940FA4"/>
    <w:rsid w:val="00942BE2"/>
    <w:rsid w:val="0095269F"/>
    <w:rsid w:val="00977F3D"/>
    <w:rsid w:val="00985049"/>
    <w:rsid w:val="009954D4"/>
    <w:rsid w:val="0099796E"/>
    <w:rsid w:val="009A583D"/>
    <w:rsid w:val="009D7907"/>
    <w:rsid w:val="009E48CF"/>
    <w:rsid w:val="009F56DB"/>
    <w:rsid w:val="00A05D6A"/>
    <w:rsid w:val="00A109FD"/>
    <w:rsid w:val="00A12A38"/>
    <w:rsid w:val="00A203C3"/>
    <w:rsid w:val="00A34141"/>
    <w:rsid w:val="00A502DD"/>
    <w:rsid w:val="00A51BD3"/>
    <w:rsid w:val="00A51CE5"/>
    <w:rsid w:val="00A66945"/>
    <w:rsid w:val="00A719CE"/>
    <w:rsid w:val="00A738B0"/>
    <w:rsid w:val="00A770F1"/>
    <w:rsid w:val="00A82DA7"/>
    <w:rsid w:val="00AA09FF"/>
    <w:rsid w:val="00AB4CC3"/>
    <w:rsid w:val="00AC2135"/>
    <w:rsid w:val="00AC5815"/>
    <w:rsid w:val="00AE01EE"/>
    <w:rsid w:val="00AE1EFA"/>
    <w:rsid w:val="00AF71AA"/>
    <w:rsid w:val="00B055B1"/>
    <w:rsid w:val="00B3522E"/>
    <w:rsid w:val="00B43F1C"/>
    <w:rsid w:val="00B6601E"/>
    <w:rsid w:val="00B73872"/>
    <w:rsid w:val="00BA102F"/>
    <w:rsid w:val="00BB4BF6"/>
    <w:rsid w:val="00BB722C"/>
    <w:rsid w:val="00BC35B8"/>
    <w:rsid w:val="00BD5A78"/>
    <w:rsid w:val="00BE4B2F"/>
    <w:rsid w:val="00BF0DEB"/>
    <w:rsid w:val="00C11AA3"/>
    <w:rsid w:val="00C161AF"/>
    <w:rsid w:val="00C1624E"/>
    <w:rsid w:val="00C214A5"/>
    <w:rsid w:val="00C23583"/>
    <w:rsid w:val="00C4294F"/>
    <w:rsid w:val="00C471A9"/>
    <w:rsid w:val="00C5641D"/>
    <w:rsid w:val="00C653F7"/>
    <w:rsid w:val="00C66669"/>
    <w:rsid w:val="00C92091"/>
    <w:rsid w:val="00CB43A9"/>
    <w:rsid w:val="00CD264D"/>
    <w:rsid w:val="00D05820"/>
    <w:rsid w:val="00D251A7"/>
    <w:rsid w:val="00D2784F"/>
    <w:rsid w:val="00D4317E"/>
    <w:rsid w:val="00D50757"/>
    <w:rsid w:val="00D51A12"/>
    <w:rsid w:val="00D75FD4"/>
    <w:rsid w:val="00D760D7"/>
    <w:rsid w:val="00DB6E04"/>
    <w:rsid w:val="00DB7351"/>
    <w:rsid w:val="00DD2F7D"/>
    <w:rsid w:val="00DE1543"/>
    <w:rsid w:val="00DE54E4"/>
    <w:rsid w:val="00DE749C"/>
    <w:rsid w:val="00E02626"/>
    <w:rsid w:val="00E136FC"/>
    <w:rsid w:val="00E1723C"/>
    <w:rsid w:val="00E55535"/>
    <w:rsid w:val="00E65476"/>
    <w:rsid w:val="00E7091E"/>
    <w:rsid w:val="00E71607"/>
    <w:rsid w:val="00E77A3E"/>
    <w:rsid w:val="00E93557"/>
    <w:rsid w:val="00EA3D9C"/>
    <w:rsid w:val="00EB3646"/>
    <w:rsid w:val="00EB6C93"/>
    <w:rsid w:val="00EC04DB"/>
    <w:rsid w:val="00ED36B4"/>
    <w:rsid w:val="00EE0D55"/>
    <w:rsid w:val="00EF141F"/>
    <w:rsid w:val="00EF4642"/>
    <w:rsid w:val="00EF5029"/>
    <w:rsid w:val="00F14C44"/>
    <w:rsid w:val="00F21948"/>
    <w:rsid w:val="00F25D04"/>
    <w:rsid w:val="00F34128"/>
    <w:rsid w:val="00F46852"/>
    <w:rsid w:val="00F70DDE"/>
    <w:rsid w:val="00F711EF"/>
    <w:rsid w:val="00F850AB"/>
    <w:rsid w:val="00FA681C"/>
    <w:rsid w:val="00FB4402"/>
    <w:rsid w:val="00FB6835"/>
    <w:rsid w:val="00FE2314"/>
    <w:rsid w:val="00FE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CD884"/>
  <w15:chartTrackingRefBased/>
  <w15:docId w15:val="{72C39B00-866B-4F31-90D5-EBC27498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231A4"/>
    <w:rPr>
      <w:color w:val="000080"/>
      <w:sz w:val="24"/>
    </w:rPr>
  </w:style>
  <w:style w:type="paragraph" w:styleId="Nagwek6">
    <w:name w:val="heading 6"/>
    <w:basedOn w:val="Normalny"/>
    <w:next w:val="Normalny"/>
    <w:qFormat/>
    <w:rsid w:val="002231A4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7F460D"/>
    <w:rPr>
      <w:rFonts w:ascii="Courier New" w:hAnsi="Courier New" w:cs="Courier New"/>
      <w:sz w:val="20"/>
    </w:rPr>
  </w:style>
  <w:style w:type="paragraph" w:styleId="Tekstpodstawowywcity">
    <w:name w:val="Body Text Indent"/>
    <w:basedOn w:val="Normalny"/>
    <w:rsid w:val="002231A4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rsid w:val="00E654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5476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B43F1C"/>
    <w:rPr>
      <w:rFonts w:ascii="Courier New" w:hAnsi="Courier New" w:cs="Courier New"/>
      <w:color w:val="000080"/>
    </w:rPr>
  </w:style>
  <w:style w:type="paragraph" w:styleId="Tekstpodstawowy">
    <w:name w:val="Body Text"/>
    <w:basedOn w:val="Normalny"/>
    <w:link w:val="TekstpodstawowyZnak"/>
    <w:rsid w:val="00DE1543"/>
    <w:pPr>
      <w:spacing w:after="120"/>
    </w:pPr>
    <w:rPr>
      <w:color w:val="auto"/>
      <w:szCs w:val="24"/>
    </w:rPr>
  </w:style>
  <w:style w:type="character" w:customStyle="1" w:styleId="TekstpodstawowyZnak">
    <w:name w:val="Tekst podstawowy Znak"/>
    <w:link w:val="Tekstpodstawowy"/>
    <w:rsid w:val="00DE1543"/>
    <w:rPr>
      <w:sz w:val="24"/>
      <w:szCs w:val="24"/>
    </w:rPr>
  </w:style>
  <w:style w:type="paragraph" w:styleId="Tekstdymka">
    <w:name w:val="Balloon Text"/>
    <w:basedOn w:val="Normalny"/>
    <w:link w:val="TekstdymkaZnak"/>
    <w:rsid w:val="00A109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109FD"/>
    <w:rPr>
      <w:rFonts w:ascii="Tahoma" w:hAnsi="Tahoma" w:cs="Tahoma"/>
      <w:color w:val="00008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subject/>
  <dc:creator>arlcze</dc:creator>
  <cp:keywords/>
  <dc:description/>
  <cp:lastModifiedBy>Joanna Degler</cp:lastModifiedBy>
  <cp:revision>2</cp:revision>
  <cp:lastPrinted>2023-07-26T07:38:00Z</cp:lastPrinted>
  <dcterms:created xsi:type="dcterms:W3CDTF">2026-05-14T10:01:00Z</dcterms:created>
  <dcterms:modified xsi:type="dcterms:W3CDTF">2026-05-14T10:01:00Z</dcterms:modified>
</cp:coreProperties>
</file>