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7D1C" w:rsidRPr="00687D1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87D1C" w:rsidRPr="00687D1C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87D1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7D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 odbiorem brudnej bielizny praniem bielizny i dezynfekcją chemiczno-termiczną,  prasowaniem  i maglowaniem, pakowaniem czystej bielizny i transportem do siedziby Zamawiającego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7D1C" w:rsidRPr="00A2540E" w:rsidTr="00C362F4">
        <w:tc>
          <w:tcPr>
            <w:tcW w:w="2269" w:type="dxa"/>
            <w:shd w:val="clear" w:color="auto" w:fill="auto"/>
          </w:tcPr>
          <w:p w:rsidR="00687D1C" w:rsidRPr="00A2540E" w:rsidRDefault="00687D1C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7D1C" w:rsidRPr="00A2540E" w:rsidRDefault="00687D1C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7D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NZ-26-2026-42-U-P-AC</w:t>
            </w:r>
          </w:p>
        </w:tc>
      </w:tr>
    </w:tbl>
    <w:p w:rsidR="00DC652A" w:rsidRPr="00053927" w:rsidRDefault="00687D1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87D1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87D1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A18" w:rsidRDefault="002A0A18" w:rsidP="00025386">
      <w:pPr>
        <w:spacing w:after="0" w:line="240" w:lineRule="auto"/>
      </w:pPr>
      <w:r>
        <w:separator/>
      </w:r>
    </w:p>
  </w:endnote>
  <w:endnote w:type="continuationSeparator" w:id="0">
    <w:p w:rsidR="002A0A18" w:rsidRDefault="002A0A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1C" w:rsidRDefault="00687D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D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D1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1C" w:rsidRDefault="00687D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A18" w:rsidRDefault="002A0A18" w:rsidP="00025386">
      <w:pPr>
        <w:spacing w:after="0" w:line="240" w:lineRule="auto"/>
      </w:pPr>
      <w:r>
        <w:separator/>
      </w:r>
    </w:p>
  </w:footnote>
  <w:footnote w:type="continuationSeparator" w:id="0">
    <w:p w:rsidR="002A0A18" w:rsidRDefault="002A0A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1C" w:rsidRDefault="00687D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1C" w:rsidRDefault="00687D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1C" w:rsidRDefault="00687D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A1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0A1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87D1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506E867-7D0D-4B73-96AB-B8A1A01B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2026-05-13T10:48:00Z</dcterms:created>
  <dcterms:modified xsi:type="dcterms:W3CDTF">2026-05-13T10:48:00Z</dcterms:modified>
</cp:coreProperties>
</file>