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bookmarkStart w:id="1" w:name="_GoBack"/>
      <w:bookmarkEnd w:id="1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902A87" w:rsidRPr="00902A87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:rsidTr="004F10A0">
        <w:tc>
          <w:tcPr>
            <w:tcW w:w="2269" w:type="dxa"/>
            <w:shd w:val="clear" w:color="auto" w:fill="auto"/>
          </w:tcPr>
          <w:p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137C9" w:rsidRPr="00A2540E" w:rsidRDefault="00902A87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02A8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Świadczenie usług związanych z  odbiorem brudnej bielizny praniem bielizny i dezynfekcją chemiczno-termiczną,  prasowaniem  i maglowaniem, pakowaniem czystej bielizny i transportem do siedziby Zamawiającego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902A87" w:rsidRPr="00A2540E" w:rsidTr="00C362F4">
        <w:tc>
          <w:tcPr>
            <w:tcW w:w="2269" w:type="dxa"/>
            <w:shd w:val="clear" w:color="auto" w:fill="auto"/>
          </w:tcPr>
          <w:p w:rsidR="00902A87" w:rsidRPr="00A2540E" w:rsidRDefault="00902A87" w:rsidP="00C362F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02A87" w:rsidRPr="00A2540E" w:rsidRDefault="00902A87" w:rsidP="00C362F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02A8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NZ-26-2026-42-U-P-AC</w:t>
            </w:r>
          </w:p>
        </w:tc>
      </w:tr>
    </w:tbl>
    <w:p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902A87" w:rsidRPr="00902A87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902A87" w:rsidRPr="00902A87">
        <w:rPr>
          <w:rFonts w:ascii="Arial" w:hAnsi="Arial" w:cs="Arial"/>
          <w:sz w:val="24"/>
          <w:szCs w:val="24"/>
        </w:rPr>
        <w:t>(t.j. Dz. U. z 2024 r. poz. 1320 ze zm.)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:rsidTr="004F10A0">
        <w:tc>
          <w:tcPr>
            <w:tcW w:w="2660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A137C9" w:rsidRPr="008B745A" w:rsidRDefault="00A137C9" w:rsidP="00902A8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902A87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0F6F" w:rsidRDefault="004D0F6F" w:rsidP="00025386">
      <w:pPr>
        <w:spacing w:after="0" w:line="240" w:lineRule="auto"/>
      </w:pPr>
      <w:r>
        <w:separator/>
      </w:r>
    </w:p>
  </w:endnote>
  <w:endnote w:type="continuationSeparator" w:id="0">
    <w:p w:rsidR="004D0F6F" w:rsidRDefault="004D0F6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2A87" w:rsidRDefault="00902A8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02A8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02A8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2A87" w:rsidRDefault="00902A8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0F6F" w:rsidRDefault="004D0F6F" w:rsidP="00025386">
      <w:pPr>
        <w:spacing w:after="0" w:line="240" w:lineRule="auto"/>
      </w:pPr>
      <w:r>
        <w:separator/>
      </w:r>
    </w:p>
  </w:footnote>
  <w:footnote w:type="continuationSeparator" w:id="0">
    <w:p w:rsidR="004D0F6F" w:rsidRDefault="004D0F6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2A87" w:rsidRDefault="00902A8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2A87" w:rsidRDefault="00902A8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2A87" w:rsidRDefault="00902A8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revisionView w:comments="0"/>
  <w:doNotTrackMoves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D0F6F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D0F6F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02A87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C6EE66E9-AB70-4DAA-A62C-D264A813AE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223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dc:description/>
  <cp:lastModifiedBy> Adela Ćwik</cp:lastModifiedBy>
  <cp:revision>2</cp:revision>
  <dcterms:created xsi:type="dcterms:W3CDTF">2026-05-13T10:48:00Z</dcterms:created>
  <dcterms:modified xsi:type="dcterms:W3CDTF">2026-05-13T10:48:00Z</dcterms:modified>
</cp:coreProperties>
</file>