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7A7C33" w:rsidRPr="007A7C3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A7C33" w:rsidRPr="007A7C33">
        <w:rPr>
          <w:b/>
          <w:sz w:val="22"/>
          <w:szCs w:val="22"/>
        </w:rPr>
        <w:t>NZ-26-2026-42-U-P-AC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7C33" w:rsidRPr="00110593" w:rsidTr="00C362F4">
        <w:tc>
          <w:tcPr>
            <w:tcW w:w="9104" w:type="dxa"/>
            <w:shd w:val="clear" w:color="auto" w:fill="D9D9D9"/>
          </w:tcPr>
          <w:p w:rsidR="007A7C33" w:rsidRPr="00110593" w:rsidRDefault="007A7C33" w:rsidP="00C362F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A7C33" w:rsidRPr="00110593" w:rsidRDefault="007A7C33" w:rsidP="00C362F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A7C33">
              <w:t>(t.j. Dz. U. z 2024 r. poz. 1320 ze zm.)</w:t>
            </w:r>
            <w:r w:rsidRPr="00110593">
              <w:t xml:space="preserve"> (dalej jako: ustawa Pzp), dotyczące:</w:t>
            </w:r>
          </w:p>
          <w:p w:rsidR="007A7C33" w:rsidRPr="0043102D" w:rsidRDefault="007A7C33" w:rsidP="00C362F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A7C33" w:rsidRPr="00110593" w:rsidRDefault="007A7C33" w:rsidP="00C362F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A7C3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A7C33">
        <w:rPr>
          <w:b/>
          <w:sz w:val="22"/>
          <w:szCs w:val="22"/>
        </w:rPr>
        <w:t>Świadczenie usług związanych z  odbiorem brudnej bielizny praniem bielizny i dezynfekcją chemiczno-termiczną,  prasowaniem  i maglowaniem, pakowaniem czystej bielizny i transportem do siedziby Zamawiającego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2E0" w:rsidRDefault="001562E0">
      <w:r>
        <w:separator/>
      </w:r>
    </w:p>
  </w:endnote>
  <w:endnote w:type="continuationSeparator" w:id="0">
    <w:p w:rsidR="001562E0" w:rsidRDefault="00156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7C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7C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2E0" w:rsidRDefault="001562E0">
      <w:r>
        <w:separator/>
      </w:r>
    </w:p>
  </w:footnote>
  <w:footnote w:type="continuationSeparator" w:id="0">
    <w:p w:rsidR="001562E0" w:rsidRDefault="001562E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62E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562E0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7C33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FC9BBD-5045-412C-A947-400FC2454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E0ADD-C1B4-4809-B995-EA08843D5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2026-05-13T10:49:00Z</dcterms:created>
  <dcterms:modified xsi:type="dcterms:W3CDTF">2026-05-13T10:49:00Z</dcterms:modified>
</cp:coreProperties>
</file>