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88055" w14:textId="3BED3740" w:rsidR="00986737" w:rsidRPr="00616153" w:rsidRDefault="00B875FA" w:rsidP="00616153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616153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616153" w:rsidRPr="00616153">
        <w:rPr>
          <w:rFonts w:ascii="Arial Narrow" w:hAnsi="Arial Narrow" w:cs="Arial"/>
          <w:sz w:val="22"/>
          <w:szCs w:val="22"/>
        </w:rPr>
        <w:t xml:space="preserve"> </w:t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>
        <w:rPr>
          <w:rFonts w:ascii="Arial Narrow" w:hAnsi="Arial Narrow" w:cs="Arial"/>
          <w:sz w:val="22"/>
          <w:szCs w:val="22"/>
        </w:rPr>
        <w:tab/>
      </w:r>
      <w:r w:rsidR="00616153" w:rsidRPr="00616153">
        <w:rPr>
          <w:rFonts w:ascii="Arial Narrow" w:hAnsi="Arial Narrow" w:cs="Arial"/>
          <w:sz w:val="22"/>
          <w:szCs w:val="22"/>
        </w:rPr>
        <w:t>Bydgoszcz dnia: 2026-05-14</w:t>
      </w:r>
    </w:p>
    <w:p w14:paraId="7B80185D" w14:textId="53E11610" w:rsidR="00986737" w:rsidRPr="00616153" w:rsidRDefault="00B875FA" w:rsidP="00616153">
      <w:pPr>
        <w:rPr>
          <w:rFonts w:ascii="Arial Narrow" w:hAnsi="Arial Narrow" w:cs="Arial"/>
          <w:sz w:val="22"/>
          <w:szCs w:val="22"/>
        </w:rPr>
      </w:pPr>
      <w:r w:rsidRPr="00616153">
        <w:rPr>
          <w:rFonts w:ascii="Arial Narrow" w:hAnsi="Arial Narrow" w:cs="Arial"/>
          <w:sz w:val="22"/>
          <w:szCs w:val="22"/>
        </w:rPr>
        <w:t>Powstańców Warszawy</w:t>
      </w:r>
      <w:r w:rsidR="00986737" w:rsidRPr="00616153">
        <w:rPr>
          <w:rFonts w:ascii="Arial Narrow" w:hAnsi="Arial Narrow" w:cs="Arial"/>
          <w:sz w:val="22"/>
          <w:szCs w:val="22"/>
        </w:rPr>
        <w:t xml:space="preserve"> </w:t>
      </w:r>
      <w:r w:rsidRPr="00616153">
        <w:rPr>
          <w:rFonts w:ascii="Arial Narrow" w:hAnsi="Arial Narrow" w:cs="Arial"/>
          <w:sz w:val="22"/>
          <w:szCs w:val="22"/>
        </w:rPr>
        <w:t>5</w:t>
      </w:r>
    </w:p>
    <w:p w14:paraId="7C339FAB" w14:textId="3E2C9DDF" w:rsidR="00986737" w:rsidRPr="00616153" w:rsidRDefault="00B875FA" w:rsidP="00616153">
      <w:pPr>
        <w:spacing w:after="120"/>
        <w:rPr>
          <w:rFonts w:ascii="Arial Narrow" w:hAnsi="Arial Narrow" w:cs="Arial"/>
          <w:sz w:val="22"/>
          <w:szCs w:val="22"/>
        </w:rPr>
      </w:pPr>
      <w:r w:rsidRPr="00616153">
        <w:rPr>
          <w:rFonts w:ascii="Arial Narrow" w:hAnsi="Arial Narrow" w:cs="Arial"/>
          <w:sz w:val="22"/>
          <w:szCs w:val="22"/>
        </w:rPr>
        <w:t>85-681</w:t>
      </w:r>
      <w:r w:rsidR="00986737" w:rsidRPr="00616153">
        <w:rPr>
          <w:rFonts w:ascii="Arial Narrow" w:hAnsi="Arial Narrow" w:cs="Arial"/>
          <w:sz w:val="22"/>
          <w:szCs w:val="22"/>
        </w:rPr>
        <w:t xml:space="preserve"> </w:t>
      </w:r>
      <w:r w:rsidRPr="00616153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16153" w14:paraId="13C04755" w14:textId="77777777" w:rsidTr="0061615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E044E9" w14:textId="77777777" w:rsidR="00986737" w:rsidRPr="0061615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1615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527D538F" w14:textId="57E5D695" w:rsidR="00986737" w:rsidRPr="0061615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16153">
        <w:rPr>
          <w:rFonts w:ascii="Arial Narrow" w:hAnsi="Arial Narrow" w:cs="Arial"/>
          <w:sz w:val="22"/>
          <w:szCs w:val="22"/>
        </w:rPr>
        <w:t xml:space="preserve"> </w:t>
      </w:r>
    </w:p>
    <w:p w14:paraId="2CFB70F6" w14:textId="77777777" w:rsidR="00986737" w:rsidRPr="0061615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161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161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161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16153" w14:paraId="4DC74B6D" w14:textId="77777777" w:rsidTr="005A632E">
        <w:tc>
          <w:tcPr>
            <w:tcW w:w="2269" w:type="dxa"/>
          </w:tcPr>
          <w:p w14:paraId="4529694E" w14:textId="77777777" w:rsidR="00986737" w:rsidRPr="0061615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61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0B9AA4E" w14:textId="3C01C182" w:rsidR="00986737" w:rsidRPr="00616153" w:rsidRDefault="00B875F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6153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986737" w:rsidRPr="006161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875FA" w:rsidRPr="00616153" w14:paraId="40AE474A" w14:textId="77777777" w:rsidTr="002D5630">
        <w:tc>
          <w:tcPr>
            <w:tcW w:w="2269" w:type="dxa"/>
          </w:tcPr>
          <w:p w14:paraId="7723C758" w14:textId="77777777" w:rsidR="00B875FA" w:rsidRPr="00616153" w:rsidRDefault="00B875FA" w:rsidP="002D56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61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2A36033" w14:textId="6BD2A45A" w:rsidR="00B875FA" w:rsidRPr="00616153" w:rsidRDefault="00B875FA" w:rsidP="002D56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6153">
              <w:rPr>
                <w:rFonts w:ascii="Arial Narrow" w:hAnsi="Arial Narrow" w:cs="Arial"/>
                <w:bCs/>
                <w:sz w:val="22"/>
                <w:szCs w:val="22"/>
              </w:rPr>
              <w:t>64/2026</w:t>
            </w:r>
          </w:p>
        </w:tc>
      </w:tr>
    </w:tbl>
    <w:p w14:paraId="618A10B1" w14:textId="77777777" w:rsidR="00A80738" w:rsidRPr="0061615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8AF335E" w14:textId="2FED2C88" w:rsidR="00D665F5" w:rsidRPr="0061615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1615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16153">
        <w:rPr>
          <w:rFonts w:ascii="Arial Narrow" w:hAnsi="Arial Narrow" w:cs="Arial"/>
          <w:sz w:val="22"/>
          <w:szCs w:val="22"/>
        </w:rPr>
        <w:t>2</w:t>
      </w:r>
      <w:r w:rsidRPr="00616153">
        <w:rPr>
          <w:rFonts w:ascii="Arial Narrow" w:hAnsi="Arial Narrow" w:cs="Arial"/>
          <w:sz w:val="22"/>
          <w:szCs w:val="22"/>
        </w:rPr>
        <w:t xml:space="preserve"> ust. 5 </w:t>
      </w:r>
      <w:r w:rsidRPr="0061615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16153">
        <w:rPr>
          <w:rFonts w:ascii="Arial Narrow" w:hAnsi="Arial Narrow" w:cs="Arial"/>
          <w:sz w:val="22"/>
          <w:szCs w:val="22"/>
        </w:rPr>
        <w:t xml:space="preserve"> </w:t>
      </w:r>
      <w:r w:rsidR="00B875FA" w:rsidRPr="00616153">
        <w:rPr>
          <w:rFonts w:ascii="Arial Narrow" w:hAnsi="Arial Narrow" w:cs="Arial"/>
          <w:sz w:val="22"/>
          <w:szCs w:val="22"/>
        </w:rPr>
        <w:t>(t.j. Dz. U. z 2024 r. poz. 1320 z p</w:t>
      </w:r>
      <w:r w:rsidR="00616153">
        <w:rPr>
          <w:rFonts w:ascii="Arial Narrow" w:hAnsi="Arial Narrow" w:cs="Arial"/>
          <w:sz w:val="22"/>
          <w:szCs w:val="22"/>
        </w:rPr>
        <w:t>óźn</w:t>
      </w:r>
      <w:r w:rsidR="00B875FA" w:rsidRPr="00616153">
        <w:rPr>
          <w:rFonts w:ascii="Arial Narrow" w:hAnsi="Arial Narrow" w:cs="Arial"/>
          <w:sz w:val="22"/>
          <w:szCs w:val="22"/>
        </w:rPr>
        <w:t>. zm.)</w:t>
      </w:r>
      <w:r w:rsidR="00490DC0" w:rsidRPr="00616153">
        <w:rPr>
          <w:rFonts w:ascii="Arial Narrow" w:hAnsi="Arial Narrow" w:cs="Arial"/>
          <w:sz w:val="22"/>
          <w:szCs w:val="22"/>
        </w:rPr>
        <w:t xml:space="preserve"> </w:t>
      </w:r>
      <w:r w:rsidRPr="00616153">
        <w:rPr>
          <w:rFonts w:ascii="Arial Narrow" w:hAnsi="Arial Narrow" w:cs="Arial"/>
          <w:sz w:val="22"/>
          <w:szCs w:val="22"/>
        </w:rPr>
        <w:t>udostępnia</w:t>
      </w:r>
      <w:r w:rsidR="00F95C33" w:rsidRPr="00616153">
        <w:rPr>
          <w:rFonts w:ascii="Arial Narrow" w:hAnsi="Arial Narrow" w:cs="Arial"/>
          <w:sz w:val="22"/>
          <w:szCs w:val="22"/>
        </w:rPr>
        <w:t xml:space="preserve"> </w:t>
      </w:r>
      <w:r w:rsidR="004C7E9B" w:rsidRPr="00616153">
        <w:rPr>
          <w:rFonts w:ascii="Arial Narrow" w:hAnsi="Arial Narrow" w:cs="Arial"/>
          <w:sz w:val="22"/>
          <w:szCs w:val="22"/>
        </w:rPr>
        <w:t>informacj</w:t>
      </w:r>
      <w:r w:rsidR="00577BC6" w:rsidRPr="00616153">
        <w:rPr>
          <w:rFonts w:ascii="Arial Narrow" w:hAnsi="Arial Narrow" w:cs="Arial"/>
          <w:sz w:val="22"/>
          <w:szCs w:val="22"/>
        </w:rPr>
        <w:t>ę</w:t>
      </w:r>
      <w:r w:rsidR="00035488" w:rsidRPr="0061615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16153">
        <w:rPr>
          <w:rFonts w:ascii="Arial Narrow" w:hAnsi="Arial Narrow" w:cs="Arial"/>
          <w:sz w:val="22"/>
          <w:szCs w:val="22"/>
        </w:rPr>
        <w:t>.</w:t>
      </w:r>
    </w:p>
    <w:p w14:paraId="44524130" w14:textId="22FF0B36" w:rsidR="00A80738" w:rsidRPr="0061615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1615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16153">
        <w:rPr>
          <w:rFonts w:ascii="Arial Narrow" w:hAnsi="Arial Narrow" w:cs="Arial"/>
          <w:sz w:val="22"/>
          <w:szCs w:val="22"/>
        </w:rPr>
        <w:t xml:space="preserve"> w dniu </w:t>
      </w:r>
      <w:r w:rsidR="00B875FA" w:rsidRPr="00616153">
        <w:rPr>
          <w:rFonts w:ascii="Arial Narrow" w:hAnsi="Arial Narrow" w:cs="Arial"/>
          <w:sz w:val="22"/>
          <w:szCs w:val="22"/>
        </w:rPr>
        <w:t>14/05/2026</w:t>
      </w:r>
      <w:r w:rsidR="00FF4AB1" w:rsidRPr="00616153">
        <w:rPr>
          <w:rFonts w:ascii="Arial Narrow" w:hAnsi="Arial Narrow" w:cs="Arial"/>
          <w:sz w:val="22"/>
          <w:szCs w:val="22"/>
        </w:rPr>
        <w:t xml:space="preserve"> o godz. </w:t>
      </w:r>
      <w:r w:rsidR="00B875FA" w:rsidRPr="00616153">
        <w:rPr>
          <w:rFonts w:ascii="Arial Narrow" w:hAnsi="Arial Narrow" w:cs="Arial"/>
          <w:sz w:val="22"/>
          <w:szCs w:val="22"/>
        </w:rPr>
        <w:t>08:30</w:t>
      </w:r>
      <w:r w:rsidRPr="0061615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16153" w14:paraId="3B3C4267" w14:textId="77777777" w:rsidTr="00616153">
        <w:tc>
          <w:tcPr>
            <w:tcW w:w="1276" w:type="dxa"/>
            <w:shd w:val="clear" w:color="auto" w:fill="F2F2F2"/>
            <w:vAlign w:val="center"/>
          </w:tcPr>
          <w:p w14:paraId="229BB671" w14:textId="77777777" w:rsidR="006B27ED" w:rsidRPr="0061615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Oferta n</w:t>
            </w:r>
            <w:r w:rsidR="006B27ED" w:rsidRPr="00616153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B2C506" w14:textId="77777777" w:rsidR="006B27ED" w:rsidRPr="0061615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73D44F5" w14:textId="77777777" w:rsidR="006B27ED" w:rsidRPr="0061615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48B3350" w14:textId="77777777" w:rsidR="006B27ED" w:rsidRPr="0061615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Cena oferty</w:t>
            </w:r>
          </w:p>
        </w:tc>
      </w:tr>
      <w:tr w:rsidR="00B875FA" w:rsidRPr="00616153" w14:paraId="1B4AEEB6" w14:textId="77777777" w:rsidTr="00616153">
        <w:tc>
          <w:tcPr>
            <w:tcW w:w="1276" w:type="dxa"/>
            <w:vAlign w:val="center"/>
          </w:tcPr>
          <w:p w14:paraId="678A8AAC" w14:textId="39EA833A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8F6E278" w14:textId="7C232727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425AE458" w14:textId="3E714767" w:rsidR="00B875FA" w:rsidRPr="00616153" w:rsidRDefault="00B875FA" w:rsidP="002D5630">
            <w:pPr>
              <w:spacing w:before="80" w:after="40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YAVO Sp. z o. o.</w:t>
            </w:r>
          </w:p>
          <w:p w14:paraId="33F6DA23" w14:textId="46DD003A" w:rsidR="00B875FA" w:rsidRPr="00616153" w:rsidRDefault="00B875FA" w:rsidP="002D5630">
            <w:pPr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Bawełniana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17</w:t>
            </w:r>
            <w:r w:rsidRPr="00616153">
              <w:rPr>
                <w:rFonts w:ascii="Arial Narrow" w:hAnsi="Arial Narrow" w:cs="Arial"/>
              </w:rPr>
              <w:t xml:space="preserve"> </w:t>
            </w:r>
          </w:p>
          <w:p w14:paraId="201B4636" w14:textId="2A51175A" w:rsidR="00B875FA" w:rsidRPr="00616153" w:rsidRDefault="00B875FA" w:rsidP="002D56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97-400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Bełchatów</w:t>
            </w:r>
          </w:p>
        </w:tc>
        <w:tc>
          <w:tcPr>
            <w:tcW w:w="2551" w:type="dxa"/>
            <w:vAlign w:val="center"/>
          </w:tcPr>
          <w:p w14:paraId="516142C2" w14:textId="1AD520B2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1 565.83 zł</w:t>
            </w:r>
          </w:p>
        </w:tc>
      </w:tr>
      <w:tr w:rsidR="00B875FA" w:rsidRPr="00616153" w14:paraId="207981DE" w14:textId="77777777" w:rsidTr="00616153">
        <w:tc>
          <w:tcPr>
            <w:tcW w:w="1276" w:type="dxa"/>
            <w:vAlign w:val="center"/>
          </w:tcPr>
          <w:p w14:paraId="7D541EA2" w14:textId="429962E1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F28221E" w14:textId="0B9D8FF5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61B196B6" w14:textId="73D7CC33" w:rsidR="00B875FA" w:rsidRPr="00616153" w:rsidRDefault="00B875FA" w:rsidP="002D5630">
            <w:pPr>
              <w:spacing w:before="80" w:after="40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YAVO Sp. z o. o.</w:t>
            </w:r>
          </w:p>
          <w:p w14:paraId="74EFBEB2" w14:textId="15F77DFA" w:rsidR="00B875FA" w:rsidRPr="00616153" w:rsidRDefault="00B875FA" w:rsidP="002D5630">
            <w:pPr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Bawełniana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17</w:t>
            </w:r>
            <w:r w:rsidRPr="00616153">
              <w:rPr>
                <w:rFonts w:ascii="Arial Narrow" w:hAnsi="Arial Narrow" w:cs="Arial"/>
              </w:rPr>
              <w:t xml:space="preserve"> </w:t>
            </w:r>
          </w:p>
          <w:p w14:paraId="2C73B929" w14:textId="4CD0DE2B" w:rsidR="00B875FA" w:rsidRPr="00616153" w:rsidRDefault="00B875FA" w:rsidP="002D56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97-400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Bełchatów</w:t>
            </w:r>
          </w:p>
        </w:tc>
        <w:tc>
          <w:tcPr>
            <w:tcW w:w="2551" w:type="dxa"/>
            <w:vAlign w:val="center"/>
          </w:tcPr>
          <w:p w14:paraId="6E933588" w14:textId="73ED901F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10 198.61 zł</w:t>
            </w:r>
          </w:p>
        </w:tc>
      </w:tr>
      <w:tr w:rsidR="00B875FA" w:rsidRPr="00616153" w14:paraId="3A7055F4" w14:textId="77777777" w:rsidTr="00616153">
        <w:tc>
          <w:tcPr>
            <w:tcW w:w="1276" w:type="dxa"/>
            <w:vAlign w:val="center"/>
          </w:tcPr>
          <w:p w14:paraId="7BBEFAB5" w14:textId="0F29CF31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8A4DEEC" w14:textId="24E10D5A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808F69A" w14:textId="2A4FD19E" w:rsidR="00B875FA" w:rsidRPr="00616153" w:rsidRDefault="00B875FA" w:rsidP="002D5630">
            <w:pPr>
              <w:spacing w:before="80" w:after="40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Peters Surgical Polska Sp. z o.o.</w:t>
            </w:r>
          </w:p>
          <w:p w14:paraId="2AE936E2" w14:textId="4BF87EA7" w:rsidR="00B875FA" w:rsidRPr="00616153" w:rsidRDefault="00B875FA" w:rsidP="002D5630">
            <w:pPr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Przasnyska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6B</w:t>
            </w:r>
            <w:r w:rsidRPr="00616153">
              <w:rPr>
                <w:rFonts w:ascii="Arial Narrow" w:hAnsi="Arial Narrow" w:cs="Arial"/>
              </w:rPr>
              <w:t xml:space="preserve"> </w:t>
            </w:r>
          </w:p>
          <w:p w14:paraId="4FEB33C6" w14:textId="14397721" w:rsidR="00B875FA" w:rsidRPr="00616153" w:rsidRDefault="00B875FA" w:rsidP="002D56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01-756</w:t>
            </w:r>
            <w:r w:rsidRPr="00616153">
              <w:rPr>
                <w:rFonts w:ascii="Arial Narrow" w:hAnsi="Arial Narrow" w:cs="Arial"/>
              </w:rPr>
              <w:t xml:space="preserve"> </w:t>
            </w:r>
            <w:r w:rsidRPr="00616153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D2E0B33" w14:textId="26FBFB86" w:rsidR="00B875FA" w:rsidRPr="00616153" w:rsidRDefault="00B875FA" w:rsidP="002D56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16153">
              <w:rPr>
                <w:rFonts w:ascii="Arial Narrow" w:hAnsi="Arial Narrow" w:cs="Arial"/>
              </w:rPr>
              <w:t>187 070.34 zł</w:t>
            </w:r>
          </w:p>
        </w:tc>
      </w:tr>
    </w:tbl>
    <w:p w14:paraId="4F5E4AF9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16153">
        <w:rPr>
          <w:rFonts w:ascii="Arial Narrow" w:hAnsi="Arial Narrow" w:cs="Arial"/>
          <w:i/>
          <w:sz w:val="22"/>
          <w:szCs w:val="22"/>
        </w:rPr>
        <w:t>Zamawiający</w:t>
      </w:r>
    </w:p>
    <w:p w14:paraId="38619B83" w14:textId="77777777" w:rsidR="00616153" w:rsidRPr="00616153" w:rsidRDefault="00616153" w:rsidP="00616153"/>
    <w:p w14:paraId="31E0465B" w14:textId="77777777" w:rsidR="00616153" w:rsidRPr="00616153" w:rsidRDefault="00616153" w:rsidP="00616153"/>
    <w:p w14:paraId="57B959B6" w14:textId="77777777" w:rsidR="00616153" w:rsidRPr="00616153" w:rsidRDefault="00616153" w:rsidP="00616153"/>
    <w:p w14:paraId="0BB76B63" w14:textId="77777777" w:rsidR="00616153" w:rsidRPr="00616153" w:rsidRDefault="00616153" w:rsidP="00616153"/>
    <w:p w14:paraId="7BF80E69" w14:textId="77777777" w:rsidR="00616153" w:rsidRPr="00616153" w:rsidRDefault="00616153" w:rsidP="00616153"/>
    <w:p w14:paraId="20E7C4F6" w14:textId="77777777" w:rsidR="00616153" w:rsidRPr="00616153" w:rsidRDefault="00616153" w:rsidP="00616153"/>
    <w:p w14:paraId="0A266B80" w14:textId="77777777" w:rsidR="00616153" w:rsidRPr="00616153" w:rsidRDefault="00616153" w:rsidP="00616153"/>
    <w:p w14:paraId="5AFA0CA1" w14:textId="77777777" w:rsidR="00616153" w:rsidRPr="00616153" w:rsidRDefault="00616153" w:rsidP="00616153"/>
    <w:p w14:paraId="744C09BC" w14:textId="77777777" w:rsidR="00616153" w:rsidRPr="00616153" w:rsidRDefault="00616153" w:rsidP="00616153"/>
    <w:p w14:paraId="3B4077ED" w14:textId="77777777" w:rsidR="00616153" w:rsidRPr="00616153" w:rsidRDefault="00616153" w:rsidP="00616153"/>
    <w:p w14:paraId="0DD87A15" w14:textId="77777777" w:rsidR="00616153" w:rsidRDefault="00616153" w:rsidP="00616153">
      <w:pPr>
        <w:rPr>
          <w:rFonts w:ascii="Arial Narrow" w:hAnsi="Arial Narrow" w:cs="Arial"/>
          <w:i/>
          <w:sz w:val="22"/>
          <w:szCs w:val="22"/>
        </w:rPr>
      </w:pPr>
    </w:p>
    <w:p w14:paraId="00B3A0C1" w14:textId="1C59835C" w:rsidR="00616153" w:rsidRDefault="00616153" w:rsidP="0061615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74C2F30" w14:textId="42F4A4AC" w:rsidR="00616153" w:rsidRDefault="00616153" w:rsidP="0061615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40186522" w14:textId="0BE9B12F" w:rsidR="00616153" w:rsidRDefault="00616153" w:rsidP="0061615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E5EE2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4EC8079F" w14:textId="32970F0E" w:rsidR="00616153" w:rsidRPr="00616153" w:rsidRDefault="00616153" w:rsidP="00616153">
      <w:pPr>
        <w:rPr>
          <w:rFonts w:ascii="Arial Narrow" w:hAnsi="Arial Narrow"/>
        </w:rPr>
      </w:pPr>
      <w:r>
        <w:rPr>
          <w:rFonts w:ascii="Arial Narrow" w:hAnsi="Arial Narrow"/>
        </w:rPr>
        <w:t>Data: 2026-05-14</w:t>
      </w:r>
      <w:bookmarkEnd w:id="0"/>
    </w:p>
    <w:sectPr w:rsidR="00616153" w:rsidRPr="0061615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9232D" w14:textId="77777777" w:rsidR="006746B6" w:rsidRDefault="006746B6">
      <w:r>
        <w:separator/>
      </w:r>
    </w:p>
  </w:endnote>
  <w:endnote w:type="continuationSeparator" w:id="0">
    <w:p w14:paraId="7361E7E1" w14:textId="77777777" w:rsidR="006746B6" w:rsidRDefault="0067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409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A1C5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F67F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381750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94235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FBD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301AE" w14:textId="77777777" w:rsidR="009F189D" w:rsidRDefault="009F189D">
    <w:pPr>
      <w:pStyle w:val="Stopka"/>
      <w:tabs>
        <w:tab w:val="clear" w:pos="4536"/>
      </w:tabs>
      <w:jc w:val="center"/>
    </w:pPr>
  </w:p>
  <w:p w14:paraId="3E942D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B22F8" w14:textId="77777777" w:rsidR="006746B6" w:rsidRDefault="006746B6">
      <w:r>
        <w:separator/>
      </w:r>
    </w:p>
  </w:footnote>
  <w:footnote w:type="continuationSeparator" w:id="0">
    <w:p w14:paraId="62A975C9" w14:textId="77777777" w:rsidR="006746B6" w:rsidRDefault="0067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DBE1D" w14:textId="77777777" w:rsidR="00B875FA" w:rsidRDefault="00B87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E6B5D" w14:textId="77777777" w:rsidR="00B875FA" w:rsidRDefault="00B87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7C227" w14:textId="77777777" w:rsidR="00B875FA" w:rsidRDefault="00B87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2C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32C4"/>
    <w:rsid w:val="00577BC6"/>
    <w:rsid w:val="005A632E"/>
    <w:rsid w:val="00616153"/>
    <w:rsid w:val="006746B6"/>
    <w:rsid w:val="0069085C"/>
    <w:rsid w:val="006B27ED"/>
    <w:rsid w:val="00843263"/>
    <w:rsid w:val="00861E75"/>
    <w:rsid w:val="00986737"/>
    <w:rsid w:val="009D19BD"/>
    <w:rsid w:val="009F189D"/>
    <w:rsid w:val="00A80738"/>
    <w:rsid w:val="00B875F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CC1F9"/>
  <w15:chartTrackingRefBased/>
  <w15:docId w15:val="{33595338-6069-489F-9F8C-AAA18DAC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161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2026-05-14T11:29:00Z</dcterms:created>
  <dcterms:modified xsi:type="dcterms:W3CDTF">2026-05-14T11:31:00Z</dcterms:modified>
</cp:coreProperties>
</file>