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D89D4" w14:textId="77777777" w:rsidR="009861D6" w:rsidRPr="00A17619" w:rsidRDefault="009861D6" w:rsidP="00B2621C">
      <w:pPr>
        <w:spacing w:after="0" w:line="480" w:lineRule="auto"/>
        <w:rPr>
          <w:rFonts w:ascii="Arial" w:hAnsi="Arial" w:cs="Arial"/>
          <w:b/>
        </w:rPr>
      </w:pPr>
      <w:r w:rsidRPr="001905D5">
        <w:rPr>
          <w:rFonts w:ascii="Verdana" w:hAnsi="Verdana"/>
          <w:b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581A13">
        <w:rPr>
          <w:rFonts w:ascii="Verdana" w:hAnsi="Verdana"/>
          <w:b/>
          <w:color w:val="FF0000"/>
          <w:sz w:val="16"/>
          <w:szCs w:val="16"/>
        </w:rPr>
        <w:tab/>
      </w:r>
      <w:r w:rsidRPr="0078368E">
        <w:rPr>
          <w:rFonts w:ascii="Verdana" w:hAnsi="Verdana"/>
          <w:b/>
          <w:i/>
          <w:color w:val="FF0000"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Pr="00A17619">
        <w:rPr>
          <w:rFonts w:ascii="Verdana" w:hAnsi="Verdana"/>
          <w:b/>
          <w:i/>
          <w:sz w:val="16"/>
          <w:szCs w:val="16"/>
        </w:rPr>
        <w:tab/>
      </w:r>
      <w:r w:rsidR="00B2621C" w:rsidRPr="00A17619">
        <w:rPr>
          <w:rFonts w:ascii="Verdana" w:hAnsi="Verdana"/>
          <w:b/>
          <w:i/>
          <w:sz w:val="16"/>
          <w:szCs w:val="16"/>
        </w:rPr>
        <w:t xml:space="preserve">                                </w:t>
      </w:r>
      <w:r w:rsidRPr="00A17619">
        <w:rPr>
          <w:rFonts w:ascii="Arial" w:hAnsi="Arial" w:cs="Arial"/>
        </w:rPr>
        <w:t xml:space="preserve">Załącznik nr </w:t>
      </w:r>
      <w:r w:rsidR="00B2621C" w:rsidRPr="00A17619">
        <w:rPr>
          <w:rFonts w:ascii="Arial" w:hAnsi="Arial" w:cs="Arial"/>
        </w:rPr>
        <w:t>3 do SWZ</w:t>
      </w:r>
    </w:p>
    <w:p w14:paraId="559D6EDE" w14:textId="77777777" w:rsidR="009861D6" w:rsidRPr="00A17619" w:rsidRDefault="009861D6" w:rsidP="009861D6">
      <w:pPr>
        <w:spacing w:after="0" w:line="254" w:lineRule="auto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>Podmiot udostepniający zasoby :</w:t>
      </w:r>
    </w:p>
    <w:p w14:paraId="13B3275F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5AFA307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B23287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1ED43D2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A17619">
        <w:rPr>
          <w:rFonts w:ascii="Arial" w:eastAsia="Times New Roman" w:hAnsi="Arial" w:cs="Arial"/>
          <w:sz w:val="24"/>
          <w:lang w:eastAsia="pl-PL"/>
        </w:rPr>
        <w:t>…………………………………….</w:t>
      </w:r>
    </w:p>
    <w:p w14:paraId="4F3A54BC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(pełna nazwa/firma, adres,</w:t>
      </w:r>
    </w:p>
    <w:p w14:paraId="0BD19527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w zależności od podmiotu: NIP/PESEL,</w:t>
      </w:r>
    </w:p>
    <w:p w14:paraId="0253BF61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lang w:eastAsia="pl-PL"/>
        </w:rPr>
      </w:pPr>
      <w:r w:rsidRPr="00A17619">
        <w:rPr>
          <w:rFonts w:ascii="Arial" w:eastAsia="Times New Roman" w:hAnsi="Arial" w:cs="Arial"/>
          <w:sz w:val="20"/>
          <w:lang w:eastAsia="pl-PL"/>
        </w:rPr>
        <w:t>KRS/</w:t>
      </w:r>
      <w:proofErr w:type="spellStart"/>
      <w:r w:rsidRPr="00A17619">
        <w:rPr>
          <w:rFonts w:ascii="Arial" w:eastAsia="Times New Roman" w:hAnsi="Arial" w:cs="Arial"/>
          <w:sz w:val="20"/>
          <w:lang w:eastAsia="pl-PL"/>
        </w:rPr>
        <w:t>CEiDG</w:t>
      </w:r>
      <w:proofErr w:type="spellEnd"/>
      <w:r w:rsidRPr="00A17619">
        <w:rPr>
          <w:rFonts w:ascii="Arial" w:eastAsia="Times New Roman" w:hAnsi="Arial" w:cs="Arial"/>
          <w:sz w:val="20"/>
          <w:lang w:eastAsia="pl-PL"/>
        </w:rPr>
        <w:t>)</w:t>
      </w:r>
    </w:p>
    <w:p w14:paraId="61E1A74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DB5418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reprezentowany przez:</w:t>
      </w:r>
    </w:p>
    <w:p w14:paraId="0135EC86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0CBF6EF4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271048CE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…………………………………….</w:t>
      </w:r>
    </w:p>
    <w:p w14:paraId="36C5D4BA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(imię, nazwisko, stanowisko/podstawa do reprezentacji)</w:t>
      </w:r>
    </w:p>
    <w:p w14:paraId="5E7EA325" w14:textId="77777777" w:rsidR="00B2621C" w:rsidRPr="00A17619" w:rsidRDefault="00B2621C" w:rsidP="00B262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B45B42F" w14:textId="77777777" w:rsidR="009861D6" w:rsidRPr="00A17619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A17619">
        <w:rPr>
          <w:rFonts w:ascii="Arial" w:eastAsia="Times New Roman" w:hAnsi="Arial" w:cs="Arial"/>
          <w:b/>
          <w:u w:val="single"/>
          <w:lang w:eastAsia="pl-PL"/>
        </w:rPr>
        <w:t>OŚWIADCZENIE PODMIOTU TRZECIEGO UDOSTEPNIAJĄCEGO ZASOBY</w:t>
      </w:r>
    </w:p>
    <w:p w14:paraId="7C1E3E92" w14:textId="77777777" w:rsidR="00B2621C" w:rsidRPr="00A17619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2F535C87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SKŁADANE NA PODSTAWIE ART. 125 UST. 1 USTAWY Z DNIA 11 WRZEŚNIA 2019R. </w:t>
      </w:r>
    </w:p>
    <w:p w14:paraId="2C1179B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</w:rPr>
      </w:pPr>
      <w:r w:rsidRPr="00A17619">
        <w:rPr>
          <w:rFonts w:ascii="Arial" w:hAnsi="Arial" w:cs="Arial"/>
        </w:rPr>
        <w:t xml:space="preserve">Prawo zamówień publicznych (dalej jako: </w:t>
      </w:r>
      <w:proofErr w:type="spellStart"/>
      <w:r w:rsidRPr="00A17619">
        <w:rPr>
          <w:rFonts w:ascii="Arial" w:hAnsi="Arial" w:cs="Arial"/>
        </w:rPr>
        <w:t>Pzp</w:t>
      </w:r>
      <w:proofErr w:type="spellEnd"/>
      <w:r w:rsidRPr="00A17619">
        <w:rPr>
          <w:rFonts w:ascii="Arial" w:hAnsi="Arial" w:cs="Arial"/>
        </w:rPr>
        <w:t>)</w:t>
      </w:r>
    </w:p>
    <w:p w14:paraId="35763C31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</w:rPr>
      </w:pPr>
      <w:r w:rsidRPr="00A17619">
        <w:rPr>
          <w:rFonts w:ascii="Arial" w:hAnsi="Arial" w:cs="Arial"/>
          <w:b/>
        </w:rPr>
        <w:t xml:space="preserve"> DOTYCZĄCE PODSTAW WYKLUCZENIA Z POSTĘPOWANIA </w:t>
      </w:r>
    </w:p>
    <w:p w14:paraId="13EFE2D2" w14:textId="77777777" w:rsidR="00B2621C" w:rsidRPr="00A17619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Arial" w:hAnsi="Arial" w:cs="Arial"/>
          <w:b/>
          <w:bCs/>
        </w:rPr>
      </w:pPr>
      <w:r w:rsidRPr="00A17619">
        <w:rPr>
          <w:rFonts w:ascii="Arial" w:hAnsi="Arial" w:cs="Arial"/>
          <w:b/>
        </w:rPr>
        <w:t>ORAZ SPEŁNIANIU WARUNKÓW UDZIAŁU W POSTĘPOWANIU</w:t>
      </w:r>
    </w:p>
    <w:p w14:paraId="74DD3C8C" w14:textId="77777777" w:rsidR="00B2621C" w:rsidRPr="00A17619" w:rsidRDefault="00B2621C" w:rsidP="00B2621C">
      <w:pPr>
        <w:widowControl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9792749" w14:textId="1D00E899" w:rsidR="00B2621C" w:rsidRPr="00E33622" w:rsidRDefault="009861D6" w:rsidP="005B141D">
      <w:pPr>
        <w:autoSpaceDE w:val="0"/>
        <w:autoSpaceDN w:val="0"/>
        <w:adjustRightInd w:val="0"/>
        <w:spacing w:after="120"/>
        <w:jc w:val="both"/>
        <w:rPr>
          <w:rFonts w:ascii="Arial" w:eastAsia="Times New Roman" w:hAnsi="Arial" w:cs="Arial"/>
          <w:color w:val="000000" w:themeColor="text1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Na potrzeby postępowania o udzielenie zamówienia publicznego pn. </w:t>
      </w:r>
      <w:r w:rsidR="005B141D" w:rsidRPr="005B141D">
        <w:rPr>
          <w:rFonts w:ascii="Arial" w:eastAsia="Times New Roman" w:hAnsi="Arial" w:cs="Arial"/>
          <w:b/>
          <w:bCs/>
          <w:u w:val="single"/>
          <w:lang w:eastAsia="pl-PL"/>
        </w:rPr>
        <w:t xml:space="preserve">Wymiana 9 szt. </w:t>
      </w:r>
      <w:proofErr w:type="spellStart"/>
      <w:r w:rsidR="005B141D" w:rsidRPr="005B141D">
        <w:rPr>
          <w:rFonts w:ascii="Arial" w:eastAsia="Times New Roman" w:hAnsi="Arial" w:cs="Arial"/>
          <w:b/>
          <w:bCs/>
          <w:u w:val="single"/>
          <w:lang w:eastAsia="pl-PL"/>
        </w:rPr>
        <w:t>rozszczelnionych</w:t>
      </w:r>
      <w:proofErr w:type="spellEnd"/>
      <w:r w:rsidR="005B141D" w:rsidRPr="005B141D">
        <w:rPr>
          <w:rFonts w:ascii="Arial" w:eastAsia="Times New Roman" w:hAnsi="Arial" w:cs="Arial"/>
          <w:b/>
          <w:bCs/>
          <w:u w:val="single"/>
          <w:lang w:eastAsia="pl-PL"/>
        </w:rPr>
        <w:t xml:space="preserve"> szyb w elewacji segment A na budynku Wydziału Matematyki i Informatyki ul. Uniwersytetu Poznańskiego 4 w Poznaniu</w:t>
      </w:r>
    </w:p>
    <w:p w14:paraId="17E50F5D" w14:textId="77777777" w:rsidR="009861D6" w:rsidRPr="00A17619" w:rsidRDefault="009861D6" w:rsidP="00B2621C">
      <w:pPr>
        <w:widowControl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17619">
        <w:rPr>
          <w:rFonts w:ascii="Arial" w:eastAsia="Times New Roman" w:hAnsi="Arial" w:cs="Arial"/>
          <w:lang w:eastAsia="pl-PL"/>
        </w:rPr>
        <w:t xml:space="preserve">prowadzonego przez </w:t>
      </w:r>
      <w:r w:rsidR="00B2621C" w:rsidRPr="00A17619">
        <w:rPr>
          <w:rFonts w:ascii="Arial" w:eastAsia="Times New Roman" w:hAnsi="Arial" w:cs="Arial"/>
          <w:b/>
          <w:lang w:eastAsia="pl-PL"/>
        </w:rPr>
        <w:t xml:space="preserve">Uniwersytet im. Adama Mickiewicza w Poznaniu, </w:t>
      </w:r>
      <w:r w:rsidR="00B2621C" w:rsidRPr="00A17619">
        <w:rPr>
          <w:rFonts w:ascii="Arial" w:eastAsia="Times New Roman" w:hAnsi="Arial" w:cs="Arial"/>
          <w:lang w:eastAsia="pl-PL"/>
        </w:rPr>
        <w:t>o</w:t>
      </w:r>
      <w:r w:rsidRPr="00A17619">
        <w:rPr>
          <w:rFonts w:ascii="Arial" w:eastAsia="Times New Roman" w:hAnsi="Arial" w:cs="Arial"/>
          <w:lang w:eastAsia="pl-PL"/>
        </w:rPr>
        <w:t>świadczam, co następuje:</w:t>
      </w:r>
    </w:p>
    <w:p w14:paraId="498B0F38" w14:textId="77777777" w:rsidR="009861D6" w:rsidRPr="00A17619" w:rsidRDefault="009861D6" w:rsidP="009861D6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</w:p>
    <w:p w14:paraId="76D3A62A" w14:textId="77777777" w:rsidR="009861D6" w:rsidRPr="00A17619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>.</w:t>
      </w:r>
    </w:p>
    <w:p w14:paraId="309A9CC2" w14:textId="77777777" w:rsidR="00DA62DA" w:rsidRPr="00A17619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Arial" w:eastAsia="Times New Roman" w:hAnsi="Arial" w:cs="Arial"/>
          <w:lang w:eastAsia="pl-PL"/>
        </w:rPr>
      </w:pPr>
    </w:p>
    <w:p w14:paraId="367C8FED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bookmarkStart w:id="0" w:name="_Hlk65746830"/>
      <w:r w:rsidRPr="00A17619">
        <w:rPr>
          <w:rFonts w:ascii="Arial" w:eastAsia="Times New Roman" w:hAnsi="Arial" w:cs="Arial"/>
          <w:lang w:eastAsia="pl-PL"/>
        </w:rPr>
        <w:t xml:space="preserve">Oświadczam, że </w:t>
      </w:r>
      <w:bookmarkEnd w:id="0"/>
      <w:r w:rsidRPr="00A17619">
        <w:rPr>
          <w:rFonts w:ascii="Arial" w:eastAsia="Times New Roman" w:hAnsi="Arial" w:cs="Arial"/>
          <w:lang w:eastAsia="pl-PL"/>
        </w:rPr>
        <w:t>zachodzą w stosunku do mnie podstawy wykluczenia z postępowania na podstawie art. ……………………………...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1"/>
      </w:r>
      <w:r w:rsidRPr="00A17619">
        <w:rPr>
          <w:rFonts w:ascii="Arial" w:eastAsia="Times New Roman" w:hAnsi="Arial" w:cs="Arial"/>
          <w:lang w:eastAsia="pl-PL"/>
        </w:rPr>
        <w:t xml:space="preserve">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17619">
        <w:rPr>
          <w:rFonts w:ascii="Arial" w:eastAsia="Times New Roman" w:hAnsi="Arial" w:cs="Arial"/>
          <w:lang w:eastAsia="pl-PL"/>
        </w:rPr>
        <w:t>Pzp</w:t>
      </w:r>
      <w:proofErr w:type="spellEnd"/>
      <w:r w:rsidRPr="00A17619">
        <w:rPr>
          <w:rFonts w:ascii="Arial" w:eastAsia="Times New Roman" w:hAnsi="Arial" w:cs="Arial"/>
          <w:lang w:eastAsia="pl-PL"/>
        </w:rPr>
        <w:t xml:space="preserve"> podjąłem następujące środki naprawcze</w:t>
      </w:r>
      <w:r w:rsidRPr="00A17619">
        <w:rPr>
          <w:rFonts w:ascii="Arial" w:eastAsia="Times New Roman" w:hAnsi="Arial" w:cs="Arial"/>
          <w:vertAlign w:val="superscript"/>
          <w:lang w:eastAsia="pl-PL"/>
        </w:rPr>
        <w:footnoteReference w:id="2"/>
      </w:r>
      <w:r w:rsidRPr="00A17619">
        <w:rPr>
          <w:rFonts w:ascii="Arial" w:eastAsia="Times New Roman" w:hAnsi="Arial" w:cs="Arial"/>
          <w:lang w:eastAsia="pl-PL"/>
        </w:rPr>
        <w:t>: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63AA3B95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  <w:r w:rsidRPr="00A17619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14BC9DB8" w14:textId="77777777" w:rsidR="009861D6" w:rsidRPr="00A17619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…………………………………………………………………………………………………..</w:t>
      </w:r>
    </w:p>
    <w:p w14:paraId="22FB6679" w14:textId="77777777" w:rsidR="00FA4F96" w:rsidRPr="00A17619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Arial" w:eastAsia="Times New Roman" w:hAnsi="Arial" w:cs="Arial"/>
          <w:lang w:eastAsia="pl-PL"/>
        </w:rPr>
      </w:pPr>
    </w:p>
    <w:p w14:paraId="21970680" w14:textId="77777777" w:rsidR="009861D6" w:rsidRPr="00A17619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39E12E79" w14:textId="77777777" w:rsidR="009861D6" w:rsidRPr="00A17619" w:rsidRDefault="009861D6" w:rsidP="009861D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C0A6DC" w14:textId="77777777" w:rsidR="009861D6" w:rsidRPr="00A17619" w:rsidRDefault="009861D6" w:rsidP="00D231F0">
      <w:pPr>
        <w:widowControl w:val="0"/>
        <w:shd w:val="clear" w:color="auto" w:fill="D9D9D9"/>
        <w:spacing w:after="0" w:line="240" w:lineRule="auto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b/>
          <w:lang w:eastAsia="pl-PL"/>
        </w:rPr>
        <w:t>OŚWIADCZENIE DOTYCZĄCE PODANYCH INFORMACJI:</w:t>
      </w:r>
    </w:p>
    <w:p w14:paraId="0FCE03AB" w14:textId="77777777" w:rsidR="005103B9" w:rsidRDefault="009861D6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619">
        <w:rPr>
          <w:rFonts w:ascii="Arial" w:eastAsia="Times New Roman" w:hAnsi="Arial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6D6F5E02" w14:textId="77777777" w:rsidR="005C1B48" w:rsidRDefault="005C1B48" w:rsidP="00DA62DA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47656FB" w14:textId="77777777" w:rsidR="005C1B48" w:rsidRPr="00A17619" w:rsidRDefault="005C1B48" w:rsidP="005C1B48">
      <w:pPr>
        <w:widowControl w:val="0"/>
        <w:spacing w:after="0" w:line="240" w:lineRule="auto"/>
        <w:jc w:val="right"/>
        <w:rPr>
          <w:rFonts w:ascii="Arial" w:hAnsi="Arial" w:cs="Arial"/>
        </w:rPr>
      </w:pPr>
      <w:r w:rsidRPr="00792002">
        <w:rPr>
          <w:rFonts w:ascii="Arial" w:hAnsi="Arial" w:cs="Arial"/>
          <w:i/>
          <w:sz w:val="16"/>
          <w:szCs w:val="16"/>
        </w:rPr>
        <w:t>Data; kwalifikowany podpis elektroniczny lub podpis zaufany lub podpis osobisty</w:t>
      </w:r>
    </w:p>
    <w:sectPr w:rsidR="005C1B48" w:rsidRPr="00A17619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BB2A9" w14:textId="77777777" w:rsidR="00037933" w:rsidRDefault="00037933" w:rsidP="0038231F">
      <w:pPr>
        <w:spacing w:after="0" w:line="240" w:lineRule="auto"/>
      </w:pPr>
      <w:r>
        <w:separator/>
      </w:r>
    </w:p>
  </w:endnote>
  <w:endnote w:type="continuationSeparator" w:id="0">
    <w:p w14:paraId="6B561741" w14:textId="77777777" w:rsidR="00037933" w:rsidRDefault="000379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0D70B" w14:textId="77777777" w:rsidR="00037933" w:rsidRDefault="00037933" w:rsidP="0038231F">
      <w:pPr>
        <w:spacing w:after="0" w:line="240" w:lineRule="auto"/>
      </w:pPr>
      <w:r>
        <w:separator/>
      </w:r>
    </w:p>
  </w:footnote>
  <w:footnote w:type="continuationSeparator" w:id="0">
    <w:p w14:paraId="20E6AC08" w14:textId="77777777" w:rsidR="00037933" w:rsidRDefault="00037933" w:rsidP="0038231F">
      <w:pPr>
        <w:spacing w:after="0" w:line="240" w:lineRule="auto"/>
      </w:pPr>
      <w:r>
        <w:continuationSeparator/>
      </w:r>
    </w:p>
  </w:footnote>
  <w:footnote w:id="1">
    <w:p w14:paraId="686314DE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C2488B4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43924" w14:textId="0C60F487" w:rsidR="00273E30" w:rsidRPr="00B2621C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B2621C">
      <w:rPr>
        <w:rFonts w:ascii="Arial" w:hAnsi="Arial" w:cs="Arial"/>
        <w:i/>
        <w:sz w:val="20"/>
      </w:rPr>
      <w:t>ZP</w:t>
    </w:r>
    <w:r w:rsidR="0008316B">
      <w:rPr>
        <w:rFonts w:ascii="Arial" w:hAnsi="Arial" w:cs="Arial"/>
        <w:i/>
        <w:sz w:val="20"/>
      </w:rPr>
      <w:t>3/</w:t>
    </w:r>
    <w:r w:rsidR="007022C9">
      <w:rPr>
        <w:rFonts w:ascii="Arial" w:hAnsi="Arial" w:cs="Arial"/>
        <w:i/>
        <w:sz w:val="20"/>
      </w:rPr>
      <w:t>7</w:t>
    </w:r>
    <w:r w:rsidR="00E33622">
      <w:rPr>
        <w:rFonts w:ascii="Arial" w:hAnsi="Arial" w:cs="Arial"/>
        <w:i/>
        <w:sz w:val="20"/>
      </w:rPr>
      <w:t>6</w:t>
    </w:r>
    <w:r w:rsidR="005B141D">
      <w:rPr>
        <w:rFonts w:ascii="Arial" w:hAnsi="Arial" w:cs="Arial"/>
        <w:i/>
        <w:sz w:val="20"/>
      </w:rPr>
      <w:t>98</w:t>
    </w:r>
    <w:r w:rsidR="007022C9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1B4D3BC"/>
    <w:lvl w:ilvl="0" w:tplc="86C82BBA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6427394">
    <w:abstractNumId w:val="7"/>
  </w:num>
  <w:num w:numId="2" w16cid:durableId="68966746">
    <w:abstractNumId w:val="0"/>
  </w:num>
  <w:num w:numId="3" w16cid:durableId="442386459">
    <w:abstractNumId w:val="6"/>
  </w:num>
  <w:num w:numId="4" w16cid:durableId="2000690170">
    <w:abstractNumId w:val="9"/>
  </w:num>
  <w:num w:numId="5" w16cid:durableId="1928493353">
    <w:abstractNumId w:val="8"/>
  </w:num>
  <w:num w:numId="6" w16cid:durableId="2023507978">
    <w:abstractNumId w:val="5"/>
  </w:num>
  <w:num w:numId="7" w16cid:durableId="1484615703">
    <w:abstractNumId w:val="1"/>
  </w:num>
  <w:num w:numId="8" w16cid:durableId="2055960319">
    <w:abstractNumId w:val="3"/>
  </w:num>
  <w:num w:numId="9" w16cid:durableId="1704599306">
    <w:abstractNumId w:val="2"/>
  </w:num>
  <w:num w:numId="10" w16cid:durableId="1790125892">
    <w:abstractNumId w:val="4"/>
  </w:num>
  <w:num w:numId="11" w16cid:durableId="4809726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7E5"/>
    <w:rsid w:val="0001300E"/>
    <w:rsid w:val="00023477"/>
    <w:rsid w:val="0002359C"/>
    <w:rsid w:val="000247FF"/>
    <w:rsid w:val="00025C8D"/>
    <w:rsid w:val="000303EE"/>
    <w:rsid w:val="00037933"/>
    <w:rsid w:val="00070EAD"/>
    <w:rsid w:val="00073C3D"/>
    <w:rsid w:val="000805B5"/>
    <w:rsid w:val="000809B6"/>
    <w:rsid w:val="0008316B"/>
    <w:rsid w:val="0008420F"/>
    <w:rsid w:val="0009128C"/>
    <w:rsid w:val="00091A4B"/>
    <w:rsid w:val="000A57E5"/>
    <w:rsid w:val="000B1025"/>
    <w:rsid w:val="000B54D1"/>
    <w:rsid w:val="000C021E"/>
    <w:rsid w:val="000C18AF"/>
    <w:rsid w:val="000C5700"/>
    <w:rsid w:val="000D6F17"/>
    <w:rsid w:val="000D73C4"/>
    <w:rsid w:val="000D75F0"/>
    <w:rsid w:val="000E4D37"/>
    <w:rsid w:val="00113CE0"/>
    <w:rsid w:val="001373A2"/>
    <w:rsid w:val="001417BD"/>
    <w:rsid w:val="00142FE7"/>
    <w:rsid w:val="00172561"/>
    <w:rsid w:val="00182304"/>
    <w:rsid w:val="001902D2"/>
    <w:rsid w:val="001905D5"/>
    <w:rsid w:val="001A50E6"/>
    <w:rsid w:val="001B1D36"/>
    <w:rsid w:val="001B7B85"/>
    <w:rsid w:val="001C6945"/>
    <w:rsid w:val="001E0C49"/>
    <w:rsid w:val="001F027E"/>
    <w:rsid w:val="001F488D"/>
    <w:rsid w:val="001F66A5"/>
    <w:rsid w:val="00203A40"/>
    <w:rsid w:val="002168A8"/>
    <w:rsid w:val="00226A3B"/>
    <w:rsid w:val="00237519"/>
    <w:rsid w:val="00240458"/>
    <w:rsid w:val="002426FF"/>
    <w:rsid w:val="00243C7B"/>
    <w:rsid w:val="0025073F"/>
    <w:rsid w:val="00255142"/>
    <w:rsid w:val="00256508"/>
    <w:rsid w:val="00256CEC"/>
    <w:rsid w:val="00262D61"/>
    <w:rsid w:val="00273E30"/>
    <w:rsid w:val="00284368"/>
    <w:rsid w:val="00290B01"/>
    <w:rsid w:val="00292198"/>
    <w:rsid w:val="002B2AD9"/>
    <w:rsid w:val="002C1C7B"/>
    <w:rsid w:val="002C2B28"/>
    <w:rsid w:val="002C4948"/>
    <w:rsid w:val="002D16C6"/>
    <w:rsid w:val="002D599D"/>
    <w:rsid w:val="002E641A"/>
    <w:rsid w:val="00313417"/>
    <w:rsid w:val="00313911"/>
    <w:rsid w:val="003213C9"/>
    <w:rsid w:val="00327FA8"/>
    <w:rsid w:val="003331EF"/>
    <w:rsid w:val="00333209"/>
    <w:rsid w:val="00337073"/>
    <w:rsid w:val="00350CD9"/>
    <w:rsid w:val="00351F8A"/>
    <w:rsid w:val="00364235"/>
    <w:rsid w:val="0038231F"/>
    <w:rsid w:val="00391AD6"/>
    <w:rsid w:val="003A0EFB"/>
    <w:rsid w:val="003A5EDF"/>
    <w:rsid w:val="003B2070"/>
    <w:rsid w:val="003B214C"/>
    <w:rsid w:val="003B226C"/>
    <w:rsid w:val="003B7238"/>
    <w:rsid w:val="003C3B64"/>
    <w:rsid w:val="003F024C"/>
    <w:rsid w:val="00423B06"/>
    <w:rsid w:val="00434CC2"/>
    <w:rsid w:val="004541F9"/>
    <w:rsid w:val="004609F1"/>
    <w:rsid w:val="004651B5"/>
    <w:rsid w:val="0047002F"/>
    <w:rsid w:val="00471A5A"/>
    <w:rsid w:val="004761C6"/>
    <w:rsid w:val="0047664E"/>
    <w:rsid w:val="00476B3F"/>
    <w:rsid w:val="00476E7D"/>
    <w:rsid w:val="00482F6E"/>
    <w:rsid w:val="00484F88"/>
    <w:rsid w:val="004C4854"/>
    <w:rsid w:val="004D7E48"/>
    <w:rsid w:val="004F23F7"/>
    <w:rsid w:val="004F40EF"/>
    <w:rsid w:val="00507356"/>
    <w:rsid w:val="005103B9"/>
    <w:rsid w:val="00520174"/>
    <w:rsid w:val="00532618"/>
    <w:rsid w:val="005641F0"/>
    <w:rsid w:val="00565C98"/>
    <w:rsid w:val="00581A13"/>
    <w:rsid w:val="00586CD5"/>
    <w:rsid w:val="0059077A"/>
    <w:rsid w:val="005B141D"/>
    <w:rsid w:val="005C1B48"/>
    <w:rsid w:val="005C39CA"/>
    <w:rsid w:val="005E176A"/>
    <w:rsid w:val="005F2D3C"/>
    <w:rsid w:val="00602575"/>
    <w:rsid w:val="00620E09"/>
    <w:rsid w:val="00634311"/>
    <w:rsid w:val="00641874"/>
    <w:rsid w:val="0064471C"/>
    <w:rsid w:val="006676AE"/>
    <w:rsid w:val="00684DD8"/>
    <w:rsid w:val="00691C8F"/>
    <w:rsid w:val="006A3A1F"/>
    <w:rsid w:val="006A52B6"/>
    <w:rsid w:val="006A6A16"/>
    <w:rsid w:val="006A6EEE"/>
    <w:rsid w:val="006F0034"/>
    <w:rsid w:val="006F3D32"/>
    <w:rsid w:val="007022C9"/>
    <w:rsid w:val="007118F0"/>
    <w:rsid w:val="0072560B"/>
    <w:rsid w:val="007278FC"/>
    <w:rsid w:val="00732EF9"/>
    <w:rsid w:val="00746532"/>
    <w:rsid w:val="00751725"/>
    <w:rsid w:val="00756C8F"/>
    <w:rsid w:val="00757EFB"/>
    <w:rsid w:val="00763C26"/>
    <w:rsid w:val="007773AF"/>
    <w:rsid w:val="0078368E"/>
    <w:rsid w:val="007840F2"/>
    <w:rsid w:val="007936D6"/>
    <w:rsid w:val="007961C8"/>
    <w:rsid w:val="007962D6"/>
    <w:rsid w:val="007A21A0"/>
    <w:rsid w:val="007B01C8"/>
    <w:rsid w:val="007D5B61"/>
    <w:rsid w:val="007E2F69"/>
    <w:rsid w:val="00804F07"/>
    <w:rsid w:val="00812DDA"/>
    <w:rsid w:val="00825A09"/>
    <w:rsid w:val="00830AB1"/>
    <w:rsid w:val="00833FCD"/>
    <w:rsid w:val="00842991"/>
    <w:rsid w:val="00844C3E"/>
    <w:rsid w:val="008542CD"/>
    <w:rsid w:val="00864144"/>
    <w:rsid w:val="00874768"/>
    <w:rsid w:val="008757E1"/>
    <w:rsid w:val="00884654"/>
    <w:rsid w:val="00892E48"/>
    <w:rsid w:val="008A3E78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4BCA"/>
    <w:rsid w:val="008F5405"/>
    <w:rsid w:val="00904747"/>
    <w:rsid w:val="0090573E"/>
    <w:rsid w:val="0090703E"/>
    <w:rsid w:val="0091264E"/>
    <w:rsid w:val="0092163A"/>
    <w:rsid w:val="009301A2"/>
    <w:rsid w:val="009377C5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B1EDB"/>
    <w:rsid w:val="009C7756"/>
    <w:rsid w:val="009E2104"/>
    <w:rsid w:val="009F139D"/>
    <w:rsid w:val="00A15F7E"/>
    <w:rsid w:val="00A166B0"/>
    <w:rsid w:val="00A17619"/>
    <w:rsid w:val="00A2083E"/>
    <w:rsid w:val="00A22DCF"/>
    <w:rsid w:val="00A244C8"/>
    <w:rsid w:val="00A24C2D"/>
    <w:rsid w:val="00A276E4"/>
    <w:rsid w:val="00A3062E"/>
    <w:rsid w:val="00A347DE"/>
    <w:rsid w:val="00A34C9B"/>
    <w:rsid w:val="00A66B34"/>
    <w:rsid w:val="00A8672E"/>
    <w:rsid w:val="00AA7F4A"/>
    <w:rsid w:val="00AD7983"/>
    <w:rsid w:val="00AE6FF2"/>
    <w:rsid w:val="00B0088C"/>
    <w:rsid w:val="00B15219"/>
    <w:rsid w:val="00B15FD3"/>
    <w:rsid w:val="00B2621C"/>
    <w:rsid w:val="00B34079"/>
    <w:rsid w:val="00B406F2"/>
    <w:rsid w:val="00B70ACB"/>
    <w:rsid w:val="00B8005E"/>
    <w:rsid w:val="00B90E42"/>
    <w:rsid w:val="00B91DC3"/>
    <w:rsid w:val="00BB0C3C"/>
    <w:rsid w:val="00BB1E38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737A7"/>
    <w:rsid w:val="00C81012"/>
    <w:rsid w:val="00CA4B6A"/>
    <w:rsid w:val="00CC39CE"/>
    <w:rsid w:val="00CD0851"/>
    <w:rsid w:val="00CF0FC6"/>
    <w:rsid w:val="00D231F0"/>
    <w:rsid w:val="00D23F3D"/>
    <w:rsid w:val="00D26B09"/>
    <w:rsid w:val="00D34D9A"/>
    <w:rsid w:val="00D373B1"/>
    <w:rsid w:val="00D37CED"/>
    <w:rsid w:val="00D409DE"/>
    <w:rsid w:val="00D42C9B"/>
    <w:rsid w:val="00D531D5"/>
    <w:rsid w:val="00D7532C"/>
    <w:rsid w:val="00D82DE4"/>
    <w:rsid w:val="00D845F2"/>
    <w:rsid w:val="00D95925"/>
    <w:rsid w:val="00DA62DA"/>
    <w:rsid w:val="00DA6EC7"/>
    <w:rsid w:val="00DA73DD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33622"/>
    <w:rsid w:val="00E5468B"/>
    <w:rsid w:val="00E60C28"/>
    <w:rsid w:val="00E64482"/>
    <w:rsid w:val="00E65685"/>
    <w:rsid w:val="00E73190"/>
    <w:rsid w:val="00E73CEB"/>
    <w:rsid w:val="00EB7B90"/>
    <w:rsid w:val="00EB7CDE"/>
    <w:rsid w:val="00EE0280"/>
    <w:rsid w:val="00EE1F8A"/>
    <w:rsid w:val="00EE1FBF"/>
    <w:rsid w:val="00EE6B38"/>
    <w:rsid w:val="00EF74CA"/>
    <w:rsid w:val="00F04280"/>
    <w:rsid w:val="00F130D0"/>
    <w:rsid w:val="00F3516E"/>
    <w:rsid w:val="00F365F2"/>
    <w:rsid w:val="00F40168"/>
    <w:rsid w:val="00F43841"/>
    <w:rsid w:val="00F43919"/>
    <w:rsid w:val="00F557D1"/>
    <w:rsid w:val="00F66810"/>
    <w:rsid w:val="00F7639A"/>
    <w:rsid w:val="00F8042D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39775"/>
  <w15:docId w15:val="{134F18F1-F511-40E2-94E1-FCC7985F6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125EA-A9FD-4C02-9C17-C764E42FD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Karolina Ciechanowska</cp:lastModifiedBy>
  <cp:revision>3</cp:revision>
  <cp:lastPrinted>2026-05-12T12:11:00Z</cp:lastPrinted>
  <dcterms:created xsi:type="dcterms:W3CDTF">2026-03-23T08:43:00Z</dcterms:created>
  <dcterms:modified xsi:type="dcterms:W3CDTF">2026-05-12T12:11:00Z</dcterms:modified>
</cp:coreProperties>
</file>