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9A20CF" w:rsidRDefault="00FA62B6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9A20CF">
        <w:rPr>
          <w:rFonts w:ascii="Arial Narrow" w:hAnsi="Arial Narrow" w:cs="Arial"/>
          <w:sz w:val="22"/>
          <w:szCs w:val="22"/>
        </w:rPr>
        <w:t>Bydgoszcz</w:t>
      </w:r>
      <w:r w:rsidR="00081D13" w:rsidRPr="009A20CF">
        <w:rPr>
          <w:rFonts w:ascii="Arial Narrow" w:hAnsi="Arial Narrow" w:cs="Arial"/>
          <w:sz w:val="22"/>
          <w:szCs w:val="22"/>
        </w:rPr>
        <w:t xml:space="preserve"> dnia: </w:t>
      </w:r>
      <w:r w:rsidRPr="009A20CF">
        <w:rPr>
          <w:rFonts w:ascii="Arial Narrow" w:hAnsi="Arial Narrow" w:cs="Arial"/>
          <w:sz w:val="22"/>
          <w:szCs w:val="22"/>
        </w:rPr>
        <w:t>2026-05-15</w:t>
      </w:r>
    </w:p>
    <w:p w:rsidR="00081D13" w:rsidRPr="009A20CF" w:rsidRDefault="00FA62B6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9A20CF">
        <w:rPr>
          <w:rFonts w:ascii="Arial Narrow" w:hAnsi="Arial Narrow" w:cs="Arial"/>
          <w:b/>
          <w:bCs/>
          <w:sz w:val="22"/>
          <w:szCs w:val="22"/>
        </w:rPr>
        <w:t>10</w:t>
      </w:r>
      <w:r w:rsidR="009A20CF">
        <w:rPr>
          <w:rFonts w:ascii="Arial Narrow" w:hAnsi="Arial Narrow" w:cs="Arial"/>
          <w:b/>
          <w:bCs/>
          <w:sz w:val="22"/>
          <w:szCs w:val="22"/>
        </w:rPr>
        <w:t>.</w:t>
      </w:r>
      <w:r w:rsidRPr="009A20CF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081D13" w:rsidRPr="009A20CF" w:rsidRDefault="00FA62B6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9A20CF">
        <w:rPr>
          <w:rFonts w:ascii="Arial Narrow" w:hAnsi="Arial Narrow" w:cs="Arial"/>
          <w:sz w:val="22"/>
          <w:szCs w:val="22"/>
        </w:rPr>
        <w:t>Powstańców Warszawy</w:t>
      </w:r>
      <w:r w:rsidR="00081D13" w:rsidRPr="009A20CF">
        <w:rPr>
          <w:rFonts w:ascii="Arial Narrow" w:hAnsi="Arial Narrow" w:cs="Arial"/>
          <w:sz w:val="22"/>
          <w:szCs w:val="22"/>
        </w:rPr>
        <w:t xml:space="preserve"> </w:t>
      </w:r>
      <w:r w:rsidRPr="009A20CF">
        <w:rPr>
          <w:rFonts w:ascii="Arial Narrow" w:hAnsi="Arial Narrow" w:cs="Arial"/>
          <w:sz w:val="22"/>
          <w:szCs w:val="22"/>
        </w:rPr>
        <w:t>5</w:t>
      </w:r>
    </w:p>
    <w:p w:rsidR="00081D13" w:rsidRPr="009A20CF" w:rsidRDefault="00FA62B6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9A20CF">
        <w:rPr>
          <w:rFonts w:ascii="Arial Narrow" w:hAnsi="Arial Narrow" w:cs="Arial"/>
          <w:sz w:val="22"/>
          <w:szCs w:val="22"/>
        </w:rPr>
        <w:t>85-681</w:t>
      </w:r>
      <w:r w:rsidR="00081D13" w:rsidRPr="009A20CF">
        <w:rPr>
          <w:rFonts w:ascii="Arial Narrow" w:hAnsi="Arial Narrow" w:cs="Arial"/>
          <w:sz w:val="22"/>
          <w:szCs w:val="22"/>
        </w:rPr>
        <w:t xml:space="preserve"> </w:t>
      </w:r>
      <w:r w:rsidRPr="009A20CF">
        <w:rPr>
          <w:rFonts w:ascii="Arial Narrow" w:hAnsi="Arial Narrow" w:cs="Arial"/>
          <w:sz w:val="22"/>
          <w:szCs w:val="22"/>
        </w:rPr>
        <w:t>Bydgoszcz</w:t>
      </w:r>
    </w:p>
    <w:p w:rsidR="00081D13" w:rsidRPr="009A20CF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9A20C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81D13" w:rsidRPr="009A20CF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9A20CF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081D13" w:rsidRPr="009A20C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9A20CF" w:rsidTr="00C13EA9">
        <w:tc>
          <w:tcPr>
            <w:tcW w:w="10065" w:type="dxa"/>
            <w:shd w:val="clear" w:color="auto" w:fill="F2F2F2"/>
            <w:hideMark/>
          </w:tcPr>
          <w:p w:rsidR="00081D13" w:rsidRPr="009A20CF" w:rsidRDefault="009A20CF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9A20C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9A20CF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9A20C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A20C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A20C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A20C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9A20CF" w:rsidTr="00081D13">
        <w:tc>
          <w:tcPr>
            <w:tcW w:w="2269" w:type="dxa"/>
            <w:shd w:val="clear" w:color="auto" w:fill="auto"/>
          </w:tcPr>
          <w:p w:rsidR="00081D13" w:rsidRPr="009A20C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9A20CF" w:rsidRDefault="00FA62B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różnych</w:t>
            </w:r>
          </w:p>
        </w:tc>
      </w:tr>
      <w:tr w:rsidR="00FA62B6" w:rsidRPr="009A20CF" w:rsidTr="00DF05B3">
        <w:tc>
          <w:tcPr>
            <w:tcW w:w="2269" w:type="dxa"/>
            <w:shd w:val="clear" w:color="auto" w:fill="auto"/>
          </w:tcPr>
          <w:p w:rsidR="00FA62B6" w:rsidRPr="009A20CF" w:rsidRDefault="00FA62B6" w:rsidP="00DF05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A62B6" w:rsidRPr="009A20CF" w:rsidRDefault="00FA62B6" w:rsidP="00DF05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29/2026</w:t>
            </w:r>
          </w:p>
        </w:tc>
      </w:tr>
    </w:tbl>
    <w:p w:rsidR="00081D13" w:rsidRPr="009A20C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9A20C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A20CF">
        <w:rPr>
          <w:rFonts w:ascii="Arial Narrow" w:hAnsi="Arial Narrow" w:cs="Arial"/>
          <w:sz w:val="22"/>
          <w:szCs w:val="22"/>
        </w:rPr>
        <w:t xml:space="preserve">Zamawiający, </w:t>
      </w:r>
      <w:r w:rsidR="00FA62B6" w:rsidRPr="009A20CF">
        <w:rPr>
          <w:rFonts w:ascii="Arial Narrow" w:hAnsi="Arial Narrow" w:cs="Arial"/>
          <w:b/>
          <w:sz w:val="22"/>
          <w:szCs w:val="22"/>
        </w:rPr>
        <w:t>10</w:t>
      </w:r>
      <w:r w:rsidR="009A20CF">
        <w:rPr>
          <w:rFonts w:ascii="Arial Narrow" w:hAnsi="Arial Narrow" w:cs="Arial"/>
          <w:b/>
          <w:sz w:val="22"/>
          <w:szCs w:val="22"/>
        </w:rPr>
        <w:t>.</w:t>
      </w:r>
      <w:r w:rsidR="00FA62B6" w:rsidRPr="009A20CF">
        <w:rPr>
          <w:rFonts w:ascii="Arial Narrow" w:hAnsi="Arial Narrow" w:cs="Arial"/>
          <w:b/>
          <w:sz w:val="22"/>
          <w:szCs w:val="22"/>
        </w:rPr>
        <w:t>WSzKzP SPZOZ</w:t>
      </w:r>
      <w:r w:rsidRPr="009A20CF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9A20CF">
        <w:rPr>
          <w:rFonts w:ascii="Arial Narrow" w:hAnsi="Arial Narrow" w:cs="Arial"/>
          <w:sz w:val="22"/>
          <w:szCs w:val="22"/>
        </w:rPr>
        <w:t xml:space="preserve">ust. 1 pkt. 1 i </w:t>
      </w:r>
      <w:r w:rsidRPr="009A20CF">
        <w:rPr>
          <w:rFonts w:ascii="Arial Narrow" w:hAnsi="Arial Narrow" w:cs="Arial"/>
          <w:sz w:val="22"/>
          <w:szCs w:val="22"/>
        </w:rPr>
        <w:t xml:space="preserve">ust. </w:t>
      </w:r>
      <w:r w:rsidR="00A17CDB" w:rsidRPr="009A20CF">
        <w:rPr>
          <w:rFonts w:ascii="Arial Narrow" w:hAnsi="Arial Narrow" w:cs="Arial"/>
          <w:sz w:val="22"/>
          <w:szCs w:val="22"/>
        </w:rPr>
        <w:t>2</w:t>
      </w:r>
      <w:r w:rsidRPr="009A20CF">
        <w:rPr>
          <w:rFonts w:ascii="Arial Narrow" w:hAnsi="Arial Narrow" w:cs="Arial"/>
          <w:sz w:val="22"/>
          <w:szCs w:val="22"/>
        </w:rPr>
        <w:t xml:space="preserve"> </w:t>
      </w:r>
      <w:r w:rsidR="00081D13" w:rsidRPr="009A20CF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FA62B6" w:rsidRPr="009A20CF">
        <w:rPr>
          <w:rFonts w:ascii="Arial Narrow" w:hAnsi="Arial Narrow" w:cs="Arial"/>
          <w:sz w:val="22"/>
          <w:szCs w:val="22"/>
        </w:rPr>
        <w:t>(</w:t>
      </w:r>
      <w:proofErr w:type="spellStart"/>
      <w:r w:rsidR="00FA62B6" w:rsidRPr="009A20CF">
        <w:rPr>
          <w:rFonts w:ascii="Arial Narrow" w:hAnsi="Arial Narrow" w:cs="Arial"/>
          <w:sz w:val="22"/>
          <w:szCs w:val="22"/>
        </w:rPr>
        <w:t>t.j</w:t>
      </w:r>
      <w:proofErr w:type="spellEnd"/>
      <w:r w:rsidR="00FA62B6" w:rsidRPr="009A20CF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A20CF">
        <w:rPr>
          <w:rFonts w:ascii="Arial Narrow" w:hAnsi="Arial Narrow" w:cs="Arial"/>
          <w:sz w:val="22"/>
          <w:szCs w:val="22"/>
        </w:rPr>
        <w:t>późn</w:t>
      </w:r>
      <w:proofErr w:type="spellEnd"/>
      <w:r w:rsidR="00FA62B6" w:rsidRPr="009A20CF">
        <w:rPr>
          <w:rFonts w:ascii="Arial Narrow" w:hAnsi="Arial Narrow" w:cs="Arial"/>
          <w:sz w:val="22"/>
          <w:szCs w:val="22"/>
        </w:rPr>
        <w:t xml:space="preserve"> zm.)</w:t>
      </w:r>
      <w:r w:rsidR="00081D13" w:rsidRPr="009A20C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FA62B6" w:rsidRPr="009A20CF" w:rsidTr="00DF05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A20CF" w:rsidRDefault="009A20CF" w:rsidP="00DF05B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FA62B6" w:rsidRPr="009A20CF" w:rsidRDefault="00FA62B6" w:rsidP="00DF05B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/>
                <w:sz w:val="22"/>
                <w:szCs w:val="22"/>
              </w:rPr>
              <w:t>Przedsiębiorstwo Produkcyjno- Handlowe "POLARIS" Małgorzata Gruszczyńska</w:t>
            </w:r>
          </w:p>
          <w:p w:rsidR="00FA62B6" w:rsidRPr="009A20CF" w:rsidRDefault="00FA62B6" w:rsidP="00DF05B3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Żołnierska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20a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/-</w:t>
            </w:r>
          </w:p>
          <w:p w:rsidR="00FA62B6" w:rsidRPr="009A20CF" w:rsidRDefault="00FA62B6" w:rsidP="00DF05B3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62-800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Kalisz</w:t>
            </w:r>
          </w:p>
          <w:p w:rsidR="00FA62B6" w:rsidRPr="009A20CF" w:rsidRDefault="00FA62B6" w:rsidP="00DF05B3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9A20CF">
              <w:rPr>
                <w:rFonts w:ascii="Arial Narrow" w:hAnsi="Arial Narrow" w:cs="Arial"/>
                <w:b/>
                <w:sz w:val="22"/>
                <w:szCs w:val="22"/>
              </w:rPr>
              <w:t>265 773.72 zł</w:t>
            </w:r>
            <w:r w:rsidRPr="009A20C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FA62B6" w:rsidRPr="009A20CF" w:rsidRDefault="00FA62B6" w:rsidP="00DF05B3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FA62B6" w:rsidRPr="009A20CF" w:rsidRDefault="00FA62B6" w:rsidP="00DF05B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A20CF" w:rsidRDefault="009A20CF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9A20CF" w:rsidRDefault="009A20CF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9A20CF" w:rsidRDefault="009A20CF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9A20CF" w:rsidRDefault="009A20CF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9A20CF" w:rsidRDefault="009A20CF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9A20CF" w:rsidRDefault="009A20CF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081D13" w:rsidRPr="009A20CF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A20CF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9A20C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544"/>
        <w:gridCol w:w="850"/>
        <w:gridCol w:w="1418"/>
        <w:gridCol w:w="1134"/>
        <w:gridCol w:w="2268"/>
      </w:tblGrid>
      <w:tr w:rsidR="009A20CF" w:rsidRPr="009A20CF" w:rsidTr="009A20C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A20CF" w:rsidRPr="009A20CF" w:rsidRDefault="009A20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9A20C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9A20CF" w:rsidRPr="009A20CF" w:rsidRDefault="009A20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9A20CF" w:rsidRPr="009A20CF" w:rsidRDefault="009A20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9A20CF" w:rsidRPr="009A20CF" w:rsidRDefault="009A20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Czas dostawy dodatkowej/interwencyjnej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A20CF" w:rsidRPr="009A20CF" w:rsidRDefault="009A20C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A20CF" w:rsidRPr="009A20CF" w:rsidRDefault="009A20C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9A20CF" w:rsidRPr="009A20CF" w:rsidTr="009A20CF">
        <w:tc>
          <w:tcPr>
            <w:tcW w:w="851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9A20CF" w:rsidRPr="009A20CF" w:rsidRDefault="009A20CF" w:rsidP="00DF05B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/>
                <w:sz w:val="22"/>
                <w:szCs w:val="22"/>
              </w:rPr>
              <w:t>Przedsiębiorstwo Produkcyjno- Handlowe "POLARIS" Małgorzata Gruszczyńska</w:t>
            </w:r>
          </w:p>
          <w:p w:rsidR="009A20CF" w:rsidRPr="009A20CF" w:rsidRDefault="009A20CF" w:rsidP="00DF05B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Żołnierska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20a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/-</w:t>
            </w:r>
          </w:p>
          <w:p w:rsidR="009A20CF" w:rsidRPr="009A20CF" w:rsidRDefault="009A20CF" w:rsidP="00DF05B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62-800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Kalisz</w:t>
            </w:r>
          </w:p>
        </w:tc>
        <w:tc>
          <w:tcPr>
            <w:tcW w:w="850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2268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20CF" w:rsidRPr="009A20CF" w:rsidTr="009A20CF">
        <w:tc>
          <w:tcPr>
            <w:tcW w:w="851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9A20CF" w:rsidRPr="009A20CF" w:rsidRDefault="009A20CF" w:rsidP="00DF05B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/>
                <w:sz w:val="22"/>
                <w:szCs w:val="22"/>
              </w:rPr>
              <w:t>"ABER" SP. Z O.O.</w:t>
            </w:r>
          </w:p>
          <w:p w:rsidR="009A20CF" w:rsidRPr="009A20CF" w:rsidRDefault="009A20CF" w:rsidP="00DF05B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OGRODOWA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58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9A20CF" w:rsidRPr="009A20CF" w:rsidRDefault="009A20CF" w:rsidP="00DF05B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00-876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20C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850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57,11</w:t>
            </w:r>
          </w:p>
        </w:tc>
        <w:tc>
          <w:tcPr>
            <w:tcW w:w="1418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2268" w:type="dxa"/>
            <w:vAlign w:val="center"/>
          </w:tcPr>
          <w:p w:rsidR="009A20CF" w:rsidRPr="009A20CF" w:rsidRDefault="009A20CF" w:rsidP="00DF05B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0CF">
              <w:rPr>
                <w:rFonts w:ascii="Arial Narrow" w:hAnsi="Arial Narrow" w:cs="Arial"/>
                <w:sz w:val="22"/>
                <w:szCs w:val="22"/>
              </w:rPr>
              <w:t xml:space="preserve">  97,11</w:t>
            </w:r>
          </w:p>
        </w:tc>
      </w:tr>
    </w:tbl>
    <w:p w:rsidR="00E85D70" w:rsidRPr="009A20C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960D7" w:rsidRPr="009A20CF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Pr="009A20C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A20CF">
        <w:rPr>
          <w:rFonts w:ascii="Arial Narrow" w:hAnsi="Arial Narrow" w:cs="Arial"/>
          <w:i/>
          <w:sz w:val="22"/>
          <w:szCs w:val="22"/>
        </w:rPr>
        <w:t>Zamawiający</w:t>
      </w:r>
    </w:p>
    <w:p w:rsidR="009A20CF" w:rsidRDefault="00FA62B6" w:rsidP="009A20CF">
      <w:pPr>
        <w:rPr>
          <w:rFonts w:ascii="Arial Narrow" w:hAnsi="Arial Narrow" w:cs="Arial"/>
          <w:sz w:val="22"/>
          <w:szCs w:val="22"/>
        </w:rPr>
      </w:pPr>
      <w:r w:rsidRPr="009A20CF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Default="009A20CF" w:rsidP="009A20CF">
      <w:pPr>
        <w:rPr>
          <w:rFonts w:ascii="Arial Narrow" w:hAnsi="Arial Narrow" w:cs="Arial"/>
          <w:sz w:val="22"/>
          <w:szCs w:val="22"/>
        </w:rPr>
      </w:pPr>
    </w:p>
    <w:p w:rsidR="009A20CF" w:rsidRPr="00B9724A" w:rsidRDefault="009A20CF" w:rsidP="009A20CF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9A20CF" w:rsidRDefault="009A20CF" w:rsidP="009A20C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9A20CF" w:rsidRPr="00B9724A" w:rsidRDefault="009A20CF" w:rsidP="009A20C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9A20CF" w:rsidRDefault="009A20CF" w:rsidP="009A20CF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15.05.2026 r.</w:t>
      </w:r>
    </w:p>
    <w:p w:rsidR="008642B3" w:rsidRPr="009A20CF" w:rsidRDefault="008642B3" w:rsidP="009A20CF">
      <w:pPr>
        <w:rPr>
          <w:rFonts w:ascii="Arial Narrow" w:hAnsi="Arial Narrow"/>
          <w:sz w:val="22"/>
          <w:szCs w:val="22"/>
        </w:rPr>
      </w:pPr>
    </w:p>
    <w:sectPr w:rsidR="008642B3" w:rsidRPr="009A20CF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1AC" w:rsidRDefault="008C41AC">
      <w:r>
        <w:separator/>
      </w:r>
    </w:p>
  </w:endnote>
  <w:endnote w:type="continuationSeparator" w:id="1">
    <w:p w:rsidR="008C41AC" w:rsidRDefault="008C4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2B6" w:rsidRDefault="00FA62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A735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A735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2B6" w:rsidRDefault="00FA62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1AC" w:rsidRDefault="008C41AC">
      <w:r>
        <w:separator/>
      </w:r>
    </w:p>
  </w:footnote>
  <w:footnote w:type="continuationSeparator" w:id="1">
    <w:p w:rsidR="008C41AC" w:rsidRDefault="008C4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2B6" w:rsidRDefault="00FA62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2B6" w:rsidRDefault="00FA62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2B6" w:rsidRDefault="00FA62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2B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7354"/>
    <w:rsid w:val="007E2ACC"/>
    <w:rsid w:val="007E68C5"/>
    <w:rsid w:val="00832144"/>
    <w:rsid w:val="008567C7"/>
    <w:rsid w:val="008642B3"/>
    <w:rsid w:val="008A6C10"/>
    <w:rsid w:val="008C41AC"/>
    <w:rsid w:val="008E5102"/>
    <w:rsid w:val="00915B9E"/>
    <w:rsid w:val="00952256"/>
    <w:rsid w:val="0097748A"/>
    <w:rsid w:val="009A20CF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62B6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2026-05-15T09:00:00Z</cp:lastPrinted>
  <dcterms:created xsi:type="dcterms:W3CDTF">2026-05-15T09:00:00Z</dcterms:created>
  <dcterms:modified xsi:type="dcterms:W3CDTF">2026-05-15T09:00:00Z</dcterms:modified>
</cp:coreProperties>
</file>